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7921FE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825FE8">
        <w:rPr>
          <w:b/>
        </w:rPr>
        <w:t>JANUARY 10, 2017</w:t>
      </w:r>
      <w:r w:rsidRPr="00CD714A">
        <w:rPr>
          <w:b/>
        </w:rPr>
        <w:t>, 9:30 A.M.</w:t>
      </w:r>
    </w:p>
    <w:p w:rsidR="007F7860" w:rsidRDefault="00825FE8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:rsidR="00EC64B7" w:rsidRPr="00CD714A" w:rsidRDefault="00825FE8" w:rsidP="008E434D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DC60C6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DA7F48" w:rsidRPr="00DA7F48" w:rsidRDefault="007921FE" w:rsidP="008E434D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Default="001F09F3" w:rsidP="00EA34A0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 </w:t>
      </w:r>
    </w:p>
    <w:p w:rsidR="00EA34A0" w:rsidRPr="00EA34A0" w:rsidRDefault="00EA34A0" w:rsidP="00EA34A0">
      <w:pPr>
        <w:pStyle w:val="ListParagraph"/>
        <w:tabs>
          <w:tab w:val="left" w:pos="270"/>
        </w:tabs>
        <w:rPr>
          <w:color w:val="FF0000"/>
        </w:rPr>
      </w:pPr>
    </w:p>
    <w:p w:rsidR="008D7766" w:rsidRDefault="008D7766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Proclamation – Madison County School Board </w:t>
      </w:r>
    </w:p>
    <w:p w:rsidR="003917FD" w:rsidRDefault="008D7766" w:rsidP="003917FD">
      <w:pPr>
        <w:pStyle w:val="ListParagraph"/>
        <w:numPr>
          <w:ilvl w:val="0"/>
          <w:numId w:val="4"/>
        </w:numPr>
        <w:tabs>
          <w:tab w:val="left" w:pos="270"/>
        </w:tabs>
      </w:pPr>
      <w:r>
        <w:t>Madison County Clerk</w:t>
      </w:r>
      <w:r w:rsidR="00E33C3D">
        <w:t xml:space="preserve"> - </w:t>
      </w:r>
      <w:r>
        <w:t>2017 Budget</w:t>
      </w:r>
      <w:r w:rsidR="00840F62">
        <w:t xml:space="preserve"> </w:t>
      </w:r>
      <w:r w:rsidR="00E33C3D">
        <w:t>Approval</w:t>
      </w:r>
    </w:p>
    <w:p w:rsidR="00E33C3D" w:rsidRDefault="00825FE8" w:rsidP="003917FD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Confirm </w:t>
      </w:r>
      <w:r w:rsidR="005F7A9D">
        <w:t xml:space="preserve">City of </w:t>
      </w:r>
      <w:r>
        <w:t>Berea’s Airport Board Member</w:t>
      </w:r>
    </w:p>
    <w:p w:rsidR="00825FE8" w:rsidRDefault="00825FE8" w:rsidP="003917FD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 </w:t>
      </w:r>
      <w:r w:rsidR="005F7A9D">
        <w:t xml:space="preserve">Agreement – Electronic Payments </w:t>
      </w:r>
    </w:p>
    <w:p w:rsidR="00700C37" w:rsidRDefault="00700C37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>Personnel  - Road Department Employee</w:t>
      </w:r>
      <w:r w:rsidR="00DA7F48">
        <w:t xml:space="preserve"> </w:t>
      </w:r>
    </w:p>
    <w:p w:rsidR="00E33C3D" w:rsidRDefault="00700C37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Personnel – Road Department </w:t>
      </w:r>
      <w:r w:rsidR="00E33C3D">
        <w:t>Employee</w:t>
      </w:r>
    </w:p>
    <w:p w:rsidR="00700C37" w:rsidRDefault="00E33C3D" w:rsidP="003056DB">
      <w:pPr>
        <w:pStyle w:val="ListParagraph"/>
        <w:numPr>
          <w:ilvl w:val="0"/>
          <w:numId w:val="4"/>
        </w:numPr>
        <w:tabs>
          <w:tab w:val="left" w:pos="270"/>
        </w:tabs>
      </w:pPr>
      <w:r>
        <w:t xml:space="preserve">Executive Session </w:t>
      </w:r>
      <w:r w:rsidR="00700C37">
        <w:t xml:space="preserve"> </w:t>
      </w:r>
    </w:p>
    <w:p w:rsidR="006B1E3C" w:rsidRPr="00DA7F48" w:rsidRDefault="006B1E3C" w:rsidP="00466593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t>Judge’s Report</w:t>
      </w:r>
    </w:p>
    <w:p w:rsidR="007921FE" w:rsidRPr="008E6CF9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>Comments from Department Heads</w:t>
      </w:r>
    </w:p>
    <w:p w:rsidR="007921FE" w:rsidRPr="0026686E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 w:rsidRPr="0026686E">
        <w:rPr>
          <w:rFonts w:cs="Times New Roman"/>
          <w:szCs w:val="24"/>
        </w:rPr>
        <w:t>Comments from Magistrates</w:t>
      </w:r>
    </w:p>
    <w:p w:rsidR="007921FE" w:rsidRPr="00C42AC8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>C</w:t>
      </w:r>
      <w:r w:rsidR="007921FE" w:rsidRPr="00C42AC8">
        <w:rPr>
          <w:rFonts w:cs="Times New Roman"/>
          <w:szCs w:val="24"/>
        </w:rPr>
        <w:t>omments from Audience</w:t>
      </w:r>
    </w:p>
    <w:p w:rsidR="007921FE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 xml:space="preserve">Pay Claims and Approve Transfers </w:t>
      </w:r>
    </w:p>
    <w:p w:rsidR="007921FE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Next Court Date –Next meeting on Tues. </w:t>
      </w:r>
      <w:r w:rsidR="005F7A9D">
        <w:rPr>
          <w:rFonts w:cs="Times New Roman"/>
          <w:szCs w:val="24"/>
        </w:rPr>
        <w:t>January 24, 2017</w:t>
      </w:r>
      <w:r w:rsidR="00AB6D35">
        <w:rPr>
          <w:rFonts w:cs="Times New Roman"/>
          <w:szCs w:val="24"/>
        </w:rPr>
        <w:t xml:space="preserve">, </w:t>
      </w:r>
      <w:r w:rsidR="005F7A9D">
        <w:rPr>
          <w:rFonts w:cs="Times New Roman"/>
          <w:szCs w:val="24"/>
        </w:rPr>
        <w:t>Richmond</w:t>
      </w:r>
    </w:p>
    <w:p w:rsidR="007921FE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7921FE">
        <w:rPr>
          <w:rFonts w:cs="Times New Roman"/>
          <w:szCs w:val="24"/>
        </w:rPr>
        <w:t xml:space="preserve"> </w:t>
      </w:r>
      <w:r w:rsidR="007921FE" w:rsidRPr="00C437D0">
        <w:rPr>
          <w:rFonts w:cs="Times New Roman"/>
          <w:szCs w:val="24"/>
        </w:rPr>
        <w:t>Adjournment</w:t>
      </w:r>
      <w:r w:rsidR="007921FE">
        <w:rPr>
          <w:rFonts w:cs="Times New Roman"/>
          <w:szCs w:val="24"/>
        </w:rPr>
        <w:t xml:space="preserve">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E92B7B" w:rsidRDefault="008505CA" w:rsidP="009C4467">
      <w:pPr>
        <w:spacing w:line="276" w:lineRule="auto"/>
        <w:rPr>
          <w:rFonts w:ascii="Arial" w:hAnsi="Arial" w:cs="Arial"/>
          <w:sz w:val="36"/>
          <w:szCs w:val="36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Start w:id="0" w:name="_GoBack"/>
      <w:bookmarkEnd w:id="0"/>
    </w:p>
    <w:sectPr w:rsidR="00E92B7B" w:rsidSect="00D46C52">
      <w:pgSz w:w="12240" w:h="15840" w:code="1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47724B5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63F6"/>
    <w:rsid w:val="00042164"/>
    <w:rsid w:val="00043790"/>
    <w:rsid w:val="00074F1A"/>
    <w:rsid w:val="00092CDC"/>
    <w:rsid w:val="000962D9"/>
    <w:rsid w:val="000B1CC5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19B3"/>
    <w:rsid w:val="00225527"/>
    <w:rsid w:val="00225917"/>
    <w:rsid w:val="00242148"/>
    <w:rsid w:val="0026493B"/>
    <w:rsid w:val="00264BA3"/>
    <w:rsid w:val="0028451E"/>
    <w:rsid w:val="00285A65"/>
    <w:rsid w:val="00287F01"/>
    <w:rsid w:val="00291B37"/>
    <w:rsid w:val="002B4404"/>
    <w:rsid w:val="002F7A66"/>
    <w:rsid w:val="003013A5"/>
    <w:rsid w:val="003056DB"/>
    <w:rsid w:val="003917FD"/>
    <w:rsid w:val="003F4181"/>
    <w:rsid w:val="0041094A"/>
    <w:rsid w:val="00421BC8"/>
    <w:rsid w:val="00453993"/>
    <w:rsid w:val="00462B0D"/>
    <w:rsid w:val="00466593"/>
    <w:rsid w:val="00514955"/>
    <w:rsid w:val="00515271"/>
    <w:rsid w:val="005213FB"/>
    <w:rsid w:val="00552EED"/>
    <w:rsid w:val="005A1AD1"/>
    <w:rsid w:val="005E029C"/>
    <w:rsid w:val="005E0BEE"/>
    <w:rsid w:val="005F2FF1"/>
    <w:rsid w:val="005F7A9D"/>
    <w:rsid w:val="006017C4"/>
    <w:rsid w:val="00606EA9"/>
    <w:rsid w:val="00627600"/>
    <w:rsid w:val="00696B27"/>
    <w:rsid w:val="0069729A"/>
    <w:rsid w:val="006B1E3C"/>
    <w:rsid w:val="006C6B8A"/>
    <w:rsid w:val="006D1A73"/>
    <w:rsid w:val="006D73CC"/>
    <w:rsid w:val="00700C37"/>
    <w:rsid w:val="007139FD"/>
    <w:rsid w:val="00720600"/>
    <w:rsid w:val="00754BB3"/>
    <w:rsid w:val="00771946"/>
    <w:rsid w:val="00785B3B"/>
    <w:rsid w:val="007921FE"/>
    <w:rsid w:val="007C5E0F"/>
    <w:rsid w:val="007E51D0"/>
    <w:rsid w:val="007F3443"/>
    <w:rsid w:val="007F71EC"/>
    <w:rsid w:val="007F7860"/>
    <w:rsid w:val="00815265"/>
    <w:rsid w:val="00817094"/>
    <w:rsid w:val="0082070E"/>
    <w:rsid w:val="00825FE8"/>
    <w:rsid w:val="00840A49"/>
    <w:rsid w:val="00840F62"/>
    <w:rsid w:val="0084307B"/>
    <w:rsid w:val="008505CA"/>
    <w:rsid w:val="00874A4B"/>
    <w:rsid w:val="00893CE4"/>
    <w:rsid w:val="008C7413"/>
    <w:rsid w:val="008D7766"/>
    <w:rsid w:val="008E434D"/>
    <w:rsid w:val="00906E33"/>
    <w:rsid w:val="00921BF2"/>
    <w:rsid w:val="00925426"/>
    <w:rsid w:val="00926B7E"/>
    <w:rsid w:val="00957516"/>
    <w:rsid w:val="0097174F"/>
    <w:rsid w:val="009B181F"/>
    <w:rsid w:val="009C4467"/>
    <w:rsid w:val="009E3638"/>
    <w:rsid w:val="00A07AA1"/>
    <w:rsid w:val="00A55622"/>
    <w:rsid w:val="00A84218"/>
    <w:rsid w:val="00AA4D66"/>
    <w:rsid w:val="00AA4DCA"/>
    <w:rsid w:val="00AB34BC"/>
    <w:rsid w:val="00AB6D35"/>
    <w:rsid w:val="00AC010B"/>
    <w:rsid w:val="00B242EC"/>
    <w:rsid w:val="00B462EC"/>
    <w:rsid w:val="00B8761D"/>
    <w:rsid w:val="00BD2892"/>
    <w:rsid w:val="00BD637E"/>
    <w:rsid w:val="00BE0357"/>
    <w:rsid w:val="00C061DF"/>
    <w:rsid w:val="00C06876"/>
    <w:rsid w:val="00C138A4"/>
    <w:rsid w:val="00C16D24"/>
    <w:rsid w:val="00C22C90"/>
    <w:rsid w:val="00C37943"/>
    <w:rsid w:val="00C51EAB"/>
    <w:rsid w:val="00C73143"/>
    <w:rsid w:val="00CB39BD"/>
    <w:rsid w:val="00CC5EC5"/>
    <w:rsid w:val="00CD714A"/>
    <w:rsid w:val="00D46C52"/>
    <w:rsid w:val="00D64835"/>
    <w:rsid w:val="00D94F4B"/>
    <w:rsid w:val="00DA3E4B"/>
    <w:rsid w:val="00DA7F48"/>
    <w:rsid w:val="00DC60C6"/>
    <w:rsid w:val="00DD4E65"/>
    <w:rsid w:val="00DE16FD"/>
    <w:rsid w:val="00DE4337"/>
    <w:rsid w:val="00E1566F"/>
    <w:rsid w:val="00E33C3D"/>
    <w:rsid w:val="00E76236"/>
    <w:rsid w:val="00E804AE"/>
    <w:rsid w:val="00E92B7B"/>
    <w:rsid w:val="00EA34A0"/>
    <w:rsid w:val="00EC5BE9"/>
    <w:rsid w:val="00EC64B7"/>
    <w:rsid w:val="00F118BE"/>
    <w:rsid w:val="00F24237"/>
    <w:rsid w:val="00F502C4"/>
    <w:rsid w:val="00F9579C"/>
    <w:rsid w:val="00FC2C45"/>
    <w:rsid w:val="00FC3564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3BEE1-D78B-4F37-B97F-EFDA1565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5FEB8B19</Template>
  <TotalTime>61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4</cp:revision>
  <cp:lastPrinted>2017-01-05T20:20:00Z</cp:lastPrinted>
  <dcterms:created xsi:type="dcterms:W3CDTF">2017-01-05T19:31:00Z</dcterms:created>
  <dcterms:modified xsi:type="dcterms:W3CDTF">2017-01-09T13:12:00Z</dcterms:modified>
</cp:coreProperties>
</file>