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B3B" w:rsidRDefault="007F71EC" w:rsidP="008E434D">
      <w:pPr>
        <w:tabs>
          <w:tab w:val="left" w:pos="270"/>
        </w:tabs>
      </w:pPr>
      <w:r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BD637E" w:rsidRDefault="00BD637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7921FE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906E33">
        <w:rPr>
          <w:b/>
        </w:rPr>
        <w:t xml:space="preserve"> </w:t>
      </w:r>
      <w:r w:rsidR="00D41E1C">
        <w:rPr>
          <w:b/>
        </w:rPr>
        <w:t>FEBRUARY 14</w:t>
      </w:r>
      <w:r w:rsidR="00825FE8">
        <w:rPr>
          <w:b/>
        </w:rPr>
        <w:t>, 2017</w:t>
      </w:r>
      <w:r w:rsidRPr="00CD714A">
        <w:rPr>
          <w:b/>
        </w:rPr>
        <w:t>, 9:30 A.M.</w:t>
      </w:r>
    </w:p>
    <w:p w:rsidR="007F7860" w:rsidRDefault="00817AA9" w:rsidP="008E434D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MADISON COUNTY COURTHOUSE </w:t>
      </w:r>
    </w:p>
    <w:p w:rsidR="00EC64B7" w:rsidRPr="00CD714A" w:rsidRDefault="00817AA9" w:rsidP="008E434D">
      <w:pPr>
        <w:tabs>
          <w:tab w:val="left" w:pos="270"/>
        </w:tabs>
        <w:jc w:val="center"/>
        <w:rPr>
          <w:b/>
        </w:rPr>
      </w:pPr>
      <w:r>
        <w:rPr>
          <w:b/>
        </w:rPr>
        <w:t>RICHMOND</w:t>
      </w:r>
      <w:r w:rsidR="00DC60C6">
        <w:rPr>
          <w:b/>
        </w:rPr>
        <w:t xml:space="preserve">, </w:t>
      </w:r>
      <w:r w:rsidR="00EC64B7">
        <w:rPr>
          <w:b/>
        </w:rPr>
        <w:t>KENTUCKY</w:t>
      </w:r>
    </w:p>
    <w:p w:rsidR="007921FE" w:rsidRPr="008505CA" w:rsidRDefault="007921FE" w:rsidP="008E434D">
      <w:pPr>
        <w:tabs>
          <w:tab w:val="left" w:pos="270"/>
        </w:tabs>
      </w:pPr>
    </w:p>
    <w:p w:rsidR="007921FE" w:rsidRPr="008505CA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CALL TO ORDER</w:t>
      </w:r>
    </w:p>
    <w:p w:rsidR="00DA7F48" w:rsidRPr="00DA7F48" w:rsidRDefault="007921FE" w:rsidP="006552E5">
      <w:pPr>
        <w:tabs>
          <w:tab w:val="left" w:pos="270"/>
        </w:tabs>
        <w:rPr>
          <w:color w:val="FF0000"/>
        </w:rPr>
      </w:pPr>
      <w:r w:rsidRPr="008505CA">
        <w:rPr>
          <w:u w:val="single"/>
        </w:rPr>
        <w:t>PRAYER/PLEDGE</w:t>
      </w:r>
      <w:r w:rsidR="00DA7F48">
        <w:rPr>
          <w:u w:val="single"/>
        </w:rPr>
        <w:t xml:space="preserve"> </w:t>
      </w:r>
      <w:r w:rsidR="00797DC1">
        <w:rPr>
          <w:color w:val="FF0000"/>
        </w:rPr>
        <w:t>–</w:t>
      </w:r>
    </w:p>
    <w:p w:rsidR="007921FE" w:rsidRPr="00893CE4" w:rsidRDefault="007921FE" w:rsidP="008E434D">
      <w:pPr>
        <w:tabs>
          <w:tab w:val="left" w:pos="270"/>
        </w:tabs>
        <w:rPr>
          <w:color w:val="FF0000"/>
          <w:u w:val="single"/>
        </w:rPr>
      </w:pPr>
      <w:r w:rsidRPr="008505CA">
        <w:rPr>
          <w:u w:val="single"/>
        </w:rPr>
        <w:t>APPROVAL OF MINUTES</w:t>
      </w:r>
      <w:r w:rsidR="002119B3">
        <w:rPr>
          <w:u w:val="single"/>
        </w:rPr>
        <w:t xml:space="preserve"> </w:t>
      </w:r>
    </w:p>
    <w:p w:rsidR="007921FE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TREASURER’S REPORT</w:t>
      </w:r>
    </w:p>
    <w:p w:rsidR="007921FE" w:rsidRPr="008505CA" w:rsidRDefault="00E804AE" w:rsidP="008E434D">
      <w:pPr>
        <w:tabs>
          <w:tab w:val="left" w:pos="270"/>
        </w:tabs>
        <w:rPr>
          <w:u w:val="single"/>
        </w:rPr>
      </w:pPr>
      <w:r>
        <w:rPr>
          <w:u w:val="single"/>
        </w:rPr>
        <w:t>O</w:t>
      </w:r>
      <w:r w:rsidR="007921FE" w:rsidRPr="008505CA">
        <w:rPr>
          <w:u w:val="single"/>
        </w:rPr>
        <w:t>RDER OF BUSINESS</w:t>
      </w:r>
    </w:p>
    <w:p w:rsidR="00EA34A0" w:rsidRDefault="001F09F3" w:rsidP="00EA34A0">
      <w:pPr>
        <w:pStyle w:val="ListParagraph"/>
        <w:tabs>
          <w:tab w:val="left" w:pos="270"/>
        </w:tabs>
        <w:rPr>
          <w:color w:val="FF0000"/>
        </w:rPr>
      </w:pPr>
      <w:r w:rsidRPr="001F09F3">
        <w:rPr>
          <w:color w:val="FF0000"/>
        </w:rPr>
        <w:t xml:space="preserve">  </w:t>
      </w:r>
    </w:p>
    <w:p w:rsidR="00797DC1" w:rsidRPr="006552E5" w:rsidRDefault="00797DC1" w:rsidP="00EA34A0">
      <w:pPr>
        <w:pStyle w:val="ListParagraph"/>
        <w:tabs>
          <w:tab w:val="left" w:pos="270"/>
        </w:tabs>
        <w:rPr>
          <w:color w:val="FF0000"/>
          <w:szCs w:val="24"/>
        </w:rPr>
      </w:pPr>
    </w:p>
    <w:p w:rsidR="00021EB5" w:rsidRDefault="00D41E1C" w:rsidP="003056D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2</w:t>
      </w:r>
      <w:r>
        <w:rPr>
          <w:szCs w:val="24"/>
          <w:vertAlign w:val="superscript"/>
        </w:rPr>
        <w:t>nd</w:t>
      </w:r>
      <w:r w:rsidR="00021EB5">
        <w:rPr>
          <w:szCs w:val="24"/>
        </w:rPr>
        <w:t xml:space="preserve"> Reading Ordinance 17-01 Land Use Change – UC1 Urban Corridor Residential to UC3 Urban Corridor Neighborhood Commercial for lot 1411 and 1413 Barnes Mill Road </w:t>
      </w:r>
    </w:p>
    <w:p w:rsidR="00D41E1C" w:rsidRDefault="00FA13E3" w:rsidP="003056D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EMA/CSEPP – Disposition of Equipment </w:t>
      </w:r>
    </w:p>
    <w:p w:rsidR="00D41E1C" w:rsidRDefault="00F87D7A" w:rsidP="003056D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Award Bid – EMA CSEPP – Fiber </w:t>
      </w:r>
    </w:p>
    <w:p w:rsidR="00D41E1C" w:rsidRDefault="00D41E1C" w:rsidP="003056D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Rescue Squad Agreement </w:t>
      </w:r>
    </w:p>
    <w:p w:rsidR="005756C9" w:rsidRPr="005756C9" w:rsidRDefault="005756C9" w:rsidP="005756C9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Appointments(2)– Madison County Ethics Board</w:t>
      </w:r>
      <w:bookmarkStart w:id="0" w:name="_GoBack"/>
      <w:bookmarkEnd w:id="0"/>
    </w:p>
    <w:p w:rsidR="005756C9" w:rsidRDefault="005756C9" w:rsidP="003056D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Appointment – Madison County Road Supervisor</w:t>
      </w:r>
    </w:p>
    <w:p w:rsidR="00700C37" w:rsidRPr="00CF14A5" w:rsidRDefault="00700C37" w:rsidP="003056D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6552E5">
        <w:rPr>
          <w:szCs w:val="24"/>
        </w:rPr>
        <w:t xml:space="preserve">Personnel  - </w:t>
      </w:r>
      <w:r w:rsidR="00AF7C37">
        <w:rPr>
          <w:szCs w:val="24"/>
        </w:rPr>
        <w:t xml:space="preserve">Madison County </w:t>
      </w:r>
      <w:r w:rsidR="00D41E1C">
        <w:rPr>
          <w:szCs w:val="24"/>
        </w:rPr>
        <w:t xml:space="preserve">Solid Waste </w:t>
      </w:r>
      <w:r w:rsidR="007D1004">
        <w:rPr>
          <w:szCs w:val="24"/>
        </w:rPr>
        <w:t xml:space="preserve">- </w:t>
      </w:r>
      <w:r w:rsidR="00D41E1C">
        <w:rPr>
          <w:szCs w:val="24"/>
        </w:rPr>
        <w:t>Promotion</w:t>
      </w:r>
      <w:r w:rsidR="00DA7F48" w:rsidRPr="006552E5">
        <w:rPr>
          <w:szCs w:val="24"/>
        </w:rPr>
        <w:t xml:space="preserve"> </w:t>
      </w:r>
      <w:r w:rsidR="00DA7F48" w:rsidRPr="006552E5">
        <w:rPr>
          <w:color w:val="FF0000"/>
          <w:szCs w:val="24"/>
        </w:rPr>
        <w:t xml:space="preserve"> </w:t>
      </w:r>
    </w:p>
    <w:p w:rsidR="00CF14A5" w:rsidRPr="00CF14A5" w:rsidRDefault="00CF14A5" w:rsidP="00CF14A5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CF14A5">
        <w:rPr>
          <w:szCs w:val="24"/>
        </w:rPr>
        <w:t>Personnel – Madison County</w:t>
      </w:r>
      <w:r w:rsidR="007D1004">
        <w:rPr>
          <w:szCs w:val="24"/>
        </w:rPr>
        <w:t xml:space="preserve"> Historic Properties/Parks - Hire</w:t>
      </w:r>
      <w:r w:rsidRPr="00CF14A5">
        <w:rPr>
          <w:szCs w:val="24"/>
        </w:rPr>
        <w:t xml:space="preserve"> </w:t>
      </w:r>
      <w:r w:rsidR="009D61D9">
        <w:rPr>
          <w:szCs w:val="24"/>
        </w:rPr>
        <w:t xml:space="preserve">                                </w:t>
      </w:r>
    </w:p>
    <w:p w:rsidR="006B1E3C" w:rsidRPr="00F64F75" w:rsidRDefault="006B1E3C" w:rsidP="00F64F7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F64F75">
        <w:rPr>
          <w:szCs w:val="24"/>
        </w:rPr>
        <w:t>Judge’s Report</w:t>
      </w:r>
    </w:p>
    <w:p w:rsidR="007921FE" w:rsidRPr="006552E5" w:rsidRDefault="007921FE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>Comments from Department Heads</w:t>
      </w:r>
    </w:p>
    <w:p w:rsidR="007921FE" w:rsidRPr="006552E5" w:rsidRDefault="00DA3E4B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Magistrates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Audience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Pay Claims and Approve Transfers </w:t>
      </w:r>
    </w:p>
    <w:p w:rsidR="007921FE" w:rsidRPr="006552E5" w:rsidRDefault="007921FE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Next Court Date –Next meeting on Tues. </w:t>
      </w:r>
      <w:r w:rsidR="00AF7C37">
        <w:rPr>
          <w:rFonts w:cs="Times New Roman"/>
          <w:szCs w:val="24"/>
        </w:rPr>
        <w:t xml:space="preserve">February </w:t>
      </w:r>
      <w:r w:rsidR="009D61D9">
        <w:rPr>
          <w:rFonts w:cs="Times New Roman"/>
          <w:szCs w:val="24"/>
        </w:rPr>
        <w:t>28</w:t>
      </w:r>
      <w:r w:rsidR="00AB6D35" w:rsidRPr="006552E5">
        <w:rPr>
          <w:rFonts w:cs="Times New Roman"/>
          <w:szCs w:val="24"/>
        </w:rPr>
        <w:t xml:space="preserve">, 2016, </w:t>
      </w:r>
      <w:r w:rsidR="006552E5" w:rsidRPr="006552E5">
        <w:rPr>
          <w:rFonts w:cs="Times New Roman"/>
          <w:szCs w:val="24"/>
        </w:rPr>
        <w:t>Richmond</w:t>
      </w:r>
    </w:p>
    <w:p w:rsidR="007921FE" w:rsidRPr="006552E5" w:rsidRDefault="008505CA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 Adjournment  </w:t>
      </w:r>
    </w:p>
    <w:p w:rsidR="008505CA" w:rsidRDefault="008505CA" w:rsidP="008E434D">
      <w:pPr>
        <w:tabs>
          <w:tab w:val="left" w:pos="270"/>
        </w:tabs>
        <w:spacing w:line="276" w:lineRule="auto"/>
        <w:ind w:left="900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ab/>
      </w:r>
      <w:r w:rsidRPr="006552E5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FC3564" w:rsidRDefault="00FC3564" w:rsidP="008505CA">
      <w:pPr>
        <w:spacing w:line="276" w:lineRule="auto"/>
        <w:rPr>
          <w:rFonts w:cs="Times New Roman"/>
          <w:szCs w:val="24"/>
        </w:rPr>
      </w:pP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Reagan Taylor, Judge Executive</w:t>
      </w:r>
    </w:p>
    <w:p w:rsidR="00466593" w:rsidRDefault="00466593" w:rsidP="008505CA">
      <w:pPr>
        <w:spacing w:line="276" w:lineRule="auto"/>
        <w:rPr>
          <w:rFonts w:cs="Times New Roman"/>
          <w:szCs w:val="24"/>
        </w:rPr>
      </w:pPr>
    </w:p>
    <w:p w:rsidR="00466593" w:rsidRDefault="00466593" w:rsidP="008505CA">
      <w:pPr>
        <w:spacing w:line="276" w:lineRule="auto"/>
        <w:rPr>
          <w:rFonts w:cs="Times New Roman"/>
          <w:szCs w:val="24"/>
        </w:rPr>
      </w:pPr>
    </w:p>
    <w:sectPr w:rsidR="00466593" w:rsidSect="005756C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0A4AF5A8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1EB5"/>
    <w:rsid w:val="000263F6"/>
    <w:rsid w:val="00042164"/>
    <w:rsid w:val="00043790"/>
    <w:rsid w:val="00074F1A"/>
    <w:rsid w:val="00092CDC"/>
    <w:rsid w:val="000962D9"/>
    <w:rsid w:val="000B1CC5"/>
    <w:rsid w:val="000E144D"/>
    <w:rsid w:val="000E3A73"/>
    <w:rsid w:val="00107DAB"/>
    <w:rsid w:val="0016367B"/>
    <w:rsid w:val="001738FE"/>
    <w:rsid w:val="001A36D7"/>
    <w:rsid w:val="001A7F31"/>
    <w:rsid w:val="001C32D3"/>
    <w:rsid w:val="001D4528"/>
    <w:rsid w:val="001F09F3"/>
    <w:rsid w:val="001F3518"/>
    <w:rsid w:val="002119B3"/>
    <w:rsid w:val="00225527"/>
    <w:rsid w:val="00225917"/>
    <w:rsid w:val="00242148"/>
    <w:rsid w:val="0026493B"/>
    <w:rsid w:val="00264BA3"/>
    <w:rsid w:val="0028451E"/>
    <w:rsid w:val="00285A65"/>
    <w:rsid w:val="00287F01"/>
    <w:rsid w:val="00291B37"/>
    <w:rsid w:val="002B4404"/>
    <w:rsid w:val="002F7A66"/>
    <w:rsid w:val="00300E9F"/>
    <w:rsid w:val="003013A5"/>
    <w:rsid w:val="003056DB"/>
    <w:rsid w:val="00337211"/>
    <w:rsid w:val="003F4181"/>
    <w:rsid w:val="0041094A"/>
    <w:rsid w:val="00421BC8"/>
    <w:rsid w:val="00453993"/>
    <w:rsid w:val="00462B0D"/>
    <w:rsid w:val="00466593"/>
    <w:rsid w:val="004C6E0D"/>
    <w:rsid w:val="00514955"/>
    <w:rsid w:val="00515271"/>
    <w:rsid w:val="005213FB"/>
    <w:rsid w:val="00550E67"/>
    <w:rsid w:val="00552EED"/>
    <w:rsid w:val="005756C9"/>
    <w:rsid w:val="005A1AD1"/>
    <w:rsid w:val="005E029C"/>
    <w:rsid w:val="005E0BEE"/>
    <w:rsid w:val="005F2FF1"/>
    <w:rsid w:val="005F5A85"/>
    <w:rsid w:val="006017C4"/>
    <w:rsid w:val="00606EA9"/>
    <w:rsid w:val="0062565C"/>
    <w:rsid w:val="00627600"/>
    <w:rsid w:val="00644896"/>
    <w:rsid w:val="006552E5"/>
    <w:rsid w:val="00696B27"/>
    <w:rsid w:val="0069729A"/>
    <w:rsid w:val="006B1E3C"/>
    <w:rsid w:val="006B5DF5"/>
    <w:rsid w:val="006C6B8A"/>
    <w:rsid w:val="006D1A73"/>
    <w:rsid w:val="006D73CC"/>
    <w:rsid w:val="00700C37"/>
    <w:rsid w:val="007139FD"/>
    <w:rsid w:val="00720600"/>
    <w:rsid w:val="00754BB3"/>
    <w:rsid w:val="00771946"/>
    <w:rsid w:val="00785B3B"/>
    <w:rsid w:val="007921FE"/>
    <w:rsid w:val="00797DC1"/>
    <w:rsid w:val="007C5E0F"/>
    <w:rsid w:val="007D1004"/>
    <w:rsid w:val="007E51D0"/>
    <w:rsid w:val="007F3443"/>
    <w:rsid w:val="007F71EC"/>
    <w:rsid w:val="007F7860"/>
    <w:rsid w:val="00815265"/>
    <w:rsid w:val="00817094"/>
    <w:rsid w:val="00817AA9"/>
    <w:rsid w:val="0082070E"/>
    <w:rsid w:val="0082388F"/>
    <w:rsid w:val="00825FE8"/>
    <w:rsid w:val="00831A97"/>
    <w:rsid w:val="00840A49"/>
    <w:rsid w:val="00840F62"/>
    <w:rsid w:val="0084307B"/>
    <w:rsid w:val="008505CA"/>
    <w:rsid w:val="00874A4B"/>
    <w:rsid w:val="00893CE4"/>
    <w:rsid w:val="008B4F36"/>
    <w:rsid w:val="008C7413"/>
    <w:rsid w:val="008D7766"/>
    <w:rsid w:val="008E434D"/>
    <w:rsid w:val="00900E16"/>
    <w:rsid w:val="00906E33"/>
    <w:rsid w:val="00921BF2"/>
    <w:rsid w:val="00925426"/>
    <w:rsid w:val="00926B7E"/>
    <w:rsid w:val="00957516"/>
    <w:rsid w:val="009738A2"/>
    <w:rsid w:val="009820CD"/>
    <w:rsid w:val="009B181F"/>
    <w:rsid w:val="009D61D9"/>
    <w:rsid w:val="009E1FEB"/>
    <w:rsid w:val="009E3638"/>
    <w:rsid w:val="00A05C62"/>
    <w:rsid w:val="00A07AA1"/>
    <w:rsid w:val="00A55622"/>
    <w:rsid w:val="00A84218"/>
    <w:rsid w:val="00AA4D66"/>
    <w:rsid w:val="00AA4DCA"/>
    <w:rsid w:val="00AB34BC"/>
    <w:rsid w:val="00AB6D35"/>
    <w:rsid w:val="00AC010B"/>
    <w:rsid w:val="00AF7C37"/>
    <w:rsid w:val="00AF7EE0"/>
    <w:rsid w:val="00B242EC"/>
    <w:rsid w:val="00B462EC"/>
    <w:rsid w:val="00B8761D"/>
    <w:rsid w:val="00BD2892"/>
    <w:rsid w:val="00BD637E"/>
    <w:rsid w:val="00BE0357"/>
    <w:rsid w:val="00C061DF"/>
    <w:rsid w:val="00C06876"/>
    <w:rsid w:val="00C138A4"/>
    <w:rsid w:val="00C16D24"/>
    <w:rsid w:val="00C22C90"/>
    <w:rsid w:val="00C37943"/>
    <w:rsid w:val="00C51EAB"/>
    <w:rsid w:val="00C73143"/>
    <w:rsid w:val="00CB39BD"/>
    <w:rsid w:val="00CC5EC5"/>
    <w:rsid w:val="00CD714A"/>
    <w:rsid w:val="00CF14A5"/>
    <w:rsid w:val="00D41E1C"/>
    <w:rsid w:val="00D46C52"/>
    <w:rsid w:val="00D64835"/>
    <w:rsid w:val="00D94F4B"/>
    <w:rsid w:val="00DA3E4B"/>
    <w:rsid w:val="00DA7F48"/>
    <w:rsid w:val="00DC60C6"/>
    <w:rsid w:val="00DD4E65"/>
    <w:rsid w:val="00DE16FD"/>
    <w:rsid w:val="00DE4337"/>
    <w:rsid w:val="00E1566F"/>
    <w:rsid w:val="00E7095D"/>
    <w:rsid w:val="00E76236"/>
    <w:rsid w:val="00E804AE"/>
    <w:rsid w:val="00E92B7B"/>
    <w:rsid w:val="00EA34A0"/>
    <w:rsid w:val="00EC0454"/>
    <w:rsid w:val="00EC5BE9"/>
    <w:rsid w:val="00EC64B7"/>
    <w:rsid w:val="00F118BE"/>
    <w:rsid w:val="00F24237"/>
    <w:rsid w:val="00F375CD"/>
    <w:rsid w:val="00F45568"/>
    <w:rsid w:val="00F502C4"/>
    <w:rsid w:val="00F64F75"/>
    <w:rsid w:val="00F87D7A"/>
    <w:rsid w:val="00F9579C"/>
    <w:rsid w:val="00FA13E3"/>
    <w:rsid w:val="00FC2C45"/>
    <w:rsid w:val="00FC3564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02565-0984-4A03-9368-DDB5DFA1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D44A8-F3DD-483D-94C5-4CED21103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593C59A</Template>
  <TotalTime>172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7</cp:revision>
  <cp:lastPrinted>2017-02-10T19:43:00Z</cp:lastPrinted>
  <dcterms:created xsi:type="dcterms:W3CDTF">2017-02-02T16:27:00Z</dcterms:created>
  <dcterms:modified xsi:type="dcterms:W3CDTF">2017-02-10T19:45:00Z</dcterms:modified>
</cp:coreProperties>
</file>