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AA13A0">
        <w:rPr>
          <w:b/>
        </w:rPr>
        <w:t>MARCH 14</w:t>
      </w:r>
      <w:r w:rsidR="00825FE8">
        <w:rPr>
          <w:b/>
        </w:rPr>
        <w:t>, 2017</w:t>
      </w:r>
      <w:r w:rsidRPr="00CD714A">
        <w:rPr>
          <w:b/>
        </w:rPr>
        <w:t>, 9:30 A.M.</w:t>
      </w:r>
    </w:p>
    <w:p w:rsidR="007F7860" w:rsidRDefault="00AA13A0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:rsidR="00EC64B7" w:rsidRPr="00CD714A" w:rsidRDefault="00AA13A0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DC60C6">
        <w:rPr>
          <w:b/>
        </w:rPr>
        <w:t xml:space="preserve">, </w:t>
      </w:r>
      <w:r w:rsidR="00EC64B7">
        <w:rPr>
          <w:b/>
        </w:rPr>
        <w:t>KENTUCKY</w:t>
      </w:r>
    </w:p>
    <w:p w:rsidR="007921FE" w:rsidRDefault="007921FE" w:rsidP="008E434D">
      <w:pPr>
        <w:tabs>
          <w:tab w:val="left" w:pos="270"/>
        </w:tabs>
      </w:pPr>
    </w:p>
    <w:p w:rsidR="00421D68" w:rsidRPr="008505CA" w:rsidRDefault="00421D68" w:rsidP="008E434D">
      <w:pPr>
        <w:tabs>
          <w:tab w:val="left" w:pos="270"/>
        </w:tabs>
      </w:pPr>
      <w:bookmarkStart w:id="0" w:name="_GoBack"/>
      <w:bookmarkEnd w:id="0"/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Default="001F09F3" w:rsidP="00EA34A0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 </w:t>
      </w:r>
    </w:p>
    <w:p w:rsidR="00421D68" w:rsidRPr="006552E5" w:rsidRDefault="00421D68" w:rsidP="00EA34A0">
      <w:pPr>
        <w:pStyle w:val="ListParagraph"/>
        <w:tabs>
          <w:tab w:val="left" w:pos="270"/>
        </w:tabs>
        <w:rPr>
          <w:color w:val="FF0000"/>
          <w:szCs w:val="24"/>
        </w:rPr>
      </w:pPr>
    </w:p>
    <w:p w:rsidR="007B0A5E" w:rsidRDefault="00421D68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Craig Williams – BGAD Liaison - Update</w:t>
      </w:r>
    </w:p>
    <w:p w:rsidR="007B0A5E" w:rsidRDefault="00421D68" w:rsidP="003056DB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Madison County Health Department -</w:t>
      </w:r>
      <w:r w:rsidR="00F230EE">
        <w:rPr>
          <w:szCs w:val="24"/>
        </w:rPr>
        <w:t xml:space="preserve"> Needle Exchange </w:t>
      </w:r>
    </w:p>
    <w:p w:rsidR="00AA13A0" w:rsidRDefault="00421D68" w:rsidP="00AA13A0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 – Road Department Seasonal Employees</w:t>
      </w:r>
      <w:r w:rsidR="00AA13A0">
        <w:rPr>
          <w:szCs w:val="24"/>
        </w:rPr>
        <w:t xml:space="preserve">   </w:t>
      </w:r>
    </w:p>
    <w:p w:rsidR="006B1E3C" w:rsidRPr="00421D68" w:rsidRDefault="00AA13A0" w:rsidP="00B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421D68">
        <w:rPr>
          <w:szCs w:val="24"/>
        </w:rPr>
        <w:t xml:space="preserve"> </w:t>
      </w:r>
      <w:r w:rsidR="006B1E3C" w:rsidRPr="00421D68">
        <w:rPr>
          <w:szCs w:val="24"/>
        </w:rPr>
        <w:t>Judge’s Report</w:t>
      </w:r>
    </w:p>
    <w:p w:rsidR="007921FE" w:rsidRPr="006552E5" w:rsidRDefault="00F230E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Department Heads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F42055">
        <w:rPr>
          <w:rFonts w:cs="Times New Roman"/>
          <w:szCs w:val="24"/>
        </w:rPr>
        <w:t xml:space="preserve">March </w:t>
      </w:r>
      <w:r w:rsidR="00AA13A0">
        <w:rPr>
          <w:rFonts w:cs="Times New Roman"/>
          <w:szCs w:val="24"/>
        </w:rPr>
        <w:t>28</w:t>
      </w:r>
      <w:r w:rsidR="00704137">
        <w:rPr>
          <w:rFonts w:cs="Times New Roman"/>
          <w:szCs w:val="24"/>
        </w:rPr>
        <w:t>, 2017</w:t>
      </w:r>
      <w:r w:rsidR="00AB6D35" w:rsidRPr="006552E5">
        <w:rPr>
          <w:rFonts w:cs="Times New Roman"/>
          <w:szCs w:val="24"/>
        </w:rPr>
        <w:t xml:space="preserve">, </w:t>
      </w:r>
      <w:r w:rsidR="006552E5" w:rsidRPr="006552E5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p w:rsidR="00466593" w:rsidRDefault="00466593" w:rsidP="008505CA">
      <w:pPr>
        <w:spacing w:line="276" w:lineRule="auto"/>
        <w:rPr>
          <w:rFonts w:cs="Times New Roman"/>
          <w:szCs w:val="24"/>
        </w:rPr>
      </w:pPr>
    </w:p>
    <w:p w:rsidR="002106BC" w:rsidRDefault="002106BC" w:rsidP="008505CA">
      <w:pPr>
        <w:spacing w:line="276" w:lineRule="auto"/>
        <w:rPr>
          <w:rFonts w:cs="Times New Roman"/>
          <w:szCs w:val="24"/>
        </w:rPr>
      </w:pPr>
    </w:p>
    <w:p w:rsidR="002106BC" w:rsidRDefault="002106BC" w:rsidP="008505CA">
      <w:pPr>
        <w:spacing w:line="276" w:lineRule="auto"/>
        <w:rPr>
          <w:rFonts w:cs="Times New Roman"/>
          <w:szCs w:val="24"/>
        </w:rPr>
      </w:pPr>
    </w:p>
    <w:p w:rsidR="00421D68" w:rsidRDefault="00421D68" w:rsidP="008505CA">
      <w:pPr>
        <w:spacing w:line="276" w:lineRule="auto"/>
        <w:rPr>
          <w:rFonts w:cs="Times New Roman"/>
          <w:szCs w:val="24"/>
        </w:rPr>
      </w:pPr>
    </w:p>
    <w:p w:rsidR="00421D68" w:rsidRDefault="00421D68" w:rsidP="008505CA">
      <w:pPr>
        <w:spacing w:line="276" w:lineRule="auto"/>
        <w:rPr>
          <w:rFonts w:cs="Times New Roman"/>
          <w:szCs w:val="24"/>
        </w:rPr>
      </w:pPr>
    </w:p>
    <w:p w:rsidR="00421D68" w:rsidRDefault="00421D68" w:rsidP="008505CA">
      <w:pPr>
        <w:spacing w:line="276" w:lineRule="auto"/>
        <w:rPr>
          <w:rFonts w:cs="Times New Roman"/>
          <w:szCs w:val="24"/>
        </w:rPr>
      </w:pPr>
    </w:p>
    <w:p w:rsidR="00421D68" w:rsidRDefault="00421D68" w:rsidP="008505CA">
      <w:pPr>
        <w:spacing w:line="276" w:lineRule="auto"/>
        <w:rPr>
          <w:rFonts w:cs="Times New Roman"/>
          <w:szCs w:val="24"/>
        </w:rPr>
      </w:pPr>
    </w:p>
    <w:p w:rsidR="00466593" w:rsidRDefault="00466593" w:rsidP="008505CA">
      <w:pPr>
        <w:spacing w:line="276" w:lineRule="auto"/>
        <w:rPr>
          <w:rFonts w:cs="Times New Roman"/>
          <w:szCs w:val="24"/>
        </w:rPr>
      </w:pPr>
    </w:p>
    <w:p w:rsidR="002106BC" w:rsidRDefault="002106BC" w:rsidP="00466593">
      <w:pPr>
        <w:pStyle w:val="NoSpacing"/>
        <w:rPr>
          <w:rFonts w:ascii="Arial" w:hAnsi="Arial" w:cs="Arial"/>
          <w:b/>
          <w:sz w:val="28"/>
          <w:szCs w:val="28"/>
        </w:rPr>
      </w:pPr>
    </w:p>
    <w:sectPr w:rsidR="002106BC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E28EE"/>
    <w:multiLevelType w:val="hybridMultilevel"/>
    <w:tmpl w:val="0A4AF5A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63F6"/>
    <w:rsid w:val="00042164"/>
    <w:rsid w:val="00043790"/>
    <w:rsid w:val="00074F1A"/>
    <w:rsid w:val="00092CDC"/>
    <w:rsid w:val="000962D9"/>
    <w:rsid w:val="000B1CC5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06BC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25AC8"/>
    <w:rsid w:val="00337211"/>
    <w:rsid w:val="003F4181"/>
    <w:rsid w:val="0041094A"/>
    <w:rsid w:val="00421BC8"/>
    <w:rsid w:val="00421D68"/>
    <w:rsid w:val="00453993"/>
    <w:rsid w:val="00462B0D"/>
    <w:rsid w:val="00466593"/>
    <w:rsid w:val="004C6E0D"/>
    <w:rsid w:val="00514955"/>
    <w:rsid w:val="00515271"/>
    <w:rsid w:val="005213FB"/>
    <w:rsid w:val="00550E67"/>
    <w:rsid w:val="00552EED"/>
    <w:rsid w:val="00553D98"/>
    <w:rsid w:val="005A1AD1"/>
    <w:rsid w:val="005E029C"/>
    <w:rsid w:val="005E0BEE"/>
    <w:rsid w:val="005F2FF1"/>
    <w:rsid w:val="005F5A85"/>
    <w:rsid w:val="006017C4"/>
    <w:rsid w:val="00606EA9"/>
    <w:rsid w:val="0062565C"/>
    <w:rsid w:val="00627600"/>
    <w:rsid w:val="00644896"/>
    <w:rsid w:val="006552E5"/>
    <w:rsid w:val="00696B27"/>
    <w:rsid w:val="0069729A"/>
    <w:rsid w:val="006B1E3C"/>
    <w:rsid w:val="006C6B8A"/>
    <w:rsid w:val="006D1A73"/>
    <w:rsid w:val="006D73CC"/>
    <w:rsid w:val="00700C37"/>
    <w:rsid w:val="00704137"/>
    <w:rsid w:val="007139FD"/>
    <w:rsid w:val="00720600"/>
    <w:rsid w:val="00754BB3"/>
    <w:rsid w:val="007575F5"/>
    <w:rsid w:val="00771946"/>
    <w:rsid w:val="00785B3B"/>
    <w:rsid w:val="007921FE"/>
    <w:rsid w:val="007B0A5E"/>
    <w:rsid w:val="007C5E0F"/>
    <w:rsid w:val="007E51D0"/>
    <w:rsid w:val="007F3443"/>
    <w:rsid w:val="007F71EC"/>
    <w:rsid w:val="007F7860"/>
    <w:rsid w:val="00815265"/>
    <w:rsid w:val="00817094"/>
    <w:rsid w:val="00817AA9"/>
    <w:rsid w:val="0082070E"/>
    <w:rsid w:val="0082388F"/>
    <w:rsid w:val="00825FE8"/>
    <w:rsid w:val="00840A49"/>
    <w:rsid w:val="00840F62"/>
    <w:rsid w:val="0084307B"/>
    <w:rsid w:val="008505CA"/>
    <w:rsid w:val="00874A4B"/>
    <w:rsid w:val="00893CE4"/>
    <w:rsid w:val="008B4F36"/>
    <w:rsid w:val="008C7413"/>
    <w:rsid w:val="008D7766"/>
    <w:rsid w:val="008E434D"/>
    <w:rsid w:val="00900E16"/>
    <w:rsid w:val="00906E33"/>
    <w:rsid w:val="00921BF2"/>
    <w:rsid w:val="00925426"/>
    <w:rsid w:val="00926B7E"/>
    <w:rsid w:val="00957516"/>
    <w:rsid w:val="009820CD"/>
    <w:rsid w:val="009B181F"/>
    <w:rsid w:val="009E3638"/>
    <w:rsid w:val="00A05C62"/>
    <w:rsid w:val="00A07AA1"/>
    <w:rsid w:val="00A55622"/>
    <w:rsid w:val="00A84218"/>
    <w:rsid w:val="00AA13A0"/>
    <w:rsid w:val="00AA4D66"/>
    <w:rsid w:val="00AA4DCA"/>
    <w:rsid w:val="00AB34BC"/>
    <w:rsid w:val="00AB6D35"/>
    <w:rsid w:val="00AC010B"/>
    <w:rsid w:val="00AF7C37"/>
    <w:rsid w:val="00AF7EE0"/>
    <w:rsid w:val="00B242EC"/>
    <w:rsid w:val="00B42DF1"/>
    <w:rsid w:val="00B462EC"/>
    <w:rsid w:val="00B77BBF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404FC"/>
    <w:rsid w:val="00C51EAB"/>
    <w:rsid w:val="00C73143"/>
    <w:rsid w:val="00CB39BD"/>
    <w:rsid w:val="00CC5EC5"/>
    <w:rsid w:val="00CD714A"/>
    <w:rsid w:val="00CF14A5"/>
    <w:rsid w:val="00CF4FE6"/>
    <w:rsid w:val="00D41E1C"/>
    <w:rsid w:val="00D46C52"/>
    <w:rsid w:val="00D64835"/>
    <w:rsid w:val="00D94F4B"/>
    <w:rsid w:val="00DA3E4B"/>
    <w:rsid w:val="00DA7F48"/>
    <w:rsid w:val="00DC60C6"/>
    <w:rsid w:val="00DD4E65"/>
    <w:rsid w:val="00DE16FD"/>
    <w:rsid w:val="00DE2118"/>
    <w:rsid w:val="00DE4337"/>
    <w:rsid w:val="00E1566F"/>
    <w:rsid w:val="00E7095D"/>
    <w:rsid w:val="00E76236"/>
    <w:rsid w:val="00E804AE"/>
    <w:rsid w:val="00E92B7B"/>
    <w:rsid w:val="00EA34A0"/>
    <w:rsid w:val="00EC0454"/>
    <w:rsid w:val="00EC5BE9"/>
    <w:rsid w:val="00EC64B7"/>
    <w:rsid w:val="00F118BE"/>
    <w:rsid w:val="00F230EE"/>
    <w:rsid w:val="00F24237"/>
    <w:rsid w:val="00F375CD"/>
    <w:rsid w:val="00F42055"/>
    <w:rsid w:val="00F502C4"/>
    <w:rsid w:val="00F64F75"/>
    <w:rsid w:val="00F66A55"/>
    <w:rsid w:val="00F9579C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7E6B7-4C73-46CE-BAD3-C3BAB734D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E3849951</Template>
  <TotalTime>4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3</cp:revision>
  <cp:lastPrinted>2017-03-09T20:42:00Z</cp:lastPrinted>
  <dcterms:created xsi:type="dcterms:W3CDTF">2017-03-02T22:00:00Z</dcterms:created>
  <dcterms:modified xsi:type="dcterms:W3CDTF">2017-03-09T20:43:00Z</dcterms:modified>
</cp:coreProperties>
</file>