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94782E">
        <w:rPr>
          <w:b/>
        </w:rPr>
        <w:t>MARCH 28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EC64B7" w:rsidRPr="00CD714A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FB2FCB" w:rsidRDefault="00FB2FCB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Proclamation – Hunger Awareness Month</w:t>
      </w:r>
    </w:p>
    <w:p w:rsidR="00FB2FCB" w:rsidRDefault="00FB2FCB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Proclamation – Arbor Day</w:t>
      </w:r>
    </w:p>
    <w:p w:rsidR="00FB2FCB" w:rsidRDefault="00FB2FCB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Proclamation – Equal Pay Day</w:t>
      </w:r>
    </w:p>
    <w:p w:rsidR="00316772" w:rsidRDefault="00316772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Recognize Employee Retirement </w:t>
      </w:r>
    </w:p>
    <w:p w:rsidR="00FB2FCB" w:rsidRDefault="00316772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State Road Maintenance </w:t>
      </w:r>
      <w:r w:rsidR="00FB2FCB">
        <w:rPr>
          <w:szCs w:val="24"/>
        </w:rPr>
        <w:t xml:space="preserve">– District 7 </w:t>
      </w:r>
      <w:r>
        <w:rPr>
          <w:szCs w:val="24"/>
        </w:rPr>
        <w:t>T</w:t>
      </w:r>
      <w:bookmarkStart w:id="0" w:name="_GoBack"/>
      <w:bookmarkEnd w:id="0"/>
      <w:r w:rsidR="00FB2FCB">
        <w:rPr>
          <w:szCs w:val="24"/>
        </w:rPr>
        <w:t xml:space="preserve">ransportation </w:t>
      </w:r>
    </w:p>
    <w:p w:rsidR="00FB2FCB" w:rsidRDefault="00FB2FCB" w:rsidP="00FB2FC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Resolution </w:t>
      </w:r>
      <w:r w:rsidR="00316772">
        <w:rPr>
          <w:szCs w:val="24"/>
        </w:rPr>
        <w:t xml:space="preserve">17-07 </w:t>
      </w:r>
      <w:r>
        <w:rPr>
          <w:szCs w:val="24"/>
        </w:rPr>
        <w:t xml:space="preserve">- Boone Trail </w:t>
      </w:r>
      <w:r w:rsidRPr="0067721B">
        <w:rPr>
          <w:color w:val="FF0000"/>
          <w:szCs w:val="24"/>
        </w:rPr>
        <w:t xml:space="preserve"> </w:t>
      </w:r>
    </w:p>
    <w:p w:rsidR="00FB2FCB" w:rsidRDefault="00FB2FCB" w:rsidP="00B05D9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Award Bid – Mowing CSEPP Tower Sites</w:t>
      </w:r>
    </w:p>
    <w:p w:rsidR="00316772" w:rsidRPr="00FB2FCB" w:rsidRDefault="00316772" w:rsidP="00B05D9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17-08 Recreational Trail Grant</w:t>
      </w:r>
    </w:p>
    <w:p w:rsidR="00FB2FCB" w:rsidRDefault="00FB2FCB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Clay County Detention Center Agreement  </w:t>
      </w:r>
    </w:p>
    <w:p w:rsidR="00CF14A5" w:rsidRDefault="00FB2FCB" w:rsidP="00CF14A5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CF14A5" w:rsidRPr="00CF14A5">
        <w:rPr>
          <w:szCs w:val="24"/>
        </w:rPr>
        <w:t xml:space="preserve">Personnel – Madison County </w:t>
      </w:r>
      <w:r>
        <w:rPr>
          <w:szCs w:val="24"/>
        </w:rPr>
        <w:t>Animal Control</w:t>
      </w:r>
    </w:p>
    <w:p w:rsidR="00FB2FCB" w:rsidRPr="00CF14A5" w:rsidRDefault="00FB2FCB" w:rsidP="00CF14A5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Executive Session</w:t>
      </w:r>
    </w:p>
    <w:p w:rsidR="006B1E3C" w:rsidRPr="00F64F75" w:rsidRDefault="00FB2FCB" w:rsidP="00F64F7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r w:rsidR="006B1E3C" w:rsidRPr="00F64F75">
        <w:rPr>
          <w:szCs w:val="24"/>
        </w:rPr>
        <w:t>Judge’s Report</w:t>
      </w:r>
    </w:p>
    <w:p w:rsidR="007921FE" w:rsidRPr="006552E5" w:rsidRDefault="00FB2FC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Department Heads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94782E">
        <w:rPr>
          <w:rFonts w:cs="Times New Roman"/>
          <w:szCs w:val="24"/>
        </w:rPr>
        <w:t>April 11</w:t>
      </w:r>
      <w:r w:rsidR="00C942DD">
        <w:rPr>
          <w:rFonts w:cs="Times New Roman"/>
          <w:szCs w:val="24"/>
        </w:rPr>
        <w:t>, 2017</w:t>
      </w:r>
      <w:r w:rsidR="00AB6D35" w:rsidRPr="006552E5">
        <w:rPr>
          <w:rFonts w:cs="Times New Roman"/>
          <w:szCs w:val="24"/>
        </w:rPr>
        <w:t xml:space="preserve">, </w:t>
      </w:r>
      <w:r w:rsidR="006552E5" w:rsidRPr="006552E5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sectPr w:rsidR="008505CA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0A4AF5A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63F6"/>
    <w:rsid w:val="00042164"/>
    <w:rsid w:val="00043790"/>
    <w:rsid w:val="00074F1A"/>
    <w:rsid w:val="00092CDC"/>
    <w:rsid w:val="000962D9"/>
    <w:rsid w:val="000B1CC5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06BC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16772"/>
    <w:rsid w:val="00325AC8"/>
    <w:rsid w:val="00337211"/>
    <w:rsid w:val="003F4181"/>
    <w:rsid w:val="0041094A"/>
    <w:rsid w:val="00421BC8"/>
    <w:rsid w:val="00453993"/>
    <w:rsid w:val="00462B0D"/>
    <w:rsid w:val="00466593"/>
    <w:rsid w:val="004C6E0D"/>
    <w:rsid w:val="00514955"/>
    <w:rsid w:val="00515271"/>
    <w:rsid w:val="005213FB"/>
    <w:rsid w:val="00550E67"/>
    <w:rsid w:val="00552EED"/>
    <w:rsid w:val="00553D98"/>
    <w:rsid w:val="005A1AD1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4896"/>
    <w:rsid w:val="006552E5"/>
    <w:rsid w:val="00696B27"/>
    <w:rsid w:val="0069729A"/>
    <w:rsid w:val="006B1E3C"/>
    <w:rsid w:val="006C6B8A"/>
    <w:rsid w:val="006D1A73"/>
    <w:rsid w:val="006D73CC"/>
    <w:rsid w:val="00700C37"/>
    <w:rsid w:val="007139FD"/>
    <w:rsid w:val="00720600"/>
    <w:rsid w:val="00754BB3"/>
    <w:rsid w:val="007575F5"/>
    <w:rsid w:val="00771946"/>
    <w:rsid w:val="00785B3B"/>
    <w:rsid w:val="007921FE"/>
    <w:rsid w:val="007B0A5E"/>
    <w:rsid w:val="007C5E0F"/>
    <w:rsid w:val="007E51D0"/>
    <w:rsid w:val="007F3443"/>
    <w:rsid w:val="007F71EC"/>
    <w:rsid w:val="007F7860"/>
    <w:rsid w:val="00815265"/>
    <w:rsid w:val="00817094"/>
    <w:rsid w:val="00817AA9"/>
    <w:rsid w:val="0082070E"/>
    <w:rsid w:val="0082388F"/>
    <w:rsid w:val="00825FE8"/>
    <w:rsid w:val="00840A49"/>
    <w:rsid w:val="00840F62"/>
    <w:rsid w:val="0084307B"/>
    <w:rsid w:val="008505CA"/>
    <w:rsid w:val="00874A4B"/>
    <w:rsid w:val="00893CE4"/>
    <w:rsid w:val="008B4F36"/>
    <w:rsid w:val="008C7413"/>
    <w:rsid w:val="008D7766"/>
    <w:rsid w:val="008E434D"/>
    <w:rsid w:val="00900E16"/>
    <w:rsid w:val="00906E33"/>
    <w:rsid w:val="00921BF2"/>
    <w:rsid w:val="00925426"/>
    <w:rsid w:val="00926B7E"/>
    <w:rsid w:val="0094782E"/>
    <w:rsid w:val="00957516"/>
    <w:rsid w:val="009820CD"/>
    <w:rsid w:val="009B181F"/>
    <w:rsid w:val="009E3638"/>
    <w:rsid w:val="00A05C62"/>
    <w:rsid w:val="00A07AA1"/>
    <w:rsid w:val="00A55622"/>
    <w:rsid w:val="00A84218"/>
    <w:rsid w:val="00AA4D66"/>
    <w:rsid w:val="00AA4DCA"/>
    <w:rsid w:val="00AB34BC"/>
    <w:rsid w:val="00AB6D35"/>
    <w:rsid w:val="00AC010B"/>
    <w:rsid w:val="00AF7C37"/>
    <w:rsid w:val="00AF7EE0"/>
    <w:rsid w:val="00B242EC"/>
    <w:rsid w:val="00B42DF1"/>
    <w:rsid w:val="00B462EC"/>
    <w:rsid w:val="00B77BBF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41E1C"/>
    <w:rsid w:val="00D46C52"/>
    <w:rsid w:val="00D64835"/>
    <w:rsid w:val="00D94F4B"/>
    <w:rsid w:val="00DA3E4B"/>
    <w:rsid w:val="00DA7F48"/>
    <w:rsid w:val="00DC60C6"/>
    <w:rsid w:val="00DD4E65"/>
    <w:rsid w:val="00DE16FD"/>
    <w:rsid w:val="00DE2118"/>
    <w:rsid w:val="00DE4337"/>
    <w:rsid w:val="00E1566F"/>
    <w:rsid w:val="00E7095D"/>
    <w:rsid w:val="00E76236"/>
    <w:rsid w:val="00E804AE"/>
    <w:rsid w:val="00E92B7B"/>
    <w:rsid w:val="00EA34A0"/>
    <w:rsid w:val="00EC0454"/>
    <w:rsid w:val="00EC5BE9"/>
    <w:rsid w:val="00EC64B7"/>
    <w:rsid w:val="00F118BE"/>
    <w:rsid w:val="00F24237"/>
    <w:rsid w:val="00F375CD"/>
    <w:rsid w:val="00F42055"/>
    <w:rsid w:val="00F502C4"/>
    <w:rsid w:val="00F64F75"/>
    <w:rsid w:val="00F66A55"/>
    <w:rsid w:val="00F9579C"/>
    <w:rsid w:val="00FB2FCB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8A25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577F4-256F-4498-9069-390142567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24B0BC02</Template>
  <TotalTime>13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2017-03-24T20:43:00Z</cp:lastPrinted>
  <dcterms:created xsi:type="dcterms:W3CDTF">2017-02-17T15:24:00Z</dcterms:created>
  <dcterms:modified xsi:type="dcterms:W3CDTF">2017-03-24T20:49:00Z</dcterms:modified>
</cp:coreProperties>
</file>