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B3B" w:rsidRDefault="007F71EC" w:rsidP="008E434D">
      <w:pPr>
        <w:tabs>
          <w:tab w:val="left" w:pos="270"/>
        </w:tabs>
      </w:pPr>
      <w:bookmarkStart w:id="0" w:name="_GoBack"/>
      <w:bookmarkEnd w:id="0"/>
      <w:r>
        <w:t xml:space="preserve">  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bookmarkStart w:id="1" w:name="_Hlk479166183"/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94782E" w:rsidRDefault="007921FE" w:rsidP="0094782E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TUESDAY</w:t>
      </w:r>
      <w:r w:rsidR="00906E33">
        <w:rPr>
          <w:b/>
        </w:rPr>
        <w:t xml:space="preserve"> </w:t>
      </w:r>
      <w:r w:rsidR="00587EC3">
        <w:rPr>
          <w:b/>
        </w:rPr>
        <w:t>JULY 11</w:t>
      </w:r>
      <w:r w:rsidR="00825FE8">
        <w:rPr>
          <w:b/>
        </w:rPr>
        <w:t>, 2017</w:t>
      </w:r>
      <w:r w:rsidRPr="00CD714A">
        <w:rPr>
          <w:b/>
        </w:rPr>
        <w:t>, 9:30 A.M.</w:t>
      </w:r>
      <w:r w:rsidR="0094782E">
        <w:rPr>
          <w:b/>
        </w:rPr>
        <w:t xml:space="preserve"> </w:t>
      </w:r>
    </w:p>
    <w:p w:rsidR="007F7860" w:rsidRDefault="00501CBA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BEREA POLICE &amp; MUNICIPAL BUILDING</w:t>
      </w:r>
    </w:p>
    <w:p w:rsidR="00EC64B7" w:rsidRPr="00CD714A" w:rsidRDefault="00587EC3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BEREA</w:t>
      </w:r>
      <w:r w:rsidR="0094782E">
        <w:rPr>
          <w:b/>
        </w:rPr>
        <w:t xml:space="preserve">, </w:t>
      </w:r>
      <w:r w:rsidR="00EC64B7">
        <w:rPr>
          <w:b/>
        </w:rPr>
        <w:t>KENTUCKY</w:t>
      </w:r>
    </w:p>
    <w:p w:rsidR="007921FE" w:rsidRPr="008505CA" w:rsidRDefault="007921FE" w:rsidP="008E434D">
      <w:pPr>
        <w:tabs>
          <w:tab w:val="left" w:pos="270"/>
        </w:tabs>
      </w:pPr>
    </w:p>
    <w:p w:rsidR="007921FE" w:rsidRPr="008505CA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CALL TO ORDER</w:t>
      </w:r>
    </w:p>
    <w:p w:rsidR="00975A83" w:rsidRPr="00DA7F48" w:rsidRDefault="007921FE" w:rsidP="006552E5">
      <w:pPr>
        <w:tabs>
          <w:tab w:val="left" w:pos="270"/>
        </w:tabs>
        <w:rPr>
          <w:color w:val="FF0000"/>
        </w:rPr>
      </w:pPr>
      <w:r w:rsidRPr="008505CA">
        <w:rPr>
          <w:u w:val="single"/>
        </w:rPr>
        <w:t>PRAYER/PLEDGE</w:t>
      </w:r>
      <w:r w:rsidR="00DA7F48">
        <w:rPr>
          <w:u w:val="single"/>
        </w:rPr>
        <w:t xml:space="preserve"> </w:t>
      </w:r>
    </w:p>
    <w:p w:rsidR="007921FE" w:rsidRPr="00893CE4" w:rsidRDefault="007921FE" w:rsidP="008E434D">
      <w:pPr>
        <w:tabs>
          <w:tab w:val="left" w:pos="270"/>
        </w:tabs>
        <w:rPr>
          <w:color w:val="FF0000"/>
          <w:u w:val="single"/>
        </w:rPr>
      </w:pPr>
      <w:r w:rsidRPr="008505CA">
        <w:rPr>
          <w:u w:val="single"/>
        </w:rPr>
        <w:t>APPROVAL OF MINUTES</w:t>
      </w:r>
      <w:r w:rsidR="002119B3">
        <w:rPr>
          <w:u w:val="single"/>
        </w:rPr>
        <w:t xml:space="preserve"> </w:t>
      </w:r>
    </w:p>
    <w:p w:rsidR="007921FE" w:rsidRDefault="007921FE" w:rsidP="008E434D">
      <w:pPr>
        <w:tabs>
          <w:tab w:val="left" w:pos="270"/>
        </w:tabs>
        <w:rPr>
          <w:u w:val="single"/>
        </w:rPr>
      </w:pPr>
      <w:r w:rsidRPr="008505CA">
        <w:rPr>
          <w:u w:val="single"/>
        </w:rPr>
        <w:t>TREASURER’S REPORT</w:t>
      </w:r>
    </w:p>
    <w:p w:rsidR="007921FE" w:rsidRPr="008505CA" w:rsidRDefault="00E804AE" w:rsidP="008E434D">
      <w:pPr>
        <w:tabs>
          <w:tab w:val="left" w:pos="270"/>
        </w:tabs>
        <w:rPr>
          <w:u w:val="single"/>
        </w:rPr>
      </w:pPr>
      <w:r>
        <w:rPr>
          <w:u w:val="single"/>
        </w:rPr>
        <w:t>O</w:t>
      </w:r>
      <w:r w:rsidR="007921FE" w:rsidRPr="008505CA">
        <w:rPr>
          <w:u w:val="single"/>
        </w:rPr>
        <w:t>RDER OF BUSINESS</w:t>
      </w:r>
    </w:p>
    <w:p w:rsidR="00EA34A0" w:rsidRPr="006552E5" w:rsidRDefault="001F09F3" w:rsidP="00EA34A0">
      <w:pPr>
        <w:pStyle w:val="ListParagraph"/>
        <w:tabs>
          <w:tab w:val="left" w:pos="270"/>
        </w:tabs>
        <w:rPr>
          <w:color w:val="FF0000"/>
          <w:szCs w:val="24"/>
        </w:rPr>
      </w:pPr>
      <w:r w:rsidRPr="001F09F3">
        <w:rPr>
          <w:color w:val="FF0000"/>
        </w:rPr>
        <w:t xml:space="preserve">  </w:t>
      </w:r>
    </w:p>
    <w:p w:rsidR="000F78DA" w:rsidRDefault="00727F9F" w:rsidP="000F78DA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bookmarkStart w:id="2" w:name="_Hlk485649969"/>
      <w:r>
        <w:rPr>
          <w:szCs w:val="24"/>
        </w:rPr>
        <w:t xml:space="preserve">KY River Foothills Transportation – Bryan Bashford </w:t>
      </w:r>
      <w:r w:rsidR="000F78DA">
        <w:rPr>
          <w:szCs w:val="24"/>
        </w:rPr>
        <w:t xml:space="preserve">    </w:t>
      </w:r>
    </w:p>
    <w:p w:rsidR="00F96679" w:rsidRPr="00501CBA" w:rsidRDefault="00F96679" w:rsidP="00501CBA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501CBA">
        <w:rPr>
          <w:szCs w:val="24"/>
        </w:rPr>
        <w:t xml:space="preserve"> </w:t>
      </w:r>
      <w:r w:rsidR="00501CBA" w:rsidRPr="00501CBA">
        <w:rPr>
          <w:szCs w:val="24"/>
        </w:rPr>
        <w:t>Award Bids – Road Department – Rotary Mowers</w:t>
      </w:r>
    </w:p>
    <w:p w:rsidR="006F3492" w:rsidRDefault="00C105D1" w:rsidP="00975A83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Award Bids - Road Department –</w:t>
      </w:r>
      <w:r w:rsidR="00727F9F">
        <w:rPr>
          <w:szCs w:val="24"/>
        </w:rPr>
        <w:t xml:space="preserve"> Gas, Culvert</w:t>
      </w:r>
      <w:r w:rsidR="00501CBA">
        <w:rPr>
          <w:szCs w:val="24"/>
        </w:rPr>
        <w:t>s</w:t>
      </w:r>
      <w:r w:rsidR="00727F9F">
        <w:rPr>
          <w:szCs w:val="24"/>
        </w:rPr>
        <w:t>, and Concrete</w:t>
      </w:r>
    </w:p>
    <w:p w:rsidR="00501CBA" w:rsidRDefault="00501CBA" w:rsidP="00975A83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>God’s Outreach – Request for Proposals</w:t>
      </w:r>
    </w:p>
    <w:p w:rsidR="00DE332D" w:rsidRDefault="00C105D1" w:rsidP="00DE332D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>
        <w:rPr>
          <w:szCs w:val="24"/>
        </w:rPr>
        <w:t xml:space="preserve"> </w:t>
      </w:r>
      <w:r w:rsidR="00494C59">
        <w:rPr>
          <w:szCs w:val="24"/>
        </w:rPr>
        <w:t xml:space="preserve">Discussion - </w:t>
      </w:r>
      <w:r w:rsidR="00DE332D">
        <w:rPr>
          <w:szCs w:val="24"/>
        </w:rPr>
        <w:t>Detention Center Fees</w:t>
      </w:r>
    </w:p>
    <w:p w:rsidR="00DE332D" w:rsidRPr="009C666A" w:rsidRDefault="00DE332D" w:rsidP="009C666A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9C666A">
        <w:rPr>
          <w:szCs w:val="24"/>
        </w:rPr>
        <w:t xml:space="preserve"> Appointment – EKU Center Operations Board</w:t>
      </w:r>
    </w:p>
    <w:p w:rsidR="00323626" w:rsidRPr="00DE332D" w:rsidRDefault="000F78DA" w:rsidP="00DE332D">
      <w:pPr>
        <w:pStyle w:val="ListParagraph"/>
        <w:numPr>
          <w:ilvl w:val="0"/>
          <w:numId w:val="4"/>
        </w:numPr>
        <w:tabs>
          <w:tab w:val="left" w:pos="270"/>
        </w:tabs>
        <w:rPr>
          <w:szCs w:val="24"/>
        </w:rPr>
      </w:pPr>
      <w:r w:rsidRPr="00DE332D">
        <w:rPr>
          <w:szCs w:val="24"/>
        </w:rPr>
        <w:t xml:space="preserve"> </w:t>
      </w:r>
      <w:r w:rsidR="00323626" w:rsidRPr="00DE332D">
        <w:rPr>
          <w:szCs w:val="24"/>
        </w:rPr>
        <w:t xml:space="preserve">Personnel </w:t>
      </w:r>
      <w:r w:rsidR="00777FF4" w:rsidRPr="00DE332D">
        <w:rPr>
          <w:szCs w:val="24"/>
        </w:rPr>
        <w:t>– Madison County Firefighters</w:t>
      </w:r>
    </w:p>
    <w:bookmarkEnd w:id="2"/>
    <w:p w:rsidR="00323626" w:rsidRPr="00E950DA" w:rsidRDefault="00323626" w:rsidP="00E950DA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E950DA">
        <w:rPr>
          <w:szCs w:val="24"/>
        </w:rPr>
        <w:t xml:space="preserve"> Judge’s Report </w:t>
      </w:r>
    </w:p>
    <w:p w:rsidR="007921FE" w:rsidRPr="00323626" w:rsidRDefault="00323626" w:rsidP="00323626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323626">
        <w:rPr>
          <w:szCs w:val="24"/>
        </w:rPr>
        <w:t xml:space="preserve"> </w:t>
      </w:r>
      <w:r w:rsidR="007921FE" w:rsidRPr="00323626">
        <w:rPr>
          <w:rFonts w:cs="Times New Roman"/>
          <w:szCs w:val="24"/>
        </w:rPr>
        <w:t>Comments from Department Heads</w:t>
      </w:r>
      <w:r w:rsidR="008668B0">
        <w:rPr>
          <w:rFonts w:cs="Times New Roman"/>
          <w:szCs w:val="24"/>
        </w:rPr>
        <w:t xml:space="preserve"> </w:t>
      </w:r>
    </w:p>
    <w:p w:rsidR="007921FE" w:rsidRPr="006552E5" w:rsidRDefault="00DA3E4B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>Comments from Magistrates</w:t>
      </w:r>
      <w:r w:rsidR="00975A83">
        <w:rPr>
          <w:rFonts w:cs="Times New Roman"/>
          <w:szCs w:val="24"/>
        </w:rPr>
        <w:t xml:space="preserve"> </w:t>
      </w:r>
    </w:p>
    <w:p w:rsidR="007921FE" w:rsidRPr="006552E5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>Comments from Audience</w:t>
      </w:r>
    </w:p>
    <w:p w:rsidR="007921FE" w:rsidRPr="006552E5" w:rsidRDefault="006B1E3C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 xml:space="preserve">Pay Claims and Approve Transfers </w:t>
      </w:r>
    </w:p>
    <w:p w:rsidR="007921FE" w:rsidRPr="006552E5" w:rsidRDefault="007921FE" w:rsidP="001B630A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Next Court Date –Next meeting on Tues. </w:t>
      </w:r>
      <w:r w:rsidR="00EE7494">
        <w:rPr>
          <w:rFonts w:cs="Times New Roman"/>
          <w:szCs w:val="24"/>
        </w:rPr>
        <w:t xml:space="preserve">July </w:t>
      </w:r>
      <w:r w:rsidR="00501CBA">
        <w:rPr>
          <w:rFonts w:cs="Times New Roman"/>
          <w:szCs w:val="24"/>
        </w:rPr>
        <w:t>25</w:t>
      </w:r>
      <w:r w:rsidR="00FB492F">
        <w:rPr>
          <w:rFonts w:cs="Times New Roman"/>
          <w:szCs w:val="24"/>
        </w:rPr>
        <w:t xml:space="preserve">, </w:t>
      </w:r>
      <w:r w:rsidR="00C942DD">
        <w:rPr>
          <w:rFonts w:cs="Times New Roman"/>
          <w:szCs w:val="24"/>
        </w:rPr>
        <w:t>2017</w:t>
      </w:r>
      <w:r w:rsidR="00AB6D35" w:rsidRPr="006552E5">
        <w:rPr>
          <w:rFonts w:cs="Times New Roman"/>
          <w:szCs w:val="24"/>
        </w:rPr>
        <w:t xml:space="preserve">, </w:t>
      </w:r>
      <w:r w:rsidR="00501CBA">
        <w:rPr>
          <w:rFonts w:cs="Times New Roman"/>
          <w:szCs w:val="24"/>
        </w:rPr>
        <w:t>Richmond</w:t>
      </w:r>
    </w:p>
    <w:p w:rsidR="007921FE" w:rsidRPr="006552E5" w:rsidRDefault="008505CA" w:rsidP="00AB6D35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 xml:space="preserve"> </w:t>
      </w:r>
      <w:r w:rsidR="007921FE" w:rsidRPr="006552E5">
        <w:rPr>
          <w:rFonts w:cs="Times New Roman"/>
          <w:szCs w:val="24"/>
        </w:rPr>
        <w:t xml:space="preserve"> Adjournment  </w:t>
      </w:r>
    </w:p>
    <w:p w:rsidR="00B07DFE" w:rsidRPr="00B07DFE" w:rsidRDefault="00B07DFE" w:rsidP="00B07DFE">
      <w:pPr>
        <w:tabs>
          <w:tab w:val="left" w:pos="270"/>
        </w:tabs>
        <w:ind w:left="720"/>
        <w:rPr>
          <w:szCs w:val="24"/>
        </w:rPr>
      </w:pPr>
      <w:r w:rsidRPr="00B07DFE">
        <w:rPr>
          <w:szCs w:val="24"/>
        </w:rPr>
        <w:t xml:space="preserve">     </w:t>
      </w:r>
    </w:p>
    <w:p w:rsidR="008505CA" w:rsidRDefault="008505CA" w:rsidP="008E434D">
      <w:pPr>
        <w:tabs>
          <w:tab w:val="left" w:pos="270"/>
        </w:tabs>
        <w:spacing w:line="276" w:lineRule="auto"/>
        <w:ind w:left="900"/>
        <w:rPr>
          <w:rFonts w:cs="Times New Roman"/>
          <w:szCs w:val="24"/>
        </w:rPr>
      </w:pPr>
      <w:r w:rsidRPr="006552E5">
        <w:rPr>
          <w:rFonts w:cs="Times New Roman"/>
          <w:szCs w:val="24"/>
        </w:rPr>
        <w:tab/>
      </w:r>
      <w:r w:rsidRPr="006552E5"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FC3564" w:rsidRDefault="00FC3564" w:rsidP="008505CA">
      <w:pPr>
        <w:spacing w:line="276" w:lineRule="auto"/>
        <w:rPr>
          <w:rFonts w:cs="Times New Roman"/>
          <w:szCs w:val="24"/>
        </w:rPr>
      </w:pPr>
    </w:p>
    <w:p w:rsidR="008505CA" w:rsidRDefault="008505CA" w:rsidP="008505CA">
      <w:pPr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_________________________</w:t>
      </w:r>
    </w:p>
    <w:p w:rsidR="00834E55" w:rsidRDefault="008505CA" w:rsidP="00BF34CD">
      <w:pPr>
        <w:spacing w:line="276" w:lineRule="auto"/>
        <w:rPr>
          <w:rFonts w:ascii="Arial" w:hAnsi="Arial" w:cs="Arial"/>
          <w:sz w:val="28"/>
          <w:szCs w:val="28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Reagan Taylor, Judge Executive</w:t>
      </w:r>
      <w:bookmarkEnd w:id="1"/>
    </w:p>
    <w:sectPr w:rsidR="00834E55" w:rsidSect="00DE332D">
      <w:pgSz w:w="12240" w:h="15840" w:code="1"/>
      <w:pgMar w:top="1440" w:right="1080" w:bottom="63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52F84336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FE"/>
    <w:rsid w:val="00021EB5"/>
    <w:rsid w:val="000230C3"/>
    <w:rsid w:val="000263F6"/>
    <w:rsid w:val="00042164"/>
    <w:rsid w:val="00043790"/>
    <w:rsid w:val="00074F1A"/>
    <w:rsid w:val="00092CDC"/>
    <w:rsid w:val="000962D9"/>
    <w:rsid w:val="000A7678"/>
    <w:rsid w:val="000B1CC5"/>
    <w:rsid w:val="000B7341"/>
    <w:rsid w:val="000D2914"/>
    <w:rsid w:val="000E144D"/>
    <w:rsid w:val="000E3A73"/>
    <w:rsid w:val="000F78DA"/>
    <w:rsid w:val="001037DE"/>
    <w:rsid w:val="00107DAB"/>
    <w:rsid w:val="0016367B"/>
    <w:rsid w:val="001738FE"/>
    <w:rsid w:val="001A36D7"/>
    <w:rsid w:val="001A7F31"/>
    <w:rsid w:val="001B630A"/>
    <w:rsid w:val="001C32D3"/>
    <w:rsid w:val="001D4528"/>
    <w:rsid w:val="001F0726"/>
    <w:rsid w:val="001F09F3"/>
    <w:rsid w:val="001F3518"/>
    <w:rsid w:val="00203645"/>
    <w:rsid w:val="002106BC"/>
    <w:rsid w:val="002119B3"/>
    <w:rsid w:val="00225527"/>
    <w:rsid w:val="00225917"/>
    <w:rsid w:val="00242148"/>
    <w:rsid w:val="0025017F"/>
    <w:rsid w:val="00260061"/>
    <w:rsid w:val="0026493B"/>
    <w:rsid w:val="00264BA3"/>
    <w:rsid w:val="0028158B"/>
    <w:rsid w:val="0028451E"/>
    <w:rsid w:val="00285A65"/>
    <w:rsid w:val="00287F01"/>
    <w:rsid w:val="00291B37"/>
    <w:rsid w:val="002B4404"/>
    <w:rsid w:val="002E4DFC"/>
    <w:rsid w:val="002F7A66"/>
    <w:rsid w:val="00300E9F"/>
    <w:rsid w:val="003013A5"/>
    <w:rsid w:val="003056DB"/>
    <w:rsid w:val="00323626"/>
    <w:rsid w:val="00325AC8"/>
    <w:rsid w:val="00337211"/>
    <w:rsid w:val="00362A18"/>
    <w:rsid w:val="00375D69"/>
    <w:rsid w:val="003B38C4"/>
    <w:rsid w:val="003B7DAB"/>
    <w:rsid w:val="003F39DF"/>
    <w:rsid w:val="003F4181"/>
    <w:rsid w:val="003F5791"/>
    <w:rsid w:val="0041094A"/>
    <w:rsid w:val="00421BC8"/>
    <w:rsid w:val="00453993"/>
    <w:rsid w:val="00462B0D"/>
    <w:rsid w:val="00466593"/>
    <w:rsid w:val="00494C59"/>
    <w:rsid w:val="004A2131"/>
    <w:rsid w:val="004C6E0D"/>
    <w:rsid w:val="00501CBA"/>
    <w:rsid w:val="00514955"/>
    <w:rsid w:val="00515271"/>
    <w:rsid w:val="005213FB"/>
    <w:rsid w:val="005346BD"/>
    <w:rsid w:val="00550E67"/>
    <w:rsid w:val="00552EED"/>
    <w:rsid w:val="00553D98"/>
    <w:rsid w:val="00554734"/>
    <w:rsid w:val="00587EC3"/>
    <w:rsid w:val="005A09D8"/>
    <w:rsid w:val="005A1AD1"/>
    <w:rsid w:val="005A41E0"/>
    <w:rsid w:val="005D14C4"/>
    <w:rsid w:val="005E029C"/>
    <w:rsid w:val="005E0BEE"/>
    <w:rsid w:val="005F2FF1"/>
    <w:rsid w:val="005F5A85"/>
    <w:rsid w:val="006017C4"/>
    <w:rsid w:val="00606EA9"/>
    <w:rsid w:val="00616C83"/>
    <w:rsid w:val="0062565C"/>
    <w:rsid w:val="00627600"/>
    <w:rsid w:val="006403D6"/>
    <w:rsid w:val="00644896"/>
    <w:rsid w:val="006552E5"/>
    <w:rsid w:val="00696B27"/>
    <w:rsid w:val="0069729A"/>
    <w:rsid w:val="006B1E3C"/>
    <w:rsid w:val="006C6B8A"/>
    <w:rsid w:val="006D1A73"/>
    <w:rsid w:val="006D73CC"/>
    <w:rsid w:val="006F3492"/>
    <w:rsid w:val="00700C37"/>
    <w:rsid w:val="0070491C"/>
    <w:rsid w:val="007139FD"/>
    <w:rsid w:val="00720600"/>
    <w:rsid w:val="00727F9F"/>
    <w:rsid w:val="007409A7"/>
    <w:rsid w:val="00754BB3"/>
    <w:rsid w:val="007575F5"/>
    <w:rsid w:val="00762662"/>
    <w:rsid w:val="00771946"/>
    <w:rsid w:val="00777FF4"/>
    <w:rsid w:val="00785B3B"/>
    <w:rsid w:val="007921FE"/>
    <w:rsid w:val="007B0A5E"/>
    <w:rsid w:val="007C5E0F"/>
    <w:rsid w:val="007E51D0"/>
    <w:rsid w:val="007F3443"/>
    <w:rsid w:val="007F71EC"/>
    <w:rsid w:val="007F7860"/>
    <w:rsid w:val="008005B1"/>
    <w:rsid w:val="00815265"/>
    <w:rsid w:val="00817094"/>
    <w:rsid w:val="00817AA9"/>
    <w:rsid w:val="0082070E"/>
    <w:rsid w:val="0082388F"/>
    <w:rsid w:val="00825701"/>
    <w:rsid w:val="00825FE8"/>
    <w:rsid w:val="00834E55"/>
    <w:rsid w:val="00840A49"/>
    <w:rsid w:val="00840F62"/>
    <w:rsid w:val="0084307B"/>
    <w:rsid w:val="008505CA"/>
    <w:rsid w:val="008668B0"/>
    <w:rsid w:val="00874A4B"/>
    <w:rsid w:val="00893CE4"/>
    <w:rsid w:val="008A0160"/>
    <w:rsid w:val="008B4F36"/>
    <w:rsid w:val="008C7413"/>
    <w:rsid w:val="008D1060"/>
    <w:rsid w:val="008D7766"/>
    <w:rsid w:val="008E3EDE"/>
    <w:rsid w:val="008E434D"/>
    <w:rsid w:val="008E5D93"/>
    <w:rsid w:val="00900E16"/>
    <w:rsid w:val="00906E33"/>
    <w:rsid w:val="00921BF2"/>
    <w:rsid w:val="00925426"/>
    <w:rsid w:val="00926152"/>
    <w:rsid w:val="00926B7E"/>
    <w:rsid w:val="00935584"/>
    <w:rsid w:val="00942718"/>
    <w:rsid w:val="0094782E"/>
    <w:rsid w:val="00957516"/>
    <w:rsid w:val="00975A83"/>
    <w:rsid w:val="009820CD"/>
    <w:rsid w:val="009924C8"/>
    <w:rsid w:val="009B181F"/>
    <w:rsid w:val="009C666A"/>
    <w:rsid w:val="009D4625"/>
    <w:rsid w:val="009E3638"/>
    <w:rsid w:val="00A004E7"/>
    <w:rsid w:val="00A05C62"/>
    <w:rsid w:val="00A07AA1"/>
    <w:rsid w:val="00A51AA6"/>
    <w:rsid w:val="00A55622"/>
    <w:rsid w:val="00A84218"/>
    <w:rsid w:val="00A923AB"/>
    <w:rsid w:val="00AA4D66"/>
    <w:rsid w:val="00AA4DCA"/>
    <w:rsid w:val="00AA5E35"/>
    <w:rsid w:val="00AB34BC"/>
    <w:rsid w:val="00AB6D35"/>
    <w:rsid w:val="00AC010B"/>
    <w:rsid w:val="00AF7C37"/>
    <w:rsid w:val="00AF7EE0"/>
    <w:rsid w:val="00B0060C"/>
    <w:rsid w:val="00B07DFE"/>
    <w:rsid w:val="00B242EC"/>
    <w:rsid w:val="00B36962"/>
    <w:rsid w:val="00B425A1"/>
    <w:rsid w:val="00B42DF1"/>
    <w:rsid w:val="00B462EC"/>
    <w:rsid w:val="00B74715"/>
    <w:rsid w:val="00B77BBF"/>
    <w:rsid w:val="00B8761D"/>
    <w:rsid w:val="00BC08A5"/>
    <w:rsid w:val="00BD2892"/>
    <w:rsid w:val="00BD61F2"/>
    <w:rsid w:val="00BD637E"/>
    <w:rsid w:val="00BE0357"/>
    <w:rsid w:val="00BF2357"/>
    <w:rsid w:val="00BF34CD"/>
    <w:rsid w:val="00BF4AED"/>
    <w:rsid w:val="00C061DF"/>
    <w:rsid w:val="00C06876"/>
    <w:rsid w:val="00C105D1"/>
    <w:rsid w:val="00C138A4"/>
    <w:rsid w:val="00C16D24"/>
    <w:rsid w:val="00C22C90"/>
    <w:rsid w:val="00C36FAA"/>
    <w:rsid w:val="00C37943"/>
    <w:rsid w:val="00C404FC"/>
    <w:rsid w:val="00C51EAB"/>
    <w:rsid w:val="00C73143"/>
    <w:rsid w:val="00C942DD"/>
    <w:rsid w:val="00CB39BD"/>
    <w:rsid w:val="00CC5EC5"/>
    <w:rsid w:val="00CD714A"/>
    <w:rsid w:val="00CF14A5"/>
    <w:rsid w:val="00D41E1C"/>
    <w:rsid w:val="00D46C52"/>
    <w:rsid w:val="00D64835"/>
    <w:rsid w:val="00D70E29"/>
    <w:rsid w:val="00D94F4B"/>
    <w:rsid w:val="00DA3E4B"/>
    <w:rsid w:val="00DA7F48"/>
    <w:rsid w:val="00DC60C6"/>
    <w:rsid w:val="00DD4E65"/>
    <w:rsid w:val="00DE16FD"/>
    <w:rsid w:val="00DE2118"/>
    <w:rsid w:val="00DE332D"/>
    <w:rsid w:val="00DE4337"/>
    <w:rsid w:val="00DE696F"/>
    <w:rsid w:val="00E03CEB"/>
    <w:rsid w:val="00E1566F"/>
    <w:rsid w:val="00E23F82"/>
    <w:rsid w:val="00E36579"/>
    <w:rsid w:val="00E55180"/>
    <w:rsid w:val="00E7095D"/>
    <w:rsid w:val="00E76236"/>
    <w:rsid w:val="00E804AE"/>
    <w:rsid w:val="00E86E3A"/>
    <w:rsid w:val="00E92B7B"/>
    <w:rsid w:val="00E950DA"/>
    <w:rsid w:val="00EA34A0"/>
    <w:rsid w:val="00EA6783"/>
    <w:rsid w:val="00EB4B96"/>
    <w:rsid w:val="00EC0454"/>
    <w:rsid w:val="00EC5BE9"/>
    <w:rsid w:val="00EC64B7"/>
    <w:rsid w:val="00EE7494"/>
    <w:rsid w:val="00F107EF"/>
    <w:rsid w:val="00F118BE"/>
    <w:rsid w:val="00F13502"/>
    <w:rsid w:val="00F24237"/>
    <w:rsid w:val="00F375CD"/>
    <w:rsid w:val="00F42055"/>
    <w:rsid w:val="00F502C4"/>
    <w:rsid w:val="00F64F75"/>
    <w:rsid w:val="00F66A55"/>
    <w:rsid w:val="00F7100B"/>
    <w:rsid w:val="00F9579C"/>
    <w:rsid w:val="00F96679"/>
    <w:rsid w:val="00FB492F"/>
    <w:rsid w:val="00FC2C45"/>
    <w:rsid w:val="00FC3564"/>
    <w:rsid w:val="00FD6CEC"/>
    <w:rsid w:val="00FE39A3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C01669-25BE-49DD-833A-36B118DFB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75A8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9E7CB-824E-4278-8E08-0D0C540B8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32E01638</Template>
  <TotalTime>399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1</cp:revision>
  <cp:lastPrinted>2017-07-07T20:31:00Z</cp:lastPrinted>
  <dcterms:created xsi:type="dcterms:W3CDTF">2017-06-20T13:16:00Z</dcterms:created>
  <dcterms:modified xsi:type="dcterms:W3CDTF">2017-07-11T18:52:00Z</dcterms:modified>
</cp:coreProperties>
</file>