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587EC3">
        <w:rPr>
          <w:b/>
        </w:rPr>
        <w:t xml:space="preserve">JULY </w:t>
      </w:r>
      <w:r w:rsidR="00D26BD7">
        <w:rPr>
          <w:b/>
        </w:rPr>
        <w:t>25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MADISON COUNTY COURTROOM </w:t>
      </w:r>
    </w:p>
    <w:p w:rsidR="00EC64B7" w:rsidRPr="00CD714A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D26BD7" w:rsidRPr="00723357" w:rsidRDefault="004E19CA" w:rsidP="00723357">
      <w:pPr>
        <w:tabs>
          <w:tab w:val="left" w:pos="270"/>
        </w:tabs>
        <w:rPr>
          <w:szCs w:val="24"/>
        </w:rPr>
      </w:pPr>
      <w:bookmarkStart w:id="1" w:name="_Hlk485649969"/>
      <w:r>
        <w:rPr>
          <w:szCs w:val="24"/>
        </w:rPr>
        <w:t xml:space="preserve">AMEND AGENDA </w:t>
      </w:r>
      <w:r w:rsidR="00FF017A">
        <w:rPr>
          <w:szCs w:val="24"/>
        </w:rPr>
        <w:t>– 1)</w:t>
      </w:r>
      <w:r>
        <w:rPr>
          <w:szCs w:val="24"/>
        </w:rPr>
        <w:t xml:space="preserve"> </w:t>
      </w:r>
      <w:r w:rsidR="0036217A">
        <w:rPr>
          <w:szCs w:val="24"/>
        </w:rPr>
        <w:t>Airport Grant</w:t>
      </w:r>
      <w:bookmarkStart w:id="2" w:name="_GoBack"/>
      <w:bookmarkEnd w:id="2"/>
    </w:p>
    <w:bookmarkEnd w:id="1"/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Reappointment to Southern Madison Water Board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Inmate Work Program Discussion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DC71E9">
        <w:rPr>
          <w:szCs w:val="24"/>
        </w:rPr>
        <w:t>1</w:t>
      </w:r>
      <w:r w:rsidRPr="00DC71E9">
        <w:rPr>
          <w:szCs w:val="24"/>
          <w:vertAlign w:val="superscript"/>
        </w:rPr>
        <w:t>st</w:t>
      </w:r>
      <w:r w:rsidRPr="00DC71E9">
        <w:rPr>
          <w:szCs w:val="24"/>
        </w:rPr>
        <w:t xml:space="preserve"> Reading Ordinance 17-09 </w:t>
      </w:r>
      <w:r>
        <w:rPr>
          <w:szCs w:val="24"/>
        </w:rPr>
        <w:t>–</w:t>
      </w:r>
      <w:r w:rsidRPr="00DC71E9">
        <w:rPr>
          <w:szCs w:val="24"/>
        </w:rPr>
        <w:t xml:space="preserve"> Detention Center Fees</w:t>
      </w:r>
    </w:p>
    <w:p w:rsidR="00A1158E" w:rsidRPr="00B41949" w:rsidRDefault="00A1158E" w:rsidP="00A1158E">
      <w:pPr>
        <w:pStyle w:val="ListParagraph"/>
        <w:numPr>
          <w:ilvl w:val="0"/>
          <w:numId w:val="4"/>
        </w:numPr>
        <w:rPr>
          <w:szCs w:val="24"/>
        </w:rPr>
      </w:pPr>
      <w:r w:rsidRPr="00B41949">
        <w:rPr>
          <w:szCs w:val="24"/>
        </w:rPr>
        <w:t xml:space="preserve">Golf Course Fee Agreements 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Personnel-Environmental and Animal Control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Personnel-Fire</w:t>
      </w:r>
    </w:p>
    <w:p w:rsidR="00A1158E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Personnel-Road</w:t>
      </w:r>
    </w:p>
    <w:p w:rsidR="00A1158E" w:rsidRPr="00DC71E9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Personnel-CSEPP</w:t>
      </w:r>
    </w:p>
    <w:p w:rsidR="00A1158E" w:rsidRPr="00DE332D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Executive Session</w:t>
      </w:r>
    </w:p>
    <w:p w:rsidR="00A1158E" w:rsidRPr="00E950DA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E950DA">
        <w:rPr>
          <w:szCs w:val="24"/>
        </w:rPr>
        <w:t xml:space="preserve">Judge’s Report </w:t>
      </w:r>
    </w:p>
    <w:p w:rsidR="00A1158E" w:rsidRPr="00323626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szCs w:val="24"/>
        </w:rPr>
        <w:t xml:space="preserve"> </w:t>
      </w:r>
      <w:r w:rsidRPr="00323626">
        <w:rPr>
          <w:rFonts w:cs="Times New Roman"/>
          <w:szCs w:val="24"/>
        </w:rPr>
        <w:t>Comments from Department Heads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Magistrates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Audience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Pay Claims and Approve Transfers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>
        <w:rPr>
          <w:rFonts w:cs="Times New Roman"/>
          <w:szCs w:val="24"/>
        </w:rPr>
        <w:t>August 8, 2017</w:t>
      </w:r>
      <w:r w:rsidRPr="006552E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Richmond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 Adjournment  </w:t>
      </w:r>
    </w:p>
    <w:p w:rsidR="00B07DFE" w:rsidRPr="00B07DFE" w:rsidRDefault="00B07DFE" w:rsidP="00B07DFE">
      <w:pPr>
        <w:tabs>
          <w:tab w:val="left" w:pos="270"/>
        </w:tabs>
        <w:ind w:left="720"/>
        <w:rPr>
          <w:szCs w:val="24"/>
        </w:rPr>
      </w:pPr>
      <w:r w:rsidRPr="00B07DFE">
        <w:rPr>
          <w:szCs w:val="24"/>
        </w:rPr>
        <w:t xml:space="preserve">   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52F8433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6367B"/>
    <w:rsid w:val="001738FE"/>
    <w:rsid w:val="001759EB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B4404"/>
    <w:rsid w:val="002E4DFC"/>
    <w:rsid w:val="002F7A66"/>
    <w:rsid w:val="00300E9F"/>
    <w:rsid w:val="003013A5"/>
    <w:rsid w:val="003056DB"/>
    <w:rsid w:val="00323626"/>
    <w:rsid w:val="00325AC8"/>
    <w:rsid w:val="00337211"/>
    <w:rsid w:val="0036217A"/>
    <w:rsid w:val="00362A18"/>
    <w:rsid w:val="00375D69"/>
    <w:rsid w:val="003B38C4"/>
    <w:rsid w:val="003B7DAB"/>
    <w:rsid w:val="003C1C91"/>
    <w:rsid w:val="003F39DF"/>
    <w:rsid w:val="003F4181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4E19CA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3357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7413"/>
    <w:rsid w:val="008D1060"/>
    <w:rsid w:val="008D7766"/>
    <w:rsid w:val="008E3EDE"/>
    <w:rsid w:val="008E434D"/>
    <w:rsid w:val="008E5D93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820CD"/>
    <w:rsid w:val="009924C8"/>
    <w:rsid w:val="009B181F"/>
    <w:rsid w:val="009C666A"/>
    <w:rsid w:val="009D4625"/>
    <w:rsid w:val="009E3638"/>
    <w:rsid w:val="00A004E7"/>
    <w:rsid w:val="00A05C62"/>
    <w:rsid w:val="00A07AA1"/>
    <w:rsid w:val="00A1158E"/>
    <w:rsid w:val="00A51AA6"/>
    <w:rsid w:val="00A55622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761D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45C5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A51CF-7BAD-4DE3-916E-BE73D58CE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877E8BF6</Template>
  <TotalTime>365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2017-07-24T20:06:00Z</cp:lastPrinted>
  <dcterms:created xsi:type="dcterms:W3CDTF">2017-07-11T18:55:00Z</dcterms:created>
  <dcterms:modified xsi:type="dcterms:W3CDTF">2017-07-24T20:06:00Z</dcterms:modified>
</cp:coreProperties>
</file>