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8C1A7C" w:rsidP="008E434D">
      <w:pPr>
        <w:tabs>
          <w:tab w:val="left" w:pos="270"/>
        </w:tabs>
      </w:pPr>
      <w:r>
        <w:t>-</w:t>
      </w:r>
      <w:r w:rsidR="007F71EC"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bookmarkStart w:id="0" w:name="_Hlk479166183"/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5A03C0">
        <w:rPr>
          <w:b/>
        </w:rPr>
        <w:t xml:space="preserve">AUGUST </w:t>
      </w:r>
      <w:r w:rsidR="00F0223A">
        <w:rPr>
          <w:b/>
        </w:rPr>
        <w:t>22,</w:t>
      </w:r>
      <w:r w:rsidR="00825FE8">
        <w:rPr>
          <w:b/>
        </w:rPr>
        <w:t xml:space="preserve">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7F7860" w:rsidRDefault="00D26BD7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MADISON COUNTY COURTROOM </w:t>
      </w:r>
    </w:p>
    <w:p w:rsidR="00EC64B7" w:rsidRPr="00CD714A" w:rsidRDefault="00D26BD7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RICHMOND</w:t>
      </w:r>
      <w:r w:rsidR="0094782E">
        <w:rPr>
          <w:b/>
        </w:rPr>
        <w:t xml:space="preserve">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975A83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Pr="006552E5" w:rsidRDefault="001F09F3" w:rsidP="00EA34A0">
      <w:pPr>
        <w:pStyle w:val="ListParagraph"/>
        <w:tabs>
          <w:tab w:val="left" w:pos="270"/>
        </w:tabs>
        <w:rPr>
          <w:color w:val="FF0000"/>
          <w:szCs w:val="24"/>
        </w:rPr>
      </w:pPr>
      <w:r w:rsidRPr="001F09F3">
        <w:rPr>
          <w:color w:val="FF0000"/>
        </w:rPr>
        <w:t xml:space="preserve">  </w:t>
      </w:r>
    </w:p>
    <w:p w:rsidR="00F0223A" w:rsidRDefault="00F0223A" w:rsidP="00F0223A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2</w:t>
      </w:r>
      <w:r w:rsidRPr="00F0223A">
        <w:rPr>
          <w:szCs w:val="24"/>
          <w:vertAlign w:val="superscript"/>
        </w:rPr>
        <w:t>nd</w:t>
      </w:r>
      <w:r>
        <w:rPr>
          <w:szCs w:val="24"/>
        </w:rPr>
        <w:t xml:space="preserve"> Reading Ordinance 17-10 Budget Amendment – Wilderness Trail</w:t>
      </w:r>
      <w:r w:rsidR="00687ECE">
        <w:rPr>
          <w:szCs w:val="24"/>
        </w:rPr>
        <w:t xml:space="preserve"> </w:t>
      </w:r>
    </w:p>
    <w:p w:rsidR="004D1997" w:rsidRDefault="004D1997" w:rsidP="004D1997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Appointments - Board of Adjustment</w:t>
      </w:r>
    </w:p>
    <w:p w:rsidR="00F0223A" w:rsidRDefault="00975D60" w:rsidP="00F0223A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Agreement - KY FINNS Program </w:t>
      </w:r>
    </w:p>
    <w:p w:rsidR="00975D60" w:rsidRDefault="00975D60" w:rsidP="00F0223A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Award Bid – CSEPP – 2018 Calendar</w:t>
      </w:r>
    </w:p>
    <w:p w:rsidR="00EF01AB" w:rsidRDefault="00EF01AB" w:rsidP="00F0223A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Award Bid – Road Department – K</w:t>
      </w:r>
      <w:r w:rsidR="00617F85">
        <w:rPr>
          <w:szCs w:val="24"/>
        </w:rPr>
        <w:t>nob Lick</w:t>
      </w:r>
      <w:bookmarkStart w:id="1" w:name="_GoBack"/>
      <w:bookmarkEnd w:id="1"/>
      <w:r>
        <w:rPr>
          <w:szCs w:val="24"/>
        </w:rPr>
        <w:t xml:space="preserve"> Lane Bridge </w:t>
      </w:r>
    </w:p>
    <w:p w:rsidR="003F47A6" w:rsidRPr="00975D60" w:rsidRDefault="003F47A6" w:rsidP="00EF01A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975D60">
        <w:rPr>
          <w:szCs w:val="24"/>
        </w:rPr>
        <w:t>Resolution 17-</w:t>
      </w:r>
      <w:r w:rsidR="0035055C" w:rsidRPr="00975D60">
        <w:rPr>
          <w:szCs w:val="24"/>
        </w:rPr>
        <w:t>22</w:t>
      </w:r>
      <w:r w:rsidRPr="00975D60">
        <w:rPr>
          <w:szCs w:val="24"/>
        </w:rPr>
        <w:t xml:space="preserve"> - Human Resources – Employee Classification</w:t>
      </w:r>
    </w:p>
    <w:p w:rsidR="00A1158E" w:rsidRPr="003F47A6" w:rsidRDefault="00A1158E" w:rsidP="003F47A6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3F47A6">
        <w:rPr>
          <w:szCs w:val="24"/>
        </w:rPr>
        <w:t>Personnel</w:t>
      </w:r>
      <w:r w:rsidR="00975D60">
        <w:rPr>
          <w:szCs w:val="24"/>
        </w:rPr>
        <w:t xml:space="preserve"> </w:t>
      </w:r>
      <w:r w:rsidRPr="003F47A6">
        <w:rPr>
          <w:szCs w:val="24"/>
        </w:rPr>
        <w:t>-</w:t>
      </w:r>
      <w:r w:rsidR="00975D60">
        <w:rPr>
          <w:szCs w:val="24"/>
        </w:rPr>
        <w:t xml:space="preserve"> Fire Department –</w:t>
      </w:r>
      <w:r w:rsidR="002A799B">
        <w:rPr>
          <w:szCs w:val="24"/>
        </w:rPr>
        <w:t xml:space="preserve"> (2) </w:t>
      </w:r>
      <w:r w:rsidR="00975D60">
        <w:rPr>
          <w:szCs w:val="24"/>
        </w:rPr>
        <w:t>Promotion</w:t>
      </w:r>
      <w:r w:rsidR="002A799B">
        <w:rPr>
          <w:szCs w:val="24"/>
        </w:rPr>
        <w:t>s</w:t>
      </w:r>
      <w:r w:rsidR="00975D60">
        <w:rPr>
          <w:szCs w:val="24"/>
        </w:rPr>
        <w:t xml:space="preserve"> </w:t>
      </w:r>
    </w:p>
    <w:p w:rsidR="00A1158E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Personnel</w:t>
      </w:r>
      <w:r w:rsidR="00975D60">
        <w:rPr>
          <w:szCs w:val="24"/>
        </w:rPr>
        <w:t xml:space="preserve"> </w:t>
      </w:r>
      <w:r>
        <w:rPr>
          <w:szCs w:val="24"/>
        </w:rPr>
        <w:t>-</w:t>
      </w:r>
      <w:r w:rsidR="003F47A6">
        <w:rPr>
          <w:szCs w:val="24"/>
        </w:rPr>
        <w:t xml:space="preserve"> </w:t>
      </w:r>
      <w:r w:rsidR="00975D60">
        <w:rPr>
          <w:szCs w:val="24"/>
        </w:rPr>
        <w:t xml:space="preserve">Solid Waste </w:t>
      </w:r>
    </w:p>
    <w:p w:rsidR="00A1158E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Personnel</w:t>
      </w:r>
      <w:r w:rsidR="00975D60">
        <w:rPr>
          <w:szCs w:val="24"/>
        </w:rPr>
        <w:t xml:space="preserve"> </w:t>
      </w:r>
      <w:r>
        <w:rPr>
          <w:szCs w:val="24"/>
        </w:rPr>
        <w:t>-</w:t>
      </w:r>
      <w:r w:rsidR="003F47A6">
        <w:rPr>
          <w:szCs w:val="24"/>
        </w:rPr>
        <w:t xml:space="preserve">Battlefield Golf </w:t>
      </w:r>
    </w:p>
    <w:p w:rsidR="00A1158E" w:rsidRPr="00E950DA" w:rsidRDefault="00DB6D43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szCs w:val="24"/>
        </w:rPr>
        <w:t xml:space="preserve"> </w:t>
      </w:r>
      <w:r w:rsidR="00A1158E" w:rsidRPr="00E950DA">
        <w:rPr>
          <w:szCs w:val="24"/>
        </w:rPr>
        <w:t xml:space="preserve">Judge’s Report </w:t>
      </w:r>
    </w:p>
    <w:p w:rsidR="00A1158E" w:rsidRPr="00323626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323626">
        <w:rPr>
          <w:rFonts w:cs="Times New Roman"/>
          <w:szCs w:val="24"/>
        </w:rPr>
        <w:t>Comments from Department Heads</w:t>
      </w:r>
      <w:r>
        <w:rPr>
          <w:rFonts w:cs="Times New Roman"/>
          <w:szCs w:val="24"/>
        </w:rPr>
        <w:t xml:space="preserve">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Comments from Magistrates</w:t>
      </w:r>
      <w:r>
        <w:rPr>
          <w:rFonts w:cs="Times New Roman"/>
          <w:szCs w:val="24"/>
        </w:rPr>
        <w:t xml:space="preserve">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Comments from Audience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Pay Claims and Approve Transfers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 w:rsidR="00F0223A">
        <w:rPr>
          <w:rFonts w:cs="Times New Roman"/>
          <w:szCs w:val="24"/>
        </w:rPr>
        <w:t>September 12</w:t>
      </w:r>
      <w:r>
        <w:rPr>
          <w:rFonts w:cs="Times New Roman"/>
          <w:szCs w:val="24"/>
        </w:rPr>
        <w:t>, 2017</w:t>
      </w:r>
      <w:r w:rsidRPr="006552E5">
        <w:rPr>
          <w:rFonts w:cs="Times New Roman"/>
          <w:szCs w:val="24"/>
        </w:rPr>
        <w:t xml:space="preserve">, </w:t>
      </w:r>
      <w:r w:rsidR="00F0223A">
        <w:rPr>
          <w:rFonts w:cs="Times New Roman"/>
          <w:szCs w:val="24"/>
        </w:rPr>
        <w:t>Berea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 Adjournment</w:t>
      </w:r>
      <w:r w:rsidR="0035055C">
        <w:rPr>
          <w:rFonts w:cs="Times New Roman"/>
          <w:szCs w:val="24"/>
        </w:rPr>
        <w:t xml:space="preserve"> </w:t>
      </w:r>
    </w:p>
    <w:p w:rsidR="00B07DFE" w:rsidRPr="00B07DFE" w:rsidRDefault="00B07DFE" w:rsidP="00B07DFE">
      <w:pPr>
        <w:tabs>
          <w:tab w:val="left" w:pos="270"/>
        </w:tabs>
        <w:ind w:left="720"/>
        <w:rPr>
          <w:szCs w:val="24"/>
        </w:rPr>
      </w:pPr>
      <w:r w:rsidRPr="00B07DFE">
        <w:rPr>
          <w:szCs w:val="24"/>
        </w:rPr>
        <w:t xml:space="preserve">  </w:t>
      </w:r>
    </w:p>
    <w:p w:rsidR="00FC3564" w:rsidRDefault="008505CA" w:rsidP="0035055C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34E55" w:rsidRDefault="008505CA" w:rsidP="00BF34CD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  <w:bookmarkEnd w:id="0"/>
    </w:p>
    <w:sectPr w:rsidR="00834E55" w:rsidSect="00DE332D">
      <w:pgSz w:w="12240" w:h="15840" w:code="1"/>
      <w:pgMar w:top="1440" w:right="1080" w:bottom="63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E87EBB9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2164"/>
    <w:rsid w:val="00043790"/>
    <w:rsid w:val="00074F1A"/>
    <w:rsid w:val="00092CDC"/>
    <w:rsid w:val="000962D9"/>
    <w:rsid w:val="000A7678"/>
    <w:rsid w:val="000B1CC5"/>
    <w:rsid w:val="000B7341"/>
    <w:rsid w:val="000D2914"/>
    <w:rsid w:val="000E144D"/>
    <w:rsid w:val="000E3A73"/>
    <w:rsid w:val="000F78DA"/>
    <w:rsid w:val="001019D0"/>
    <w:rsid w:val="001037DE"/>
    <w:rsid w:val="00107DAB"/>
    <w:rsid w:val="0016367B"/>
    <w:rsid w:val="001738FE"/>
    <w:rsid w:val="001759EB"/>
    <w:rsid w:val="001A36D7"/>
    <w:rsid w:val="001A7F31"/>
    <w:rsid w:val="001B630A"/>
    <w:rsid w:val="001C32D3"/>
    <w:rsid w:val="001D4528"/>
    <w:rsid w:val="001F0726"/>
    <w:rsid w:val="001F09F3"/>
    <w:rsid w:val="001F3518"/>
    <w:rsid w:val="00203645"/>
    <w:rsid w:val="002106BC"/>
    <w:rsid w:val="002119B3"/>
    <w:rsid w:val="00225527"/>
    <w:rsid w:val="00225917"/>
    <w:rsid w:val="00242148"/>
    <w:rsid w:val="0025017F"/>
    <w:rsid w:val="00260061"/>
    <w:rsid w:val="0026493B"/>
    <w:rsid w:val="00264BA3"/>
    <w:rsid w:val="0028158B"/>
    <w:rsid w:val="0028451E"/>
    <w:rsid w:val="00285A65"/>
    <w:rsid w:val="00287F01"/>
    <w:rsid w:val="00291B37"/>
    <w:rsid w:val="002A12B1"/>
    <w:rsid w:val="002A799B"/>
    <w:rsid w:val="002B4404"/>
    <w:rsid w:val="002E4DFC"/>
    <w:rsid w:val="002F7A66"/>
    <w:rsid w:val="00300E9F"/>
    <w:rsid w:val="003013A5"/>
    <w:rsid w:val="003056DB"/>
    <w:rsid w:val="00323626"/>
    <w:rsid w:val="00325AC8"/>
    <w:rsid w:val="00337211"/>
    <w:rsid w:val="0035055C"/>
    <w:rsid w:val="0036217A"/>
    <w:rsid w:val="00362A18"/>
    <w:rsid w:val="00375D69"/>
    <w:rsid w:val="003B38C4"/>
    <w:rsid w:val="003B7DAB"/>
    <w:rsid w:val="003C1C91"/>
    <w:rsid w:val="003F39DF"/>
    <w:rsid w:val="003F4181"/>
    <w:rsid w:val="003F47A6"/>
    <w:rsid w:val="003F5791"/>
    <w:rsid w:val="0041094A"/>
    <w:rsid w:val="00421BC8"/>
    <w:rsid w:val="00453993"/>
    <w:rsid w:val="00462B0D"/>
    <w:rsid w:val="00466593"/>
    <w:rsid w:val="00494C59"/>
    <w:rsid w:val="004A2131"/>
    <w:rsid w:val="004C6E0D"/>
    <w:rsid w:val="004D1997"/>
    <w:rsid w:val="004E19CA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87EC3"/>
    <w:rsid w:val="00595953"/>
    <w:rsid w:val="005A03C0"/>
    <w:rsid w:val="005A09D8"/>
    <w:rsid w:val="005A1AD1"/>
    <w:rsid w:val="005A41E0"/>
    <w:rsid w:val="005D14C4"/>
    <w:rsid w:val="005E029C"/>
    <w:rsid w:val="005E0BEE"/>
    <w:rsid w:val="005F2FF1"/>
    <w:rsid w:val="005F5A85"/>
    <w:rsid w:val="006017C4"/>
    <w:rsid w:val="00606EA9"/>
    <w:rsid w:val="00616C83"/>
    <w:rsid w:val="00617F85"/>
    <w:rsid w:val="0062565C"/>
    <w:rsid w:val="00627600"/>
    <w:rsid w:val="006403D6"/>
    <w:rsid w:val="00644896"/>
    <w:rsid w:val="006552E5"/>
    <w:rsid w:val="00687ECE"/>
    <w:rsid w:val="00696B27"/>
    <w:rsid w:val="0069729A"/>
    <w:rsid w:val="006B1E3C"/>
    <w:rsid w:val="006C6B8A"/>
    <w:rsid w:val="006D1A73"/>
    <w:rsid w:val="006D73CC"/>
    <w:rsid w:val="006F3492"/>
    <w:rsid w:val="00700C37"/>
    <w:rsid w:val="0070491C"/>
    <w:rsid w:val="007139FD"/>
    <w:rsid w:val="00720600"/>
    <w:rsid w:val="00723357"/>
    <w:rsid w:val="00727F9F"/>
    <w:rsid w:val="007409A7"/>
    <w:rsid w:val="00754BB3"/>
    <w:rsid w:val="007575F5"/>
    <w:rsid w:val="00762662"/>
    <w:rsid w:val="00771946"/>
    <w:rsid w:val="00777FF4"/>
    <w:rsid w:val="00785B3B"/>
    <w:rsid w:val="007921FE"/>
    <w:rsid w:val="007B0A5E"/>
    <w:rsid w:val="007C5E0F"/>
    <w:rsid w:val="007E51D0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74A4B"/>
    <w:rsid w:val="00893CE4"/>
    <w:rsid w:val="008A0160"/>
    <w:rsid w:val="008B4F36"/>
    <w:rsid w:val="008C1A7C"/>
    <w:rsid w:val="008C7413"/>
    <w:rsid w:val="008D1060"/>
    <w:rsid w:val="008D7766"/>
    <w:rsid w:val="008E3EDE"/>
    <w:rsid w:val="008E434D"/>
    <w:rsid w:val="008E5D93"/>
    <w:rsid w:val="008E6626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5A83"/>
    <w:rsid w:val="00975D60"/>
    <w:rsid w:val="009820CD"/>
    <w:rsid w:val="009924C8"/>
    <w:rsid w:val="009B181F"/>
    <w:rsid w:val="009C666A"/>
    <w:rsid w:val="009D4625"/>
    <w:rsid w:val="009E3638"/>
    <w:rsid w:val="00A004E7"/>
    <w:rsid w:val="00A05C62"/>
    <w:rsid w:val="00A07AA1"/>
    <w:rsid w:val="00A1158E"/>
    <w:rsid w:val="00A51AA6"/>
    <w:rsid w:val="00A55622"/>
    <w:rsid w:val="00A6201F"/>
    <w:rsid w:val="00A84218"/>
    <w:rsid w:val="00A923AB"/>
    <w:rsid w:val="00AA4D66"/>
    <w:rsid w:val="00AA4DCA"/>
    <w:rsid w:val="00AA5E35"/>
    <w:rsid w:val="00AB34BC"/>
    <w:rsid w:val="00AB6D35"/>
    <w:rsid w:val="00AC010B"/>
    <w:rsid w:val="00AF7C37"/>
    <w:rsid w:val="00AF7EE0"/>
    <w:rsid w:val="00B0060C"/>
    <w:rsid w:val="00B07DFE"/>
    <w:rsid w:val="00B242EC"/>
    <w:rsid w:val="00B36962"/>
    <w:rsid w:val="00B425A1"/>
    <w:rsid w:val="00B42DF1"/>
    <w:rsid w:val="00B462EC"/>
    <w:rsid w:val="00B74715"/>
    <w:rsid w:val="00B77BBF"/>
    <w:rsid w:val="00B8761D"/>
    <w:rsid w:val="00BA1D31"/>
    <w:rsid w:val="00BC08A5"/>
    <w:rsid w:val="00BD2892"/>
    <w:rsid w:val="00BD61F2"/>
    <w:rsid w:val="00BD637E"/>
    <w:rsid w:val="00BE0357"/>
    <w:rsid w:val="00BF2357"/>
    <w:rsid w:val="00BF34CD"/>
    <w:rsid w:val="00BF4AED"/>
    <w:rsid w:val="00C061DF"/>
    <w:rsid w:val="00C06876"/>
    <w:rsid w:val="00C105D1"/>
    <w:rsid w:val="00C138A4"/>
    <w:rsid w:val="00C16D24"/>
    <w:rsid w:val="00C22C90"/>
    <w:rsid w:val="00C36FAA"/>
    <w:rsid w:val="00C37943"/>
    <w:rsid w:val="00C404FC"/>
    <w:rsid w:val="00C51EAB"/>
    <w:rsid w:val="00C73143"/>
    <w:rsid w:val="00C942DD"/>
    <w:rsid w:val="00CB39BD"/>
    <w:rsid w:val="00CC5EC5"/>
    <w:rsid w:val="00CD714A"/>
    <w:rsid w:val="00CF14A5"/>
    <w:rsid w:val="00D26BD7"/>
    <w:rsid w:val="00D41E1C"/>
    <w:rsid w:val="00D46C52"/>
    <w:rsid w:val="00D64835"/>
    <w:rsid w:val="00D70E29"/>
    <w:rsid w:val="00D94F4B"/>
    <w:rsid w:val="00DA3E4B"/>
    <w:rsid w:val="00DA7F48"/>
    <w:rsid w:val="00DB6D43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55180"/>
    <w:rsid w:val="00E7095D"/>
    <w:rsid w:val="00E76236"/>
    <w:rsid w:val="00E804AE"/>
    <w:rsid w:val="00E86E3A"/>
    <w:rsid w:val="00E92B7B"/>
    <w:rsid w:val="00E950DA"/>
    <w:rsid w:val="00EA34A0"/>
    <w:rsid w:val="00EA6783"/>
    <w:rsid w:val="00EB4B96"/>
    <w:rsid w:val="00EC0454"/>
    <w:rsid w:val="00EC5BE9"/>
    <w:rsid w:val="00EC64B7"/>
    <w:rsid w:val="00EE7494"/>
    <w:rsid w:val="00EF01AB"/>
    <w:rsid w:val="00F0223A"/>
    <w:rsid w:val="00F107EF"/>
    <w:rsid w:val="00F118BE"/>
    <w:rsid w:val="00F13502"/>
    <w:rsid w:val="00F24237"/>
    <w:rsid w:val="00F375CD"/>
    <w:rsid w:val="00F42055"/>
    <w:rsid w:val="00F502C4"/>
    <w:rsid w:val="00F64F75"/>
    <w:rsid w:val="00F66A55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0012A2A"/>
  <w15:chartTrackingRefBased/>
  <w15:docId w15:val="{012A4BF3-1BCA-425E-917B-C028BD2A4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EF866-7F0B-419C-B75B-049BC04A2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DE1D8FB0</Template>
  <TotalTime>74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1</cp:revision>
  <cp:lastPrinted>2017-08-18T19:12:00Z</cp:lastPrinted>
  <dcterms:created xsi:type="dcterms:W3CDTF">2017-08-08T20:18:00Z</dcterms:created>
  <dcterms:modified xsi:type="dcterms:W3CDTF">2017-08-18T19:12:00Z</dcterms:modified>
</cp:coreProperties>
</file>