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B3B" w:rsidRDefault="00785B3B" w:rsidP="008E434D">
      <w:pPr>
        <w:tabs>
          <w:tab w:val="left" w:pos="270"/>
        </w:tabs>
      </w:pPr>
    </w:p>
    <w:p w:rsidR="00CA65B7" w:rsidRDefault="00CA65B7" w:rsidP="008E434D">
      <w:pPr>
        <w:tabs>
          <w:tab w:val="left" w:pos="270"/>
        </w:tabs>
      </w:pPr>
    </w:p>
    <w:p w:rsidR="00CA65B7" w:rsidRDefault="00CA65B7" w:rsidP="008E434D">
      <w:pPr>
        <w:tabs>
          <w:tab w:val="left" w:pos="270"/>
        </w:tabs>
      </w:pPr>
    </w:p>
    <w:p w:rsidR="00CA65B7" w:rsidRDefault="00CA65B7" w:rsidP="008E434D">
      <w:pPr>
        <w:tabs>
          <w:tab w:val="left" w:pos="270"/>
        </w:tabs>
      </w:pPr>
    </w:p>
    <w:p w:rsidR="00CA65B7" w:rsidRDefault="00CA65B7" w:rsidP="008E434D">
      <w:pPr>
        <w:tabs>
          <w:tab w:val="left" w:pos="270"/>
        </w:tabs>
      </w:pPr>
    </w:p>
    <w:p w:rsidR="00264BA3" w:rsidRDefault="00264BA3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282DBB" w:rsidRDefault="00282DBB" w:rsidP="008E434D">
      <w:pPr>
        <w:tabs>
          <w:tab w:val="left" w:pos="270"/>
        </w:tabs>
        <w:jc w:val="center"/>
        <w:rPr>
          <w:b/>
        </w:rPr>
      </w:pPr>
      <w:bookmarkStart w:id="0" w:name="_Hlk479166183"/>
    </w:p>
    <w:p w:rsidR="007921FE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AGENDA</w:t>
      </w:r>
    </w:p>
    <w:p w:rsidR="00112DAD" w:rsidRPr="00CD714A" w:rsidRDefault="00112DAD" w:rsidP="008E434D">
      <w:pPr>
        <w:tabs>
          <w:tab w:val="left" w:pos="270"/>
        </w:tabs>
        <w:jc w:val="center"/>
        <w:rPr>
          <w:b/>
        </w:rPr>
      </w:pPr>
      <w:r>
        <w:rPr>
          <w:b/>
        </w:rPr>
        <w:t xml:space="preserve">SPECIAL MEETING </w:t>
      </w: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:rsidR="0094782E" w:rsidRDefault="007921FE" w:rsidP="0094782E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TUESDAY</w:t>
      </w:r>
      <w:r w:rsidR="00563971">
        <w:rPr>
          <w:b/>
        </w:rPr>
        <w:t>,</w:t>
      </w:r>
      <w:r w:rsidR="00906E33">
        <w:rPr>
          <w:b/>
        </w:rPr>
        <w:t xml:space="preserve"> </w:t>
      </w:r>
      <w:r w:rsidR="00112DAD">
        <w:rPr>
          <w:b/>
        </w:rPr>
        <w:t>OCTOBER 17</w:t>
      </w:r>
      <w:r w:rsidR="00F0223A">
        <w:rPr>
          <w:b/>
        </w:rPr>
        <w:t>,</w:t>
      </w:r>
      <w:r w:rsidR="00825FE8">
        <w:rPr>
          <w:b/>
        </w:rPr>
        <w:t xml:space="preserve"> 2017</w:t>
      </w:r>
      <w:r w:rsidRPr="00CD714A">
        <w:rPr>
          <w:b/>
        </w:rPr>
        <w:t>, 9:30 A.M.</w:t>
      </w:r>
      <w:r w:rsidR="0094782E">
        <w:rPr>
          <w:b/>
        </w:rPr>
        <w:t xml:space="preserve"> </w:t>
      </w:r>
    </w:p>
    <w:p w:rsidR="00EC64B7" w:rsidRDefault="0070744E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>MADISON COUNTY COURTROOM</w:t>
      </w:r>
    </w:p>
    <w:p w:rsidR="007921FE" w:rsidRPr="008505CA" w:rsidRDefault="0070744E" w:rsidP="007C49DD">
      <w:pPr>
        <w:tabs>
          <w:tab w:val="left" w:pos="270"/>
        </w:tabs>
        <w:jc w:val="center"/>
      </w:pPr>
      <w:r>
        <w:rPr>
          <w:b/>
        </w:rPr>
        <w:t xml:space="preserve">RICHMOND, KY </w:t>
      </w:r>
    </w:p>
    <w:p w:rsidR="007921FE" w:rsidRPr="00282DBB" w:rsidRDefault="007921FE" w:rsidP="008E434D">
      <w:pPr>
        <w:tabs>
          <w:tab w:val="left" w:pos="270"/>
        </w:tabs>
        <w:rPr>
          <w:sz w:val="20"/>
          <w:szCs w:val="20"/>
          <w:u w:val="single"/>
        </w:rPr>
      </w:pPr>
      <w:bookmarkStart w:id="1" w:name="_GoBack"/>
      <w:bookmarkEnd w:id="1"/>
      <w:r w:rsidRPr="00282DBB">
        <w:rPr>
          <w:sz w:val="20"/>
          <w:szCs w:val="20"/>
          <w:u w:val="single"/>
        </w:rPr>
        <w:t>CALL TO ORDER</w:t>
      </w:r>
    </w:p>
    <w:p w:rsidR="00975A83" w:rsidRPr="00282DBB" w:rsidRDefault="007921FE" w:rsidP="006552E5">
      <w:pPr>
        <w:tabs>
          <w:tab w:val="left" w:pos="270"/>
        </w:tabs>
        <w:rPr>
          <w:color w:val="FF0000"/>
          <w:sz w:val="20"/>
          <w:szCs w:val="20"/>
        </w:rPr>
      </w:pPr>
      <w:r w:rsidRPr="00282DBB">
        <w:rPr>
          <w:sz w:val="20"/>
          <w:szCs w:val="20"/>
          <w:u w:val="single"/>
        </w:rPr>
        <w:t>PRAYER/PLEDGE</w:t>
      </w:r>
      <w:r w:rsidR="00DA7F48" w:rsidRPr="00282DBB">
        <w:rPr>
          <w:sz w:val="20"/>
          <w:szCs w:val="20"/>
          <w:u w:val="single"/>
        </w:rPr>
        <w:t xml:space="preserve"> </w:t>
      </w:r>
    </w:p>
    <w:p w:rsidR="007921FE" w:rsidRDefault="00E804AE" w:rsidP="008E434D">
      <w:pPr>
        <w:tabs>
          <w:tab w:val="left" w:pos="270"/>
        </w:tabs>
        <w:rPr>
          <w:u w:val="single"/>
        </w:rPr>
      </w:pPr>
      <w:r w:rsidRPr="00282DBB">
        <w:rPr>
          <w:sz w:val="20"/>
          <w:szCs w:val="20"/>
          <w:u w:val="single"/>
        </w:rPr>
        <w:t>O</w:t>
      </w:r>
      <w:r w:rsidR="007921FE" w:rsidRPr="00282DBB">
        <w:rPr>
          <w:sz w:val="20"/>
          <w:szCs w:val="20"/>
          <w:u w:val="single"/>
        </w:rPr>
        <w:t>RDER OF BUSINESS</w:t>
      </w:r>
    </w:p>
    <w:p w:rsidR="00732538" w:rsidRDefault="001F09F3" w:rsidP="00732538">
      <w:pPr>
        <w:pStyle w:val="ListParagraph"/>
        <w:tabs>
          <w:tab w:val="left" w:pos="270"/>
        </w:tabs>
        <w:rPr>
          <w:color w:val="FF0000"/>
        </w:rPr>
      </w:pPr>
      <w:r w:rsidRPr="001F09F3">
        <w:rPr>
          <w:color w:val="FF0000"/>
        </w:rPr>
        <w:t xml:space="preserve"> </w:t>
      </w:r>
      <w:bookmarkStart w:id="2" w:name="_Hlk492390368"/>
    </w:p>
    <w:bookmarkEnd w:id="2"/>
    <w:p w:rsidR="00112DAD" w:rsidRDefault="00112DAD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Award Bid – Kindred Lane Bridge</w:t>
      </w:r>
    </w:p>
    <w:p w:rsidR="00112DAD" w:rsidRDefault="00112DAD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Fiscal Court Walk Through - Madison County Detention Center</w:t>
      </w:r>
    </w:p>
    <w:p w:rsidR="00112DAD" w:rsidRDefault="00112DAD" w:rsidP="00112DAD">
      <w:pPr>
        <w:pStyle w:val="ListParagraph"/>
        <w:tabs>
          <w:tab w:val="left" w:pos="270"/>
        </w:tabs>
        <w:spacing w:line="276" w:lineRule="auto"/>
        <w:ind w:left="1080"/>
        <w:rPr>
          <w:rFonts w:cs="Times New Roman"/>
          <w:szCs w:val="24"/>
        </w:rPr>
      </w:pPr>
      <w:r>
        <w:rPr>
          <w:rFonts w:cs="Times New Roman"/>
          <w:szCs w:val="24"/>
        </w:rPr>
        <w:t>(If interested in attending must be credentialed by the Madison Co. Jailer)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Next Court Date –Next meeting on Tues. </w:t>
      </w:r>
      <w:r w:rsidR="00866C21">
        <w:rPr>
          <w:rFonts w:cs="Times New Roman"/>
          <w:szCs w:val="24"/>
        </w:rPr>
        <w:t>October 24</w:t>
      </w:r>
      <w:r w:rsidRPr="00282DBB">
        <w:rPr>
          <w:rFonts w:cs="Times New Roman"/>
          <w:szCs w:val="24"/>
        </w:rPr>
        <w:t xml:space="preserve">, 2017, </w:t>
      </w:r>
      <w:r w:rsidR="002E0571" w:rsidRPr="00282DBB">
        <w:rPr>
          <w:rFonts w:cs="Times New Roman"/>
          <w:szCs w:val="24"/>
        </w:rPr>
        <w:t>Richmond</w:t>
      </w:r>
    </w:p>
    <w:p w:rsidR="00A1158E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Adjournment</w:t>
      </w:r>
      <w:r w:rsidR="0035055C" w:rsidRPr="00282DBB">
        <w:rPr>
          <w:rFonts w:cs="Times New Roman"/>
          <w:szCs w:val="24"/>
        </w:rPr>
        <w:t xml:space="preserve"> </w:t>
      </w:r>
      <w:r w:rsidR="00732538" w:rsidRPr="00282DBB">
        <w:rPr>
          <w:rFonts w:cs="Times New Roman"/>
          <w:szCs w:val="24"/>
        </w:rPr>
        <w:t xml:space="preserve"> </w:t>
      </w:r>
    </w:p>
    <w:p w:rsidR="00CA65B7" w:rsidRPr="00282DBB" w:rsidRDefault="00CA65B7" w:rsidP="00CA65B7">
      <w:pPr>
        <w:pStyle w:val="ListParagraph"/>
        <w:tabs>
          <w:tab w:val="left" w:pos="270"/>
        </w:tabs>
        <w:spacing w:line="276" w:lineRule="auto"/>
        <w:ind w:left="1080"/>
        <w:rPr>
          <w:rFonts w:cs="Times New Roman"/>
          <w:szCs w:val="24"/>
        </w:rPr>
      </w:pPr>
    </w:p>
    <w:p w:rsidR="008505CA" w:rsidRPr="00282DBB" w:rsidRDefault="008505CA" w:rsidP="00732538">
      <w:pPr>
        <w:tabs>
          <w:tab w:val="left" w:pos="270"/>
        </w:tabs>
        <w:ind w:left="720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  <w:t>_________________________</w:t>
      </w:r>
    </w:p>
    <w:p w:rsidR="00834E55" w:rsidRPr="00282DBB" w:rsidRDefault="008505CA" w:rsidP="00BF34CD">
      <w:pPr>
        <w:spacing w:line="276" w:lineRule="auto"/>
        <w:rPr>
          <w:rFonts w:cs="Times New Roman"/>
          <w:sz w:val="28"/>
          <w:szCs w:val="28"/>
        </w:rPr>
      </w:pP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b/>
          <w:szCs w:val="24"/>
        </w:rPr>
        <w:tab/>
      </w:r>
      <w:r w:rsidRPr="00282DBB">
        <w:rPr>
          <w:rFonts w:cs="Times New Roman"/>
          <w:szCs w:val="24"/>
        </w:rPr>
        <w:t>Reagan Taylor, Judge Executive</w:t>
      </w:r>
      <w:bookmarkEnd w:id="0"/>
    </w:p>
    <w:sectPr w:rsidR="00834E55" w:rsidRPr="00282DBB" w:rsidSect="00732538">
      <w:pgSz w:w="12240" w:h="15840" w:code="1"/>
      <w:pgMar w:top="1440" w:right="1080" w:bottom="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D4E95"/>
    <w:multiLevelType w:val="hybridMultilevel"/>
    <w:tmpl w:val="33C0A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8EE"/>
    <w:multiLevelType w:val="hybridMultilevel"/>
    <w:tmpl w:val="2722A0D4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F62C6"/>
    <w:multiLevelType w:val="hybridMultilevel"/>
    <w:tmpl w:val="B80675BC"/>
    <w:lvl w:ilvl="0" w:tplc="96E2C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ED1AD9"/>
    <w:multiLevelType w:val="hybridMultilevel"/>
    <w:tmpl w:val="A244B822"/>
    <w:lvl w:ilvl="0" w:tplc="0E6466C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1FE"/>
    <w:rsid w:val="00021EB5"/>
    <w:rsid w:val="000230C3"/>
    <w:rsid w:val="000263F6"/>
    <w:rsid w:val="00042164"/>
    <w:rsid w:val="00043790"/>
    <w:rsid w:val="00067EA8"/>
    <w:rsid w:val="00074F1A"/>
    <w:rsid w:val="00092CDC"/>
    <w:rsid w:val="000962D9"/>
    <w:rsid w:val="000A7678"/>
    <w:rsid w:val="000B1CC5"/>
    <w:rsid w:val="000B7341"/>
    <w:rsid w:val="000D2914"/>
    <w:rsid w:val="000E144D"/>
    <w:rsid w:val="000E3A73"/>
    <w:rsid w:val="000F78DA"/>
    <w:rsid w:val="001019D0"/>
    <w:rsid w:val="001037DE"/>
    <w:rsid w:val="00107DAB"/>
    <w:rsid w:val="00112DAD"/>
    <w:rsid w:val="00125256"/>
    <w:rsid w:val="00146A5B"/>
    <w:rsid w:val="001564F1"/>
    <w:rsid w:val="0016367B"/>
    <w:rsid w:val="00170E4F"/>
    <w:rsid w:val="001738FE"/>
    <w:rsid w:val="001759EB"/>
    <w:rsid w:val="001A36D7"/>
    <w:rsid w:val="001A7F31"/>
    <w:rsid w:val="001B630A"/>
    <w:rsid w:val="001C32D3"/>
    <w:rsid w:val="001D4528"/>
    <w:rsid w:val="001E211A"/>
    <w:rsid w:val="001F0726"/>
    <w:rsid w:val="001F09F3"/>
    <w:rsid w:val="001F3518"/>
    <w:rsid w:val="00203645"/>
    <w:rsid w:val="002106BC"/>
    <w:rsid w:val="002119B3"/>
    <w:rsid w:val="00225527"/>
    <w:rsid w:val="00225917"/>
    <w:rsid w:val="00242148"/>
    <w:rsid w:val="0025017F"/>
    <w:rsid w:val="00260061"/>
    <w:rsid w:val="0026493B"/>
    <w:rsid w:val="00264BA3"/>
    <w:rsid w:val="0028158B"/>
    <w:rsid w:val="00282DBB"/>
    <w:rsid w:val="0028451E"/>
    <w:rsid w:val="00285A65"/>
    <w:rsid w:val="00287F01"/>
    <w:rsid w:val="00291B37"/>
    <w:rsid w:val="002A12B1"/>
    <w:rsid w:val="002A799B"/>
    <w:rsid w:val="002B4404"/>
    <w:rsid w:val="002E0571"/>
    <w:rsid w:val="002E4261"/>
    <w:rsid w:val="002E4DFC"/>
    <w:rsid w:val="002F7A66"/>
    <w:rsid w:val="00300E9F"/>
    <w:rsid w:val="003013A5"/>
    <w:rsid w:val="003056DB"/>
    <w:rsid w:val="00323626"/>
    <w:rsid w:val="00325AC8"/>
    <w:rsid w:val="00337211"/>
    <w:rsid w:val="0035055C"/>
    <w:rsid w:val="0036217A"/>
    <w:rsid w:val="00362A18"/>
    <w:rsid w:val="00375D69"/>
    <w:rsid w:val="003B38C4"/>
    <w:rsid w:val="003B7DAB"/>
    <w:rsid w:val="003C1C91"/>
    <w:rsid w:val="003F39DF"/>
    <w:rsid w:val="003F4181"/>
    <w:rsid w:val="003F47A6"/>
    <w:rsid w:val="003F5791"/>
    <w:rsid w:val="0041094A"/>
    <w:rsid w:val="00421BC8"/>
    <w:rsid w:val="00453993"/>
    <w:rsid w:val="00462B0D"/>
    <w:rsid w:val="00466593"/>
    <w:rsid w:val="00494C59"/>
    <w:rsid w:val="004A13A5"/>
    <w:rsid w:val="004A2131"/>
    <w:rsid w:val="004C6E0D"/>
    <w:rsid w:val="004D1997"/>
    <w:rsid w:val="004E19CA"/>
    <w:rsid w:val="004F7CCC"/>
    <w:rsid w:val="00501CBA"/>
    <w:rsid w:val="00514955"/>
    <w:rsid w:val="00515271"/>
    <w:rsid w:val="005213FB"/>
    <w:rsid w:val="005346BD"/>
    <w:rsid w:val="00550E67"/>
    <w:rsid w:val="00552EED"/>
    <w:rsid w:val="00553D98"/>
    <w:rsid w:val="00554734"/>
    <w:rsid w:val="00563971"/>
    <w:rsid w:val="005707D5"/>
    <w:rsid w:val="00587EC3"/>
    <w:rsid w:val="00595953"/>
    <w:rsid w:val="005A03C0"/>
    <w:rsid w:val="005A09D8"/>
    <w:rsid w:val="005A1AD1"/>
    <w:rsid w:val="005A41E0"/>
    <w:rsid w:val="005C5DAD"/>
    <w:rsid w:val="005D14C4"/>
    <w:rsid w:val="005E029C"/>
    <w:rsid w:val="005E0BEE"/>
    <w:rsid w:val="005F0D64"/>
    <w:rsid w:val="005F2FF1"/>
    <w:rsid w:val="005F5A85"/>
    <w:rsid w:val="006017C4"/>
    <w:rsid w:val="00606EA9"/>
    <w:rsid w:val="00616C83"/>
    <w:rsid w:val="0062565C"/>
    <w:rsid w:val="00627600"/>
    <w:rsid w:val="006403D6"/>
    <w:rsid w:val="00644896"/>
    <w:rsid w:val="00644CDB"/>
    <w:rsid w:val="00644FAE"/>
    <w:rsid w:val="006552E5"/>
    <w:rsid w:val="00687ECE"/>
    <w:rsid w:val="00696B27"/>
    <w:rsid w:val="0069729A"/>
    <w:rsid w:val="006B1E3C"/>
    <w:rsid w:val="006B4687"/>
    <w:rsid w:val="006B76AF"/>
    <w:rsid w:val="006C6B8A"/>
    <w:rsid w:val="006D1A73"/>
    <w:rsid w:val="006D73CC"/>
    <w:rsid w:val="006F3240"/>
    <w:rsid w:val="006F3492"/>
    <w:rsid w:val="00700C37"/>
    <w:rsid w:val="0070491C"/>
    <w:rsid w:val="0070744E"/>
    <w:rsid w:val="007139FD"/>
    <w:rsid w:val="00720600"/>
    <w:rsid w:val="00723357"/>
    <w:rsid w:val="00727F9F"/>
    <w:rsid w:val="00732538"/>
    <w:rsid w:val="007409A7"/>
    <w:rsid w:val="00754BB3"/>
    <w:rsid w:val="007575F5"/>
    <w:rsid w:val="00762662"/>
    <w:rsid w:val="00771946"/>
    <w:rsid w:val="00777FF4"/>
    <w:rsid w:val="00785B3B"/>
    <w:rsid w:val="007921FE"/>
    <w:rsid w:val="007B0A5E"/>
    <w:rsid w:val="007C49DD"/>
    <w:rsid w:val="007C5E0F"/>
    <w:rsid w:val="007D43A5"/>
    <w:rsid w:val="007D7C50"/>
    <w:rsid w:val="007E51D0"/>
    <w:rsid w:val="007F20AF"/>
    <w:rsid w:val="007F3443"/>
    <w:rsid w:val="007F71EC"/>
    <w:rsid w:val="007F7860"/>
    <w:rsid w:val="008005B1"/>
    <w:rsid w:val="00815265"/>
    <w:rsid w:val="00817094"/>
    <w:rsid w:val="00817AA9"/>
    <w:rsid w:val="0082070E"/>
    <w:rsid w:val="0082388F"/>
    <w:rsid w:val="00825701"/>
    <w:rsid w:val="00825FE8"/>
    <w:rsid w:val="00834E55"/>
    <w:rsid w:val="00840A49"/>
    <w:rsid w:val="00840F62"/>
    <w:rsid w:val="0084307B"/>
    <w:rsid w:val="008505CA"/>
    <w:rsid w:val="008668B0"/>
    <w:rsid w:val="00866C21"/>
    <w:rsid w:val="00874A4B"/>
    <w:rsid w:val="00893CE4"/>
    <w:rsid w:val="008A0160"/>
    <w:rsid w:val="008B4F36"/>
    <w:rsid w:val="008C1A7C"/>
    <w:rsid w:val="008C7413"/>
    <w:rsid w:val="008D1060"/>
    <w:rsid w:val="008D7766"/>
    <w:rsid w:val="008E3EDE"/>
    <w:rsid w:val="008E434D"/>
    <w:rsid w:val="008E5D93"/>
    <w:rsid w:val="008E6626"/>
    <w:rsid w:val="008E7110"/>
    <w:rsid w:val="00900E16"/>
    <w:rsid w:val="00906E33"/>
    <w:rsid w:val="00921BF2"/>
    <w:rsid w:val="00925426"/>
    <w:rsid w:val="00926152"/>
    <w:rsid w:val="00926B7E"/>
    <w:rsid w:val="00935584"/>
    <w:rsid w:val="00942718"/>
    <w:rsid w:val="0094782E"/>
    <w:rsid w:val="00957516"/>
    <w:rsid w:val="009723D2"/>
    <w:rsid w:val="00975A83"/>
    <w:rsid w:val="00975D60"/>
    <w:rsid w:val="009820CD"/>
    <w:rsid w:val="009924C8"/>
    <w:rsid w:val="009B181F"/>
    <w:rsid w:val="009B6FE0"/>
    <w:rsid w:val="009C666A"/>
    <w:rsid w:val="009D4625"/>
    <w:rsid w:val="009E3638"/>
    <w:rsid w:val="009F559C"/>
    <w:rsid w:val="00A004E7"/>
    <w:rsid w:val="00A05C62"/>
    <w:rsid w:val="00A07AA1"/>
    <w:rsid w:val="00A1158E"/>
    <w:rsid w:val="00A51AA6"/>
    <w:rsid w:val="00A55622"/>
    <w:rsid w:val="00A6201F"/>
    <w:rsid w:val="00A84218"/>
    <w:rsid w:val="00A923AB"/>
    <w:rsid w:val="00AA4D66"/>
    <w:rsid w:val="00AA4DCA"/>
    <w:rsid w:val="00AA5E35"/>
    <w:rsid w:val="00AB34BC"/>
    <w:rsid w:val="00AB6D35"/>
    <w:rsid w:val="00AC010B"/>
    <w:rsid w:val="00AF7C37"/>
    <w:rsid w:val="00AF7EE0"/>
    <w:rsid w:val="00B0060C"/>
    <w:rsid w:val="00B07DFE"/>
    <w:rsid w:val="00B242EC"/>
    <w:rsid w:val="00B36962"/>
    <w:rsid w:val="00B425A1"/>
    <w:rsid w:val="00B42DF1"/>
    <w:rsid w:val="00B462EC"/>
    <w:rsid w:val="00B74715"/>
    <w:rsid w:val="00B77BBF"/>
    <w:rsid w:val="00B836E8"/>
    <w:rsid w:val="00B8761D"/>
    <w:rsid w:val="00BA1D31"/>
    <w:rsid w:val="00BC08A5"/>
    <w:rsid w:val="00BD2892"/>
    <w:rsid w:val="00BD4F72"/>
    <w:rsid w:val="00BD61F2"/>
    <w:rsid w:val="00BD637E"/>
    <w:rsid w:val="00BE0357"/>
    <w:rsid w:val="00BF2357"/>
    <w:rsid w:val="00BF34CD"/>
    <w:rsid w:val="00BF4AED"/>
    <w:rsid w:val="00C061DF"/>
    <w:rsid w:val="00C06876"/>
    <w:rsid w:val="00C105D1"/>
    <w:rsid w:val="00C138A4"/>
    <w:rsid w:val="00C14B86"/>
    <w:rsid w:val="00C16D24"/>
    <w:rsid w:val="00C22C90"/>
    <w:rsid w:val="00C36FAA"/>
    <w:rsid w:val="00C37943"/>
    <w:rsid w:val="00C404FC"/>
    <w:rsid w:val="00C51EAB"/>
    <w:rsid w:val="00C73143"/>
    <w:rsid w:val="00C942DD"/>
    <w:rsid w:val="00CA65B7"/>
    <w:rsid w:val="00CB39BD"/>
    <w:rsid w:val="00CC5EC5"/>
    <w:rsid w:val="00CD714A"/>
    <w:rsid w:val="00CF14A5"/>
    <w:rsid w:val="00D05981"/>
    <w:rsid w:val="00D26BD7"/>
    <w:rsid w:val="00D41E1C"/>
    <w:rsid w:val="00D46C52"/>
    <w:rsid w:val="00D64835"/>
    <w:rsid w:val="00D70E29"/>
    <w:rsid w:val="00D94F4B"/>
    <w:rsid w:val="00DA3E4B"/>
    <w:rsid w:val="00DA7F48"/>
    <w:rsid w:val="00DC60C6"/>
    <w:rsid w:val="00DC71E9"/>
    <w:rsid w:val="00DD4E65"/>
    <w:rsid w:val="00DE16FD"/>
    <w:rsid w:val="00DE2118"/>
    <w:rsid w:val="00DE332D"/>
    <w:rsid w:val="00DE4337"/>
    <w:rsid w:val="00DE696F"/>
    <w:rsid w:val="00E03CEB"/>
    <w:rsid w:val="00E1566F"/>
    <w:rsid w:val="00E23F82"/>
    <w:rsid w:val="00E36579"/>
    <w:rsid w:val="00E55180"/>
    <w:rsid w:val="00E7095D"/>
    <w:rsid w:val="00E76236"/>
    <w:rsid w:val="00E804AE"/>
    <w:rsid w:val="00E86E3A"/>
    <w:rsid w:val="00E92B7B"/>
    <w:rsid w:val="00E950DA"/>
    <w:rsid w:val="00EA34A0"/>
    <w:rsid w:val="00EA6783"/>
    <w:rsid w:val="00EB4B96"/>
    <w:rsid w:val="00EC0454"/>
    <w:rsid w:val="00EC5BE9"/>
    <w:rsid w:val="00EC64B7"/>
    <w:rsid w:val="00EE7494"/>
    <w:rsid w:val="00F0223A"/>
    <w:rsid w:val="00F107EF"/>
    <w:rsid w:val="00F118BE"/>
    <w:rsid w:val="00F13502"/>
    <w:rsid w:val="00F24237"/>
    <w:rsid w:val="00F36360"/>
    <w:rsid w:val="00F375CD"/>
    <w:rsid w:val="00F42055"/>
    <w:rsid w:val="00F502C4"/>
    <w:rsid w:val="00F64F75"/>
    <w:rsid w:val="00F66A55"/>
    <w:rsid w:val="00F7100B"/>
    <w:rsid w:val="00F9579C"/>
    <w:rsid w:val="00F96679"/>
    <w:rsid w:val="00FB492F"/>
    <w:rsid w:val="00FC2C45"/>
    <w:rsid w:val="00FC3564"/>
    <w:rsid w:val="00FD6CEC"/>
    <w:rsid w:val="00FE39A3"/>
    <w:rsid w:val="00FF017A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DD897"/>
  <w15:chartTrackingRefBased/>
  <w15:docId w15:val="{6DC01669-25BE-49DD-833A-36B118DFB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63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9E3638"/>
    <w:pPr>
      <w:spacing w:line="240" w:lineRule="auto"/>
    </w:pPr>
    <w:rPr>
      <w:rFonts w:ascii="Calibri" w:hAnsi="Calibri" w:cs="Times New Roman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638"/>
    <w:pPr>
      <w:spacing w:line="240" w:lineRule="auto"/>
    </w:pPr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638"/>
    <w:rPr>
      <w:rFonts w:ascii="Calibri" w:hAnsi="Calibri" w:cs="Consolas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C51EAB"/>
  </w:style>
  <w:style w:type="paragraph" w:styleId="BalloonText">
    <w:name w:val="Balloon Text"/>
    <w:basedOn w:val="Normal"/>
    <w:link w:val="BalloonTextChar"/>
    <w:uiPriority w:val="99"/>
    <w:semiHidden/>
    <w:unhideWhenUsed/>
    <w:rsid w:val="006276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00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975A8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077CC-DB9D-4993-AB5A-896084CBA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233D7365</Template>
  <TotalTime>14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3</cp:revision>
  <cp:lastPrinted>2017-10-11T14:19:00Z</cp:lastPrinted>
  <dcterms:created xsi:type="dcterms:W3CDTF">2017-10-11T14:05:00Z</dcterms:created>
  <dcterms:modified xsi:type="dcterms:W3CDTF">2017-10-11T14:19:00Z</dcterms:modified>
</cp:coreProperties>
</file>