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8C1A7C" w:rsidP="008E434D">
      <w:pPr>
        <w:tabs>
          <w:tab w:val="left" w:pos="270"/>
        </w:tabs>
      </w:pPr>
      <w:r>
        <w:t>-</w:t>
      </w:r>
      <w:r w:rsidR="007F71EC"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563971">
        <w:rPr>
          <w:b/>
        </w:rPr>
        <w:t>,</w:t>
      </w:r>
      <w:r w:rsidR="00906E33">
        <w:rPr>
          <w:b/>
        </w:rPr>
        <w:t xml:space="preserve"> </w:t>
      </w:r>
      <w:r w:rsidR="006416A9">
        <w:rPr>
          <w:b/>
        </w:rPr>
        <w:t>OCTOBER 24</w:t>
      </w:r>
      <w:r w:rsidR="00F0223A">
        <w:rPr>
          <w:b/>
        </w:rPr>
        <w:t>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EC64B7" w:rsidRDefault="0070744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:rsidR="007921FE" w:rsidRPr="008505CA" w:rsidRDefault="0070744E" w:rsidP="007C49DD">
      <w:pPr>
        <w:tabs>
          <w:tab w:val="left" w:pos="270"/>
        </w:tabs>
        <w:jc w:val="center"/>
      </w:pPr>
      <w:r>
        <w:rPr>
          <w:b/>
        </w:rPr>
        <w:t xml:space="preserve">RICHMOND, 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732538" w:rsidRDefault="001F09F3" w:rsidP="00732538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</w:t>
      </w:r>
      <w:bookmarkStart w:id="1" w:name="_Hlk492390368"/>
    </w:p>
    <w:p w:rsidR="005707D5" w:rsidRDefault="005707D5" w:rsidP="00644FAE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bookmarkStart w:id="2" w:name="_Hlk493843648"/>
      <w:bookmarkStart w:id="3" w:name="_Hlk496079005"/>
      <w:r>
        <w:rPr>
          <w:rFonts w:cs="Times New Roman"/>
          <w:szCs w:val="24"/>
        </w:rPr>
        <w:t>Proclamation</w:t>
      </w:r>
      <w:r w:rsidR="006416A9">
        <w:rPr>
          <w:rFonts w:cs="Times New Roman"/>
          <w:szCs w:val="24"/>
        </w:rPr>
        <w:t xml:space="preserve"> – World Diabetes Day </w:t>
      </w:r>
      <w:r w:rsidRPr="00D05981">
        <w:rPr>
          <w:rFonts w:cs="Times New Roman"/>
          <w:szCs w:val="24"/>
        </w:rPr>
        <w:t xml:space="preserve"> </w:t>
      </w:r>
    </w:p>
    <w:p w:rsidR="00C8018C" w:rsidRDefault="00C8018C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KY Law Enforcement E911 Accreditation Award</w:t>
      </w:r>
    </w:p>
    <w:bookmarkEnd w:id="2"/>
    <w:p w:rsidR="006416A9" w:rsidRPr="00282DBB" w:rsidRDefault="008D5537" w:rsidP="006416A9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2nd</w:t>
      </w:r>
      <w:r w:rsidR="006416A9" w:rsidRPr="00282DBB">
        <w:rPr>
          <w:rFonts w:cs="Times New Roman"/>
          <w:szCs w:val="24"/>
        </w:rPr>
        <w:t xml:space="preserve"> Reading Ordinance 17-14 Land Use Change - Kyle Houghton, 4102 Simpson Ln., UC4IC Urban Corridor Interstate Commercial to UC1 Urban Corridor Residential</w:t>
      </w:r>
      <w:r w:rsidR="006416A9">
        <w:rPr>
          <w:rFonts w:cs="Times New Roman"/>
          <w:szCs w:val="24"/>
        </w:rPr>
        <w:t xml:space="preserve"> f</w:t>
      </w:r>
      <w:r w:rsidR="006416A9" w:rsidRPr="00282DBB">
        <w:rPr>
          <w:rFonts w:cs="Times New Roman"/>
          <w:szCs w:val="24"/>
        </w:rPr>
        <w:t xml:space="preserve">or 2.06 acres </w:t>
      </w:r>
    </w:p>
    <w:p w:rsidR="006416A9" w:rsidRPr="00282DBB" w:rsidRDefault="008D5537" w:rsidP="006416A9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2nd</w:t>
      </w:r>
      <w:bookmarkStart w:id="4" w:name="_GoBack"/>
      <w:bookmarkEnd w:id="4"/>
      <w:r w:rsidR="006416A9" w:rsidRPr="00282DBB">
        <w:rPr>
          <w:rFonts w:cs="Times New Roman"/>
          <w:szCs w:val="24"/>
        </w:rPr>
        <w:t xml:space="preserve"> Reading Ordinance 17-15 Land Use Change – Monty Brock, 156 Skyline Dr. from UC5 Urban Corridor Industrial to UC 4 Urban Corridor General Commercial for 1.776 acres</w:t>
      </w:r>
    </w:p>
    <w:p w:rsidR="006416A9" w:rsidRDefault="006416A9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Approve Information Technology Agreements- EMS, MCUD, SMWD, MCSO, &amp; PVA</w:t>
      </w:r>
    </w:p>
    <w:p w:rsidR="00C8018C" w:rsidRDefault="00C8018C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Memorandum of Agreement – So. Mad. Water and Mad. Co. Road Department </w:t>
      </w:r>
    </w:p>
    <w:p w:rsidR="001F36EB" w:rsidRDefault="001F36EB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Pr="001F36EB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Ordinance 17-16 Amend Administrative Code</w:t>
      </w:r>
    </w:p>
    <w:p w:rsidR="006416A9" w:rsidRDefault="008C3B3C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– Fire Department </w:t>
      </w:r>
      <w:r w:rsidR="001F36EB">
        <w:rPr>
          <w:rFonts w:cs="Times New Roman"/>
          <w:szCs w:val="24"/>
        </w:rPr>
        <w:t xml:space="preserve">– Employee Hires </w:t>
      </w:r>
    </w:p>
    <w:p w:rsidR="00125256" w:rsidRPr="005707D5" w:rsidRDefault="005707D5" w:rsidP="005707D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</w:t>
      </w:r>
      <w:r w:rsidR="00F50F7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-</w:t>
      </w:r>
      <w:bookmarkStart w:id="5" w:name="_Hlk493842739"/>
      <w:r w:rsidR="00F50F7C">
        <w:rPr>
          <w:rFonts w:cs="Times New Roman"/>
          <w:szCs w:val="24"/>
        </w:rPr>
        <w:t xml:space="preserve"> Road Department Promotion </w:t>
      </w:r>
    </w:p>
    <w:p w:rsidR="00A1158E" w:rsidRPr="00C8018C" w:rsidRDefault="002E4261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C8018C">
        <w:rPr>
          <w:rFonts w:cs="Times New Roman"/>
          <w:szCs w:val="24"/>
        </w:rPr>
        <w:t xml:space="preserve"> </w:t>
      </w:r>
      <w:bookmarkEnd w:id="5"/>
      <w:bookmarkEnd w:id="3"/>
      <w:r w:rsidR="006F3240" w:rsidRPr="00C8018C">
        <w:rPr>
          <w:rFonts w:cs="Times New Roman"/>
          <w:szCs w:val="24"/>
        </w:rPr>
        <w:t xml:space="preserve"> </w:t>
      </w:r>
      <w:bookmarkEnd w:id="1"/>
      <w:r w:rsidR="00A1158E" w:rsidRPr="00C8018C">
        <w:rPr>
          <w:rFonts w:cs="Times New Roman"/>
          <w:szCs w:val="24"/>
        </w:rPr>
        <w:t xml:space="preserve">Judge’s Report </w:t>
      </w:r>
    </w:p>
    <w:p w:rsidR="00C14B86" w:rsidRDefault="001564F1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</w:p>
    <w:p w:rsidR="00A1158E" w:rsidRPr="00282DBB" w:rsidRDefault="00C8018C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1F36EB">
        <w:rPr>
          <w:rFonts w:cs="Times New Roman"/>
          <w:szCs w:val="24"/>
        </w:rPr>
        <w:t>November 14</w:t>
      </w:r>
      <w:r w:rsidRPr="00282DBB">
        <w:rPr>
          <w:rFonts w:cs="Times New Roman"/>
          <w:szCs w:val="24"/>
        </w:rPr>
        <w:t xml:space="preserve">, 2017, </w:t>
      </w:r>
      <w:r w:rsidR="001F36EB">
        <w:rPr>
          <w:rFonts w:cs="Times New Roman"/>
          <w:szCs w:val="24"/>
        </w:rPr>
        <w:t>Berea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8505CA" w:rsidRPr="00282DBB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1BD88CD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25256"/>
    <w:rsid w:val="00146A5B"/>
    <w:rsid w:val="001564F1"/>
    <w:rsid w:val="0016367B"/>
    <w:rsid w:val="00167F82"/>
    <w:rsid w:val="00170E4F"/>
    <w:rsid w:val="001738FE"/>
    <w:rsid w:val="001759EB"/>
    <w:rsid w:val="001A36D7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1559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2DBB"/>
    <w:rsid w:val="0028451E"/>
    <w:rsid w:val="00285A65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56DB"/>
    <w:rsid w:val="00323626"/>
    <w:rsid w:val="00325AC8"/>
    <w:rsid w:val="00337211"/>
    <w:rsid w:val="0035055C"/>
    <w:rsid w:val="0036217A"/>
    <w:rsid w:val="00362A18"/>
    <w:rsid w:val="00375D69"/>
    <w:rsid w:val="003B38C4"/>
    <w:rsid w:val="003B7DAB"/>
    <w:rsid w:val="003C1C91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14C4"/>
    <w:rsid w:val="005E029C"/>
    <w:rsid w:val="005E0BEE"/>
    <w:rsid w:val="005F0D64"/>
    <w:rsid w:val="005F2FF1"/>
    <w:rsid w:val="005F5A85"/>
    <w:rsid w:val="006017C4"/>
    <w:rsid w:val="00606EA9"/>
    <w:rsid w:val="00616C83"/>
    <w:rsid w:val="0062565C"/>
    <w:rsid w:val="00627600"/>
    <w:rsid w:val="006403D6"/>
    <w:rsid w:val="006416A9"/>
    <w:rsid w:val="00644896"/>
    <w:rsid w:val="00644CDB"/>
    <w:rsid w:val="00644FAE"/>
    <w:rsid w:val="006552E5"/>
    <w:rsid w:val="00687ECE"/>
    <w:rsid w:val="00696B27"/>
    <w:rsid w:val="0069729A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51D0"/>
    <w:rsid w:val="007F20AF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93CE4"/>
    <w:rsid w:val="008A0160"/>
    <w:rsid w:val="008B4F36"/>
    <w:rsid w:val="008C1A7C"/>
    <w:rsid w:val="008C3B3C"/>
    <w:rsid w:val="008C7413"/>
    <w:rsid w:val="008D1060"/>
    <w:rsid w:val="008D5537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20CD"/>
    <w:rsid w:val="009924C8"/>
    <w:rsid w:val="009B181F"/>
    <w:rsid w:val="009B6FE0"/>
    <w:rsid w:val="009C666A"/>
    <w:rsid w:val="009D4625"/>
    <w:rsid w:val="009E3638"/>
    <w:rsid w:val="009F559C"/>
    <w:rsid w:val="009F7EC4"/>
    <w:rsid w:val="00A004E7"/>
    <w:rsid w:val="00A05C62"/>
    <w:rsid w:val="00A07AA1"/>
    <w:rsid w:val="00A1158E"/>
    <w:rsid w:val="00A51AA6"/>
    <w:rsid w:val="00A55622"/>
    <w:rsid w:val="00A6201F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36E8"/>
    <w:rsid w:val="00B8761D"/>
    <w:rsid w:val="00BA1D31"/>
    <w:rsid w:val="00BB4099"/>
    <w:rsid w:val="00BC08A5"/>
    <w:rsid w:val="00BD2892"/>
    <w:rsid w:val="00BD4F7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36FAA"/>
    <w:rsid w:val="00C37943"/>
    <w:rsid w:val="00C404FC"/>
    <w:rsid w:val="00C51EAB"/>
    <w:rsid w:val="00C73143"/>
    <w:rsid w:val="00C8018C"/>
    <w:rsid w:val="00C942DD"/>
    <w:rsid w:val="00CB39BD"/>
    <w:rsid w:val="00CC5EC5"/>
    <w:rsid w:val="00CD714A"/>
    <w:rsid w:val="00CF14A5"/>
    <w:rsid w:val="00D05981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0223A"/>
    <w:rsid w:val="00F107EF"/>
    <w:rsid w:val="00F118BE"/>
    <w:rsid w:val="00F13502"/>
    <w:rsid w:val="00F24237"/>
    <w:rsid w:val="00F36360"/>
    <w:rsid w:val="00F375CD"/>
    <w:rsid w:val="00F42055"/>
    <w:rsid w:val="00F502C4"/>
    <w:rsid w:val="00F50F7C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E018E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7FC28-C3F0-4BE0-8F9A-CC9E82A41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5E738971</Template>
  <TotalTime>1408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7</cp:revision>
  <cp:lastPrinted>2017-10-20T19:40:00Z</cp:lastPrinted>
  <dcterms:created xsi:type="dcterms:W3CDTF">2017-10-11T14:23:00Z</dcterms:created>
  <dcterms:modified xsi:type="dcterms:W3CDTF">2017-10-20T19:51:00Z</dcterms:modified>
</cp:coreProperties>
</file>