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7F71EC" w:rsidP="008E434D">
      <w:pPr>
        <w:tabs>
          <w:tab w:val="left" w:pos="270"/>
        </w:tabs>
      </w:pPr>
      <w:bookmarkStart w:id="0" w:name="_GoBack"/>
      <w:r>
        <w:t xml:space="preserve"> </w:t>
      </w:r>
    </w:p>
    <w:bookmarkEnd w:id="0"/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282DBB" w:rsidRDefault="00282DBB" w:rsidP="008E434D">
      <w:pPr>
        <w:tabs>
          <w:tab w:val="left" w:pos="270"/>
        </w:tabs>
        <w:jc w:val="center"/>
        <w:rPr>
          <w:b/>
        </w:rPr>
      </w:pPr>
      <w:bookmarkStart w:id="1" w:name="_Hlk479166183"/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563971">
        <w:rPr>
          <w:b/>
        </w:rPr>
        <w:t>,</w:t>
      </w:r>
      <w:r w:rsidR="00906E33">
        <w:rPr>
          <w:b/>
        </w:rPr>
        <w:t xml:space="preserve"> </w:t>
      </w:r>
      <w:r w:rsidR="00EE0785">
        <w:rPr>
          <w:b/>
        </w:rPr>
        <w:t>NOVEMBER 14</w:t>
      </w:r>
      <w:r w:rsidR="00F0223A">
        <w:rPr>
          <w:b/>
        </w:rPr>
        <w:t>,</w:t>
      </w:r>
      <w:r w:rsidR="00825FE8">
        <w:rPr>
          <w:b/>
        </w:rPr>
        <w:t xml:space="preserve">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E55361" w:rsidRDefault="00375F2A" w:rsidP="007C49DD">
      <w:pPr>
        <w:tabs>
          <w:tab w:val="left" w:pos="270"/>
        </w:tabs>
        <w:jc w:val="center"/>
        <w:rPr>
          <w:b/>
        </w:rPr>
      </w:pPr>
      <w:r>
        <w:rPr>
          <w:b/>
        </w:rPr>
        <w:t>BEREA MUNICIPAL BUILDING</w:t>
      </w:r>
    </w:p>
    <w:p w:rsidR="00375F2A" w:rsidRPr="008505CA" w:rsidRDefault="00375F2A" w:rsidP="007C49DD">
      <w:pPr>
        <w:tabs>
          <w:tab w:val="left" w:pos="270"/>
        </w:tabs>
        <w:jc w:val="center"/>
      </w:pPr>
      <w:r>
        <w:rPr>
          <w:b/>
        </w:rPr>
        <w:t xml:space="preserve">BEREA, KENTUCKY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CALL TO ORDER</w:t>
      </w:r>
    </w:p>
    <w:p w:rsidR="00975A83" w:rsidRPr="00282DBB" w:rsidRDefault="007921FE" w:rsidP="006552E5">
      <w:pPr>
        <w:tabs>
          <w:tab w:val="left" w:pos="270"/>
        </w:tabs>
        <w:rPr>
          <w:color w:val="FF0000"/>
          <w:sz w:val="20"/>
          <w:szCs w:val="20"/>
        </w:rPr>
      </w:pPr>
      <w:r w:rsidRPr="00282DBB">
        <w:rPr>
          <w:sz w:val="20"/>
          <w:szCs w:val="20"/>
          <w:u w:val="single"/>
        </w:rPr>
        <w:t>PRAYER/PLEDGE</w:t>
      </w:r>
      <w:r w:rsidR="00DA7F48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color w:val="FF0000"/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APPROVAL OF MINUTES</w:t>
      </w:r>
      <w:r w:rsidR="002119B3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TREASURER’S REPORT</w:t>
      </w:r>
    </w:p>
    <w:p w:rsidR="007921FE" w:rsidRDefault="00E804AE" w:rsidP="008E434D">
      <w:pPr>
        <w:tabs>
          <w:tab w:val="left" w:pos="270"/>
        </w:tabs>
        <w:rPr>
          <w:u w:val="single"/>
        </w:rPr>
      </w:pPr>
      <w:r w:rsidRPr="00282DBB">
        <w:rPr>
          <w:sz w:val="20"/>
          <w:szCs w:val="20"/>
          <w:u w:val="single"/>
        </w:rPr>
        <w:t>O</w:t>
      </w:r>
      <w:r w:rsidR="007921FE" w:rsidRPr="00282DBB">
        <w:rPr>
          <w:sz w:val="20"/>
          <w:szCs w:val="20"/>
          <w:u w:val="single"/>
        </w:rPr>
        <w:t>RDER OF BUSINESS</w:t>
      </w:r>
    </w:p>
    <w:p w:rsidR="00F67D5C" w:rsidRPr="00F67D5C" w:rsidRDefault="00375F2A" w:rsidP="00F67D5C">
      <w:pPr>
        <w:pStyle w:val="ListParagraph"/>
        <w:tabs>
          <w:tab w:val="left" w:pos="270"/>
        </w:tabs>
        <w:rPr>
          <w:color w:val="FF0000"/>
        </w:rPr>
      </w:pPr>
      <w:bookmarkStart w:id="2" w:name="_Hlk498326489"/>
      <w:r>
        <w:rPr>
          <w:color w:val="FF0000"/>
        </w:rPr>
        <w:t>Amend Agenda –</w:t>
      </w:r>
      <w:r w:rsidR="00F67D5C">
        <w:rPr>
          <w:color w:val="FF0000"/>
        </w:rPr>
        <w:t xml:space="preserve"> </w:t>
      </w:r>
      <w:r>
        <w:rPr>
          <w:color w:val="FF0000"/>
        </w:rPr>
        <w:t xml:space="preserve">Firefighter </w:t>
      </w:r>
      <w:bookmarkStart w:id="3" w:name="_Hlk492390368"/>
      <w:r w:rsidR="00802898">
        <w:rPr>
          <w:color w:val="FF0000"/>
        </w:rPr>
        <w:t>Recognition,</w:t>
      </w:r>
      <w:r w:rsidR="00F67D5C">
        <w:rPr>
          <w:color w:val="FF0000"/>
        </w:rPr>
        <w:t xml:space="preserve"> </w:t>
      </w:r>
      <w:r w:rsidR="00802898">
        <w:rPr>
          <w:color w:val="FF0000"/>
        </w:rPr>
        <w:t>Vietnam</w:t>
      </w:r>
      <w:r w:rsidR="00F67D5C">
        <w:rPr>
          <w:color w:val="FF0000"/>
        </w:rPr>
        <w:t xml:space="preserve"> Veteran Deputy Veteran Award, and Grant for Dead Animal Pickup.</w:t>
      </w:r>
    </w:p>
    <w:p w:rsidR="001F36EB" w:rsidRDefault="00EE0785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4" w:name="_Hlk496079005"/>
      <w:bookmarkEnd w:id="2"/>
      <w:r>
        <w:rPr>
          <w:rFonts w:cs="Times New Roman"/>
          <w:szCs w:val="24"/>
        </w:rPr>
        <w:t>2</w:t>
      </w:r>
      <w:r w:rsidRPr="00EE0785">
        <w:rPr>
          <w:rFonts w:cs="Times New Roman"/>
          <w:szCs w:val="24"/>
          <w:vertAlign w:val="superscript"/>
        </w:rPr>
        <w:t>nd</w:t>
      </w:r>
      <w:r w:rsidR="00302BB9">
        <w:rPr>
          <w:rFonts w:cs="Times New Roman"/>
          <w:szCs w:val="24"/>
          <w:vertAlign w:val="superscript"/>
        </w:rPr>
        <w:t xml:space="preserve"> </w:t>
      </w:r>
      <w:r w:rsidR="001F36EB">
        <w:rPr>
          <w:rFonts w:cs="Times New Roman"/>
          <w:szCs w:val="24"/>
        </w:rPr>
        <w:t>Reading Ordinance 17-16 Amend Administrative Code</w:t>
      </w:r>
    </w:p>
    <w:p w:rsidR="00096BA3" w:rsidRDefault="00302BB9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2018 Holiday Schedule</w:t>
      </w:r>
      <w:r w:rsidR="00EE0785">
        <w:rPr>
          <w:rFonts w:cs="Times New Roman"/>
          <w:szCs w:val="24"/>
        </w:rPr>
        <w:t xml:space="preserve"> </w:t>
      </w:r>
    </w:p>
    <w:p w:rsidR="009D61BE" w:rsidRDefault="00096BA3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Discussion</w:t>
      </w:r>
      <w:r w:rsidR="009D61BE">
        <w:rPr>
          <w:rFonts w:cs="Times New Roman"/>
          <w:szCs w:val="24"/>
        </w:rPr>
        <w:t xml:space="preserve"> – Fire Truck Funding</w:t>
      </w:r>
    </w:p>
    <w:p w:rsidR="00EE0785" w:rsidRDefault="009D61BE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Discussion – Fire Station 2 - Upgrades</w:t>
      </w:r>
      <w:r w:rsidR="00EE0785">
        <w:rPr>
          <w:rFonts w:cs="Times New Roman"/>
          <w:szCs w:val="24"/>
        </w:rPr>
        <w:t xml:space="preserve"> </w:t>
      </w:r>
    </w:p>
    <w:p w:rsidR="00EE0785" w:rsidRDefault="008779B3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Appointment – Madison County Health Board</w:t>
      </w:r>
    </w:p>
    <w:p w:rsidR="008976E2" w:rsidRDefault="008976E2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5" w:name="_Hlk498010215"/>
      <w:r>
        <w:rPr>
          <w:rFonts w:cs="Times New Roman"/>
          <w:szCs w:val="24"/>
        </w:rPr>
        <w:t xml:space="preserve">Appointment </w:t>
      </w:r>
      <w:r w:rsidR="00AA31D6">
        <w:rPr>
          <w:rFonts w:cs="Times New Roman"/>
          <w:szCs w:val="24"/>
        </w:rPr>
        <w:t>#1</w:t>
      </w:r>
      <w:r>
        <w:rPr>
          <w:rFonts w:cs="Times New Roman"/>
          <w:szCs w:val="24"/>
        </w:rPr>
        <w:t>– Madison County Library Board</w:t>
      </w:r>
    </w:p>
    <w:p w:rsidR="00AA31D6" w:rsidRDefault="00AA31D6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Appointment #2– Madison County Library Board</w:t>
      </w:r>
    </w:p>
    <w:bookmarkEnd w:id="5"/>
    <w:p w:rsidR="00014D23" w:rsidRDefault="00014D23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 w:rsidRPr="00014D23">
        <w:rPr>
          <w:rFonts w:cs="Times New Roman"/>
          <w:szCs w:val="24"/>
          <w:vertAlign w:val="superscript"/>
        </w:rPr>
        <w:t>st</w:t>
      </w:r>
      <w:r>
        <w:rPr>
          <w:rFonts w:cs="Times New Roman"/>
          <w:szCs w:val="24"/>
        </w:rPr>
        <w:t xml:space="preserve"> Reading Ordinance 17-17 Amend Administrative Code </w:t>
      </w:r>
    </w:p>
    <w:p w:rsidR="00EE0785" w:rsidRDefault="00BC7A8C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Award Bid - CSEPP</w:t>
      </w:r>
      <w:r w:rsidR="00EE0785">
        <w:rPr>
          <w:rFonts w:cs="Times New Roman"/>
          <w:szCs w:val="24"/>
        </w:rPr>
        <w:t xml:space="preserve"> </w:t>
      </w:r>
      <w:r w:rsidR="00A74468">
        <w:rPr>
          <w:rFonts w:cs="Times New Roman"/>
          <w:szCs w:val="24"/>
        </w:rPr>
        <w:t xml:space="preserve">– Con </w:t>
      </w:r>
      <w:r w:rsidR="0033749C">
        <w:rPr>
          <w:rFonts w:cs="Times New Roman"/>
          <w:szCs w:val="24"/>
        </w:rPr>
        <w:t>Sp</w:t>
      </w:r>
      <w:r w:rsidR="009A1115">
        <w:rPr>
          <w:rFonts w:cs="Times New Roman"/>
          <w:szCs w:val="24"/>
        </w:rPr>
        <w:t>ace SRVA</w:t>
      </w:r>
    </w:p>
    <w:p w:rsidR="0033749C" w:rsidRDefault="00AA31D6" w:rsidP="00D05981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33749C">
        <w:rPr>
          <w:rFonts w:cs="Times New Roman"/>
          <w:szCs w:val="24"/>
        </w:rPr>
        <w:t>Approve Contracts – Advanced Disposal Dumpsters</w:t>
      </w:r>
    </w:p>
    <w:bookmarkEnd w:id="4"/>
    <w:bookmarkEnd w:id="3"/>
    <w:p w:rsidR="00A1158E" w:rsidRPr="00C8018C" w:rsidRDefault="00AA31D6" w:rsidP="00C8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C8018C">
        <w:rPr>
          <w:rFonts w:cs="Times New Roman"/>
          <w:szCs w:val="24"/>
        </w:rPr>
        <w:t xml:space="preserve">Judge’s Report </w:t>
      </w:r>
    </w:p>
    <w:p w:rsidR="00C14B86" w:rsidRDefault="001564F1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>Comments from Department Heads</w:t>
      </w:r>
    </w:p>
    <w:p w:rsidR="00A1158E" w:rsidRPr="00282DBB" w:rsidRDefault="00C8018C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 xml:space="preserve">Comments from Magistrates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Comments from Audience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Pay Claims and Approve Transfers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Next Court Date –Next meeting on Tues. </w:t>
      </w:r>
      <w:r w:rsidR="001F36EB">
        <w:rPr>
          <w:rFonts w:cs="Times New Roman"/>
          <w:szCs w:val="24"/>
        </w:rPr>
        <w:t>November</w:t>
      </w:r>
      <w:r w:rsidR="00E55361">
        <w:rPr>
          <w:rFonts w:cs="Times New Roman"/>
          <w:szCs w:val="24"/>
        </w:rPr>
        <w:t xml:space="preserve"> 28</w:t>
      </w:r>
      <w:r w:rsidRPr="00282DBB">
        <w:rPr>
          <w:rFonts w:cs="Times New Roman"/>
          <w:szCs w:val="24"/>
        </w:rPr>
        <w:t xml:space="preserve">, 2017, </w:t>
      </w:r>
      <w:r w:rsidR="00E55361">
        <w:rPr>
          <w:rFonts w:cs="Times New Roman"/>
          <w:szCs w:val="24"/>
        </w:rPr>
        <w:t>Richmond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 Adjournment</w:t>
      </w:r>
      <w:r w:rsidR="0035055C" w:rsidRPr="00282DBB">
        <w:rPr>
          <w:rFonts w:cs="Times New Roman"/>
          <w:szCs w:val="24"/>
        </w:rPr>
        <w:t xml:space="preserve"> </w:t>
      </w:r>
      <w:r w:rsidR="00732538" w:rsidRPr="00282DBB">
        <w:rPr>
          <w:rFonts w:cs="Times New Roman"/>
          <w:szCs w:val="24"/>
        </w:rPr>
        <w:t xml:space="preserve"> </w:t>
      </w:r>
    </w:p>
    <w:p w:rsidR="00E55361" w:rsidRDefault="008505CA" w:rsidP="00732538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</w:p>
    <w:p w:rsidR="00E55361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</w:p>
    <w:p w:rsidR="008505CA" w:rsidRPr="00282DBB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8505CA" w:rsidRPr="00282DBB">
        <w:rPr>
          <w:rFonts w:cs="Times New Roman"/>
          <w:szCs w:val="24"/>
        </w:rPr>
        <w:t>_________________________</w:t>
      </w:r>
    </w:p>
    <w:p w:rsidR="00834E55" w:rsidRPr="00282DBB" w:rsidRDefault="008505CA" w:rsidP="00BF34CD">
      <w:pPr>
        <w:spacing w:line="276" w:lineRule="auto"/>
        <w:rPr>
          <w:rFonts w:cs="Times New Roman"/>
          <w:sz w:val="28"/>
          <w:szCs w:val="28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b/>
          <w:szCs w:val="24"/>
        </w:rPr>
        <w:tab/>
      </w:r>
      <w:r w:rsidRPr="00282DBB">
        <w:rPr>
          <w:rFonts w:cs="Times New Roman"/>
          <w:szCs w:val="24"/>
        </w:rPr>
        <w:t>Reagan Taylor, Judge Executive</w:t>
      </w:r>
      <w:bookmarkEnd w:id="1"/>
    </w:p>
    <w:sectPr w:rsidR="00834E55" w:rsidRPr="00282DBB" w:rsidSect="00732538">
      <w:pgSz w:w="12240" w:h="15840" w:code="1"/>
      <w:pgMar w:top="144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1BD88CD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1FE"/>
    <w:rsid w:val="00014D23"/>
    <w:rsid w:val="00021EB5"/>
    <w:rsid w:val="000230C3"/>
    <w:rsid w:val="000263F6"/>
    <w:rsid w:val="00042164"/>
    <w:rsid w:val="00043790"/>
    <w:rsid w:val="00044FA0"/>
    <w:rsid w:val="00074F1A"/>
    <w:rsid w:val="00092CDC"/>
    <w:rsid w:val="000962D9"/>
    <w:rsid w:val="00096BA3"/>
    <w:rsid w:val="000A7678"/>
    <w:rsid w:val="000B1CC5"/>
    <w:rsid w:val="000B7341"/>
    <w:rsid w:val="000D2914"/>
    <w:rsid w:val="000E144D"/>
    <w:rsid w:val="000E3A73"/>
    <w:rsid w:val="000F78DA"/>
    <w:rsid w:val="001019D0"/>
    <w:rsid w:val="001037DE"/>
    <w:rsid w:val="00107DAB"/>
    <w:rsid w:val="00125256"/>
    <w:rsid w:val="00146A5B"/>
    <w:rsid w:val="001564F1"/>
    <w:rsid w:val="0016367B"/>
    <w:rsid w:val="00167F82"/>
    <w:rsid w:val="00170E4F"/>
    <w:rsid w:val="001738FE"/>
    <w:rsid w:val="001759EB"/>
    <w:rsid w:val="001A36D7"/>
    <w:rsid w:val="001A7F31"/>
    <w:rsid w:val="001B630A"/>
    <w:rsid w:val="001C32D3"/>
    <w:rsid w:val="001C5227"/>
    <w:rsid w:val="001D4528"/>
    <w:rsid w:val="001E211A"/>
    <w:rsid w:val="001F0726"/>
    <w:rsid w:val="001F09F3"/>
    <w:rsid w:val="001F3518"/>
    <w:rsid w:val="001F36EB"/>
    <w:rsid w:val="00201559"/>
    <w:rsid w:val="00203645"/>
    <w:rsid w:val="002106BC"/>
    <w:rsid w:val="002119B3"/>
    <w:rsid w:val="00225527"/>
    <w:rsid w:val="00225917"/>
    <w:rsid w:val="00242148"/>
    <w:rsid w:val="0025017F"/>
    <w:rsid w:val="00260061"/>
    <w:rsid w:val="0026493B"/>
    <w:rsid w:val="00264BA3"/>
    <w:rsid w:val="0028158B"/>
    <w:rsid w:val="00282DBB"/>
    <w:rsid w:val="0028451E"/>
    <w:rsid w:val="00285A65"/>
    <w:rsid w:val="00287F01"/>
    <w:rsid w:val="00291B37"/>
    <w:rsid w:val="002A12B1"/>
    <w:rsid w:val="002A799B"/>
    <w:rsid w:val="002B4404"/>
    <w:rsid w:val="002E0571"/>
    <w:rsid w:val="002E4261"/>
    <w:rsid w:val="002E4DFC"/>
    <w:rsid w:val="002F7A66"/>
    <w:rsid w:val="00300E9F"/>
    <w:rsid w:val="003013A5"/>
    <w:rsid w:val="00302BB9"/>
    <w:rsid w:val="003056DB"/>
    <w:rsid w:val="00323626"/>
    <w:rsid w:val="00325AC8"/>
    <w:rsid w:val="00337211"/>
    <w:rsid w:val="0033749C"/>
    <w:rsid w:val="0035055C"/>
    <w:rsid w:val="0036217A"/>
    <w:rsid w:val="00362A18"/>
    <w:rsid w:val="00375D69"/>
    <w:rsid w:val="00375F2A"/>
    <w:rsid w:val="003B38C4"/>
    <w:rsid w:val="003B7DAB"/>
    <w:rsid w:val="003C1C91"/>
    <w:rsid w:val="003F39DF"/>
    <w:rsid w:val="003F4181"/>
    <w:rsid w:val="003F47A6"/>
    <w:rsid w:val="003F5791"/>
    <w:rsid w:val="0041094A"/>
    <w:rsid w:val="00421BC8"/>
    <w:rsid w:val="00453993"/>
    <w:rsid w:val="00462B0D"/>
    <w:rsid w:val="00466593"/>
    <w:rsid w:val="00494C59"/>
    <w:rsid w:val="004A13A5"/>
    <w:rsid w:val="004A2131"/>
    <w:rsid w:val="004C6E0D"/>
    <w:rsid w:val="004D1997"/>
    <w:rsid w:val="004E19CA"/>
    <w:rsid w:val="004F7CCC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63971"/>
    <w:rsid w:val="005707D5"/>
    <w:rsid w:val="00587EC3"/>
    <w:rsid w:val="00595953"/>
    <w:rsid w:val="005A03C0"/>
    <w:rsid w:val="005A09D8"/>
    <w:rsid w:val="005A1AD1"/>
    <w:rsid w:val="005A41E0"/>
    <w:rsid w:val="005C5DAD"/>
    <w:rsid w:val="005D03F1"/>
    <w:rsid w:val="005D14C4"/>
    <w:rsid w:val="005E029C"/>
    <w:rsid w:val="005E0BEE"/>
    <w:rsid w:val="005F0D64"/>
    <w:rsid w:val="005F2FF1"/>
    <w:rsid w:val="005F5A85"/>
    <w:rsid w:val="006017C4"/>
    <w:rsid w:val="00606EA9"/>
    <w:rsid w:val="00616C83"/>
    <w:rsid w:val="0062565C"/>
    <w:rsid w:val="00627600"/>
    <w:rsid w:val="006403D6"/>
    <w:rsid w:val="006416A9"/>
    <w:rsid w:val="00644896"/>
    <w:rsid w:val="00644CDB"/>
    <w:rsid w:val="00644FAE"/>
    <w:rsid w:val="006552E5"/>
    <w:rsid w:val="00674B82"/>
    <w:rsid w:val="00687ECE"/>
    <w:rsid w:val="00696B27"/>
    <w:rsid w:val="0069729A"/>
    <w:rsid w:val="006B1E3C"/>
    <w:rsid w:val="006B4687"/>
    <w:rsid w:val="006B76AF"/>
    <w:rsid w:val="006C6B8A"/>
    <w:rsid w:val="006D1A73"/>
    <w:rsid w:val="006D73CC"/>
    <w:rsid w:val="006F3240"/>
    <w:rsid w:val="006F3492"/>
    <w:rsid w:val="00700945"/>
    <w:rsid w:val="00700C37"/>
    <w:rsid w:val="0070491C"/>
    <w:rsid w:val="0070744E"/>
    <w:rsid w:val="007139FD"/>
    <w:rsid w:val="00720600"/>
    <w:rsid w:val="00723357"/>
    <w:rsid w:val="00727F9F"/>
    <w:rsid w:val="00732538"/>
    <w:rsid w:val="007409A7"/>
    <w:rsid w:val="00754BB3"/>
    <w:rsid w:val="007575F5"/>
    <w:rsid w:val="00762662"/>
    <w:rsid w:val="00771946"/>
    <w:rsid w:val="00777FF4"/>
    <w:rsid w:val="00785B3B"/>
    <w:rsid w:val="007921FE"/>
    <w:rsid w:val="007B0A5E"/>
    <w:rsid w:val="007C49DD"/>
    <w:rsid w:val="007C5E0F"/>
    <w:rsid w:val="007D43A5"/>
    <w:rsid w:val="007D7C50"/>
    <w:rsid w:val="007E51D0"/>
    <w:rsid w:val="007F20AF"/>
    <w:rsid w:val="007F3443"/>
    <w:rsid w:val="007F71EC"/>
    <w:rsid w:val="007F7860"/>
    <w:rsid w:val="008005B1"/>
    <w:rsid w:val="00802898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66C21"/>
    <w:rsid w:val="00874A4B"/>
    <w:rsid w:val="008779B3"/>
    <w:rsid w:val="00893CE4"/>
    <w:rsid w:val="008976E2"/>
    <w:rsid w:val="008A0160"/>
    <w:rsid w:val="008B4F36"/>
    <w:rsid w:val="008C1A7C"/>
    <w:rsid w:val="008C3B3C"/>
    <w:rsid w:val="008C7413"/>
    <w:rsid w:val="008D1060"/>
    <w:rsid w:val="008D5537"/>
    <w:rsid w:val="008D7766"/>
    <w:rsid w:val="008E3EDE"/>
    <w:rsid w:val="008E434D"/>
    <w:rsid w:val="008E5D93"/>
    <w:rsid w:val="008E6626"/>
    <w:rsid w:val="008E7110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23D2"/>
    <w:rsid w:val="00975A83"/>
    <w:rsid w:val="00975D60"/>
    <w:rsid w:val="009820CD"/>
    <w:rsid w:val="009924C8"/>
    <w:rsid w:val="009A1115"/>
    <w:rsid w:val="009B181F"/>
    <w:rsid w:val="009B6FE0"/>
    <w:rsid w:val="009C666A"/>
    <w:rsid w:val="009D4625"/>
    <w:rsid w:val="009D61BE"/>
    <w:rsid w:val="009E3638"/>
    <w:rsid w:val="009F559C"/>
    <w:rsid w:val="009F7EC4"/>
    <w:rsid w:val="00A004E7"/>
    <w:rsid w:val="00A05C62"/>
    <w:rsid w:val="00A07AA1"/>
    <w:rsid w:val="00A1158E"/>
    <w:rsid w:val="00A51AA6"/>
    <w:rsid w:val="00A55622"/>
    <w:rsid w:val="00A6201F"/>
    <w:rsid w:val="00A74468"/>
    <w:rsid w:val="00A84218"/>
    <w:rsid w:val="00A923AB"/>
    <w:rsid w:val="00AA31D6"/>
    <w:rsid w:val="00AA4D66"/>
    <w:rsid w:val="00AA4DCA"/>
    <w:rsid w:val="00AA5E35"/>
    <w:rsid w:val="00AB34BC"/>
    <w:rsid w:val="00AB6D35"/>
    <w:rsid w:val="00AC010B"/>
    <w:rsid w:val="00AE4A7B"/>
    <w:rsid w:val="00AF7C37"/>
    <w:rsid w:val="00AF7EE0"/>
    <w:rsid w:val="00B0060C"/>
    <w:rsid w:val="00B07DFE"/>
    <w:rsid w:val="00B242EC"/>
    <w:rsid w:val="00B36962"/>
    <w:rsid w:val="00B425A1"/>
    <w:rsid w:val="00B42DF1"/>
    <w:rsid w:val="00B462EC"/>
    <w:rsid w:val="00B74715"/>
    <w:rsid w:val="00B77BBF"/>
    <w:rsid w:val="00B836E8"/>
    <w:rsid w:val="00B8761D"/>
    <w:rsid w:val="00BA1D31"/>
    <w:rsid w:val="00BB4099"/>
    <w:rsid w:val="00BC08A5"/>
    <w:rsid w:val="00BC7A8C"/>
    <w:rsid w:val="00BD2892"/>
    <w:rsid w:val="00BD4F72"/>
    <w:rsid w:val="00BD61F2"/>
    <w:rsid w:val="00BD637E"/>
    <w:rsid w:val="00BE0357"/>
    <w:rsid w:val="00BF2357"/>
    <w:rsid w:val="00BF34CD"/>
    <w:rsid w:val="00BF4AED"/>
    <w:rsid w:val="00C061DF"/>
    <w:rsid w:val="00C06876"/>
    <w:rsid w:val="00C105D1"/>
    <w:rsid w:val="00C138A4"/>
    <w:rsid w:val="00C14B86"/>
    <w:rsid w:val="00C16D24"/>
    <w:rsid w:val="00C22C90"/>
    <w:rsid w:val="00C36FAA"/>
    <w:rsid w:val="00C37943"/>
    <w:rsid w:val="00C404FC"/>
    <w:rsid w:val="00C51EAB"/>
    <w:rsid w:val="00C73143"/>
    <w:rsid w:val="00C8018C"/>
    <w:rsid w:val="00C942DD"/>
    <w:rsid w:val="00C971BB"/>
    <w:rsid w:val="00CB39BD"/>
    <w:rsid w:val="00CC5EC5"/>
    <w:rsid w:val="00CD714A"/>
    <w:rsid w:val="00CF14A5"/>
    <w:rsid w:val="00D05981"/>
    <w:rsid w:val="00D26BD7"/>
    <w:rsid w:val="00D41E1C"/>
    <w:rsid w:val="00D46C52"/>
    <w:rsid w:val="00D64835"/>
    <w:rsid w:val="00D70E29"/>
    <w:rsid w:val="00D94F4B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55180"/>
    <w:rsid w:val="00E55361"/>
    <w:rsid w:val="00E7095D"/>
    <w:rsid w:val="00E76236"/>
    <w:rsid w:val="00E804AE"/>
    <w:rsid w:val="00E86E3A"/>
    <w:rsid w:val="00E92B7B"/>
    <w:rsid w:val="00E950DA"/>
    <w:rsid w:val="00EA34A0"/>
    <w:rsid w:val="00EA6783"/>
    <w:rsid w:val="00EB4B96"/>
    <w:rsid w:val="00EC0454"/>
    <w:rsid w:val="00EC5BE9"/>
    <w:rsid w:val="00EC64B7"/>
    <w:rsid w:val="00EE0785"/>
    <w:rsid w:val="00EE7494"/>
    <w:rsid w:val="00F0223A"/>
    <w:rsid w:val="00F107EF"/>
    <w:rsid w:val="00F118BE"/>
    <w:rsid w:val="00F13502"/>
    <w:rsid w:val="00F24237"/>
    <w:rsid w:val="00F36360"/>
    <w:rsid w:val="00F375CD"/>
    <w:rsid w:val="00F42055"/>
    <w:rsid w:val="00F502C4"/>
    <w:rsid w:val="00F50F7C"/>
    <w:rsid w:val="00F64F75"/>
    <w:rsid w:val="00F66A55"/>
    <w:rsid w:val="00F67D5C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00BFE"/>
  <w15:chartTrackingRefBased/>
  <w15:docId w15:val="{6DC01669-25BE-49DD-833A-36B118DF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C9D02-4122-4ED7-BBC3-104C32A21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BF56B4F0</Template>
  <TotalTime>1434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6</cp:revision>
  <cp:lastPrinted>2017-11-13T16:33:00Z</cp:lastPrinted>
  <dcterms:created xsi:type="dcterms:W3CDTF">2017-11-07T15:11:00Z</dcterms:created>
  <dcterms:modified xsi:type="dcterms:W3CDTF">2017-11-13T17:54:00Z</dcterms:modified>
</cp:coreProperties>
</file>