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5B3B" w:rsidRDefault="007F71EC" w:rsidP="008E434D">
      <w:pPr>
        <w:tabs>
          <w:tab w:val="left" w:pos="270"/>
        </w:tabs>
      </w:pPr>
      <w:r>
        <w:t xml:space="preserve"> </w:t>
      </w:r>
    </w:p>
    <w:p w:rsidR="00264BA3" w:rsidRDefault="00264BA3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282DBB" w:rsidRDefault="00282DBB" w:rsidP="008E434D">
      <w:pPr>
        <w:tabs>
          <w:tab w:val="left" w:pos="270"/>
        </w:tabs>
        <w:jc w:val="center"/>
        <w:rPr>
          <w:b/>
        </w:rPr>
      </w:pPr>
      <w:bookmarkStart w:id="0" w:name="_Hlk479166183"/>
    </w:p>
    <w:p w:rsidR="007921FE" w:rsidRPr="00CD714A" w:rsidRDefault="007921FE" w:rsidP="008E434D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AGENDA</w:t>
      </w:r>
    </w:p>
    <w:p w:rsidR="007921FE" w:rsidRPr="00CD714A" w:rsidRDefault="007921FE" w:rsidP="008E434D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MADISON COUNTY FISCAL COURT</w:t>
      </w:r>
    </w:p>
    <w:p w:rsidR="0094782E" w:rsidRDefault="007921FE" w:rsidP="0094782E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TUESDAY</w:t>
      </w:r>
      <w:r w:rsidR="00563971">
        <w:rPr>
          <w:b/>
        </w:rPr>
        <w:t>,</w:t>
      </w:r>
      <w:r w:rsidR="00906E33">
        <w:rPr>
          <w:b/>
        </w:rPr>
        <w:t xml:space="preserve"> </w:t>
      </w:r>
      <w:r w:rsidR="00EE0785">
        <w:rPr>
          <w:b/>
        </w:rPr>
        <w:t xml:space="preserve">NOVEMBER </w:t>
      </w:r>
      <w:r w:rsidR="00BA1377">
        <w:rPr>
          <w:b/>
        </w:rPr>
        <w:t>28</w:t>
      </w:r>
      <w:r w:rsidR="00F0223A">
        <w:rPr>
          <w:b/>
        </w:rPr>
        <w:t>,</w:t>
      </w:r>
      <w:r w:rsidR="00825FE8">
        <w:rPr>
          <w:b/>
        </w:rPr>
        <w:t xml:space="preserve"> 2017</w:t>
      </w:r>
      <w:r w:rsidRPr="00CD714A">
        <w:rPr>
          <w:b/>
        </w:rPr>
        <w:t>, 9:30 A.M.</w:t>
      </w:r>
      <w:r w:rsidR="0094782E">
        <w:rPr>
          <w:b/>
        </w:rPr>
        <w:t xml:space="preserve"> </w:t>
      </w:r>
    </w:p>
    <w:p w:rsidR="00BA1377" w:rsidRDefault="00BA1377" w:rsidP="00BA1377">
      <w:pPr>
        <w:tabs>
          <w:tab w:val="left" w:pos="270"/>
        </w:tabs>
        <w:jc w:val="center"/>
        <w:rPr>
          <w:b/>
        </w:rPr>
      </w:pPr>
      <w:r>
        <w:rPr>
          <w:b/>
        </w:rPr>
        <w:t>MADISON COUNTY COURTYHOUSE</w:t>
      </w:r>
    </w:p>
    <w:p w:rsidR="00375F2A" w:rsidRPr="00BA1377" w:rsidRDefault="00BA1377" w:rsidP="00BA1377">
      <w:pPr>
        <w:tabs>
          <w:tab w:val="left" w:pos="270"/>
        </w:tabs>
        <w:jc w:val="center"/>
        <w:rPr>
          <w:b/>
        </w:rPr>
      </w:pPr>
      <w:r>
        <w:rPr>
          <w:b/>
        </w:rPr>
        <w:t>RICHMOND</w:t>
      </w:r>
      <w:r w:rsidR="00375F2A">
        <w:rPr>
          <w:b/>
        </w:rPr>
        <w:t xml:space="preserve">, KENTUCKY </w:t>
      </w:r>
    </w:p>
    <w:p w:rsidR="007921FE" w:rsidRPr="00282DBB" w:rsidRDefault="007921FE" w:rsidP="008E434D">
      <w:pPr>
        <w:tabs>
          <w:tab w:val="left" w:pos="270"/>
        </w:tabs>
        <w:rPr>
          <w:sz w:val="20"/>
          <w:szCs w:val="20"/>
          <w:u w:val="single"/>
        </w:rPr>
      </w:pPr>
      <w:r w:rsidRPr="00282DBB">
        <w:rPr>
          <w:sz w:val="20"/>
          <w:szCs w:val="20"/>
          <w:u w:val="single"/>
        </w:rPr>
        <w:t>CALL TO ORDER</w:t>
      </w:r>
    </w:p>
    <w:p w:rsidR="00975A83" w:rsidRPr="00282DBB" w:rsidRDefault="007921FE" w:rsidP="006552E5">
      <w:pPr>
        <w:tabs>
          <w:tab w:val="left" w:pos="270"/>
        </w:tabs>
        <w:rPr>
          <w:color w:val="FF0000"/>
          <w:sz w:val="20"/>
          <w:szCs w:val="20"/>
        </w:rPr>
      </w:pPr>
      <w:r w:rsidRPr="00282DBB">
        <w:rPr>
          <w:sz w:val="20"/>
          <w:szCs w:val="20"/>
          <w:u w:val="single"/>
        </w:rPr>
        <w:t>PRAYER/PLEDGE</w:t>
      </w:r>
      <w:r w:rsidR="00DA7F48" w:rsidRPr="00282DBB">
        <w:rPr>
          <w:sz w:val="20"/>
          <w:szCs w:val="20"/>
          <w:u w:val="single"/>
        </w:rPr>
        <w:t xml:space="preserve"> </w:t>
      </w:r>
    </w:p>
    <w:p w:rsidR="007921FE" w:rsidRPr="00282DBB" w:rsidRDefault="007921FE" w:rsidP="008E434D">
      <w:pPr>
        <w:tabs>
          <w:tab w:val="left" w:pos="270"/>
        </w:tabs>
        <w:rPr>
          <w:color w:val="FF0000"/>
          <w:sz w:val="20"/>
          <w:szCs w:val="20"/>
          <w:u w:val="single"/>
        </w:rPr>
      </w:pPr>
      <w:r w:rsidRPr="00282DBB">
        <w:rPr>
          <w:sz w:val="20"/>
          <w:szCs w:val="20"/>
          <w:u w:val="single"/>
        </w:rPr>
        <w:t>APPROVAL OF MINUTES</w:t>
      </w:r>
      <w:r w:rsidR="002119B3" w:rsidRPr="00282DBB">
        <w:rPr>
          <w:sz w:val="20"/>
          <w:szCs w:val="20"/>
          <w:u w:val="single"/>
        </w:rPr>
        <w:t xml:space="preserve"> </w:t>
      </w:r>
    </w:p>
    <w:p w:rsidR="007921FE" w:rsidRPr="00282DBB" w:rsidRDefault="007921FE" w:rsidP="008E434D">
      <w:pPr>
        <w:tabs>
          <w:tab w:val="left" w:pos="270"/>
        </w:tabs>
        <w:rPr>
          <w:sz w:val="20"/>
          <w:szCs w:val="20"/>
          <w:u w:val="single"/>
        </w:rPr>
      </w:pPr>
      <w:r w:rsidRPr="00282DBB">
        <w:rPr>
          <w:sz w:val="20"/>
          <w:szCs w:val="20"/>
          <w:u w:val="single"/>
        </w:rPr>
        <w:t>TREASURER’S REPORT</w:t>
      </w:r>
    </w:p>
    <w:p w:rsidR="007921FE" w:rsidRDefault="00E804AE" w:rsidP="008E434D">
      <w:pPr>
        <w:tabs>
          <w:tab w:val="left" w:pos="270"/>
        </w:tabs>
        <w:rPr>
          <w:u w:val="single"/>
        </w:rPr>
      </w:pPr>
      <w:r w:rsidRPr="00282DBB">
        <w:rPr>
          <w:sz w:val="20"/>
          <w:szCs w:val="20"/>
          <w:u w:val="single"/>
        </w:rPr>
        <w:t>O</w:t>
      </w:r>
      <w:r w:rsidR="007921FE" w:rsidRPr="00282DBB">
        <w:rPr>
          <w:sz w:val="20"/>
          <w:szCs w:val="20"/>
          <w:u w:val="single"/>
        </w:rPr>
        <w:t>RDER OF BUSINESS</w:t>
      </w:r>
    </w:p>
    <w:p w:rsidR="00BA1377" w:rsidRDefault="00BA1377" w:rsidP="00BA1377">
      <w:pPr>
        <w:pStyle w:val="ListParagraph"/>
        <w:tabs>
          <w:tab w:val="left" w:pos="270"/>
        </w:tabs>
        <w:spacing w:line="276" w:lineRule="auto"/>
        <w:ind w:left="1080"/>
        <w:rPr>
          <w:rFonts w:cs="Times New Roman"/>
          <w:szCs w:val="24"/>
        </w:rPr>
      </w:pPr>
      <w:bookmarkStart w:id="1" w:name="_Hlk496079005"/>
      <w:bookmarkStart w:id="2" w:name="_Hlk492390368"/>
    </w:p>
    <w:p w:rsidR="00BA1377" w:rsidRDefault="00BA1377" w:rsidP="00BA1377">
      <w:pPr>
        <w:pStyle w:val="ListParagraph"/>
        <w:tabs>
          <w:tab w:val="left" w:pos="270"/>
        </w:tabs>
        <w:spacing w:line="276" w:lineRule="auto"/>
        <w:ind w:left="1080"/>
        <w:rPr>
          <w:rFonts w:cs="Times New Roman"/>
          <w:szCs w:val="24"/>
        </w:rPr>
      </w:pPr>
    </w:p>
    <w:p w:rsidR="00AA31D6" w:rsidRDefault="00BA1377" w:rsidP="00D05981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bookmarkStart w:id="3" w:name="_Hlk498010215"/>
      <w:r>
        <w:rPr>
          <w:rFonts w:cs="Times New Roman"/>
          <w:szCs w:val="24"/>
        </w:rPr>
        <w:t xml:space="preserve">Madison County Solid Waste – 5Year Plan </w:t>
      </w:r>
    </w:p>
    <w:p w:rsidR="00BA1377" w:rsidRDefault="00BA1377" w:rsidP="00D05981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bookmarkStart w:id="4" w:name="_GoBack"/>
      <w:bookmarkEnd w:id="4"/>
      <w:r>
        <w:rPr>
          <w:rFonts w:cs="Times New Roman"/>
          <w:szCs w:val="24"/>
        </w:rPr>
        <w:t>Award 2017/2018 Charitable Giving Grants</w:t>
      </w:r>
    </w:p>
    <w:bookmarkEnd w:id="3"/>
    <w:p w:rsidR="00C2492E" w:rsidRDefault="00BA1377" w:rsidP="00C2492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C2492E">
        <w:rPr>
          <w:rFonts w:cs="Times New Roman"/>
          <w:szCs w:val="24"/>
        </w:rPr>
        <w:t>2</w:t>
      </w:r>
      <w:r w:rsidRPr="00C2492E">
        <w:rPr>
          <w:rFonts w:cs="Times New Roman"/>
          <w:szCs w:val="24"/>
          <w:vertAlign w:val="superscript"/>
        </w:rPr>
        <w:t xml:space="preserve">nd </w:t>
      </w:r>
      <w:r w:rsidR="00014D23" w:rsidRPr="00C2492E">
        <w:rPr>
          <w:rFonts w:cs="Times New Roman"/>
          <w:szCs w:val="24"/>
        </w:rPr>
        <w:t>Reading Ordinance 17-17 Amend Administrative Code</w:t>
      </w:r>
      <w:bookmarkStart w:id="5" w:name="_Hlk499042616"/>
    </w:p>
    <w:p w:rsidR="00C2492E" w:rsidRPr="00417C01" w:rsidRDefault="00C2492E" w:rsidP="00C2492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1</w:t>
      </w:r>
      <w:r w:rsidR="00761563">
        <w:rPr>
          <w:rFonts w:cs="Times New Roman"/>
          <w:szCs w:val="24"/>
          <w:vertAlign w:val="superscript"/>
        </w:rPr>
        <w:t xml:space="preserve">st </w:t>
      </w:r>
      <w:r>
        <w:rPr>
          <w:rFonts w:cs="Times New Roman"/>
          <w:szCs w:val="24"/>
        </w:rPr>
        <w:t>Reading Ordinance 17-18 Land Use Change 3575 Colonel Rd from UC4IC (urban corridor interstate commercial to UC4 urban corridor general commercial for 1.23 acres</w:t>
      </w:r>
    </w:p>
    <w:p w:rsidR="00C2492E" w:rsidRDefault="00C2492E" w:rsidP="00C2492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bookmarkStart w:id="6" w:name="_Hlk499109328"/>
      <w:r>
        <w:rPr>
          <w:rFonts w:cs="Times New Roman"/>
          <w:szCs w:val="24"/>
        </w:rPr>
        <w:t>Resolution 17-31 Environmental and Animal Care Fees</w:t>
      </w:r>
    </w:p>
    <w:bookmarkEnd w:id="6"/>
    <w:p w:rsidR="00CF1045" w:rsidRPr="00C2492E" w:rsidRDefault="00CF1045" w:rsidP="00C2492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C2492E">
        <w:rPr>
          <w:rFonts w:cs="Times New Roman"/>
          <w:szCs w:val="24"/>
        </w:rPr>
        <w:t>Appo</w:t>
      </w:r>
      <w:r w:rsidR="003C6634" w:rsidRPr="00C2492E">
        <w:rPr>
          <w:rFonts w:cs="Times New Roman"/>
          <w:szCs w:val="24"/>
        </w:rPr>
        <w:t>i</w:t>
      </w:r>
      <w:r w:rsidRPr="00C2492E">
        <w:rPr>
          <w:rFonts w:cs="Times New Roman"/>
          <w:szCs w:val="24"/>
        </w:rPr>
        <w:t>ntment – Madison County Extension Board</w:t>
      </w:r>
    </w:p>
    <w:bookmarkEnd w:id="5"/>
    <w:p w:rsidR="0033749C" w:rsidRDefault="00765DB7" w:rsidP="00BA1377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Update</w:t>
      </w:r>
      <w:r w:rsidR="00014D23">
        <w:rPr>
          <w:rFonts w:cs="Times New Roman"/>
          <w:szCs w:val="24"/>
        </w:rPr>
        <w:t xml:space="preserve"> </w:t>
      </w:r>
      <w:r w:rsidR="00123900">
        <w:rPr>
          <w:rFonts w:cs="Times New Roman"/>
          <w:szCs w:val="24"/>
        </w:rPr>
        <w:t>– Information Technology Department</w:t>
      </w:r>
    </w:p>
    <w:p w:rsidR="00BA1377" w:rsidRDefault="00BA1377" w:rsidP="00BA1377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Personnel –</w:t>
      </w:r>
      <w:r w:rsidR="00123900">
        <w:rPr>
          <w:rFonts w:cs="Times New Roman"/>
          <w:szCs w:val="24"/>
        </w:rPr>
        <w:t xml:space="preserve"> Battlefield </w:t>
      </w:r>
      <w:r>
        <w:rPr>
          <w:rFonts w:cs="Times New Roman"/>
          <w:szCs w:val="24"/>
        </w:rPr>
        <w:t xml:space="preserve">Golf </w:t>
      </w:r>
      <w:r w:rsidR="00123900">
        <w:rPr>
          <w:rFonts w:cs="Times New Roman"/>
          <w:szCs w:val="24"/>
        </w:rPr>
        <w:t xml:space="preserve">- </w:t>
      </w:r>
      <w:r>
        <w:rPr>
          <w:rFonts w:cs="Times New Roman"/>
          <w:szCs w:val="24"/>
        </w:rPr>
        <w:t xml:space="preserve">Promotion </w:t>
      </w:r>
    </w:p>
    <w:p w:rsidR="00BA1377" w:rsidRPr="00BA1377" w:rsidRDefault="00761563" w:rsidP="00BA1377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</w:t>
      </w:r>
      <w:r w:rsidR="00BA1377">
        <w:rPr>
          <w:rFonts w:cs="Times New Roman"/>
          <w:szCs w:val="24"/>
        </w:rPr>
        <w:t>Personnel –</w:t>
      </w:r>
      <w:r w:rsidR="00765DB7">
        <w:rPr>
          <w:rFonts w:cs="Times New Roman"/>
          <w:szCs w:val="24"/>
        </w:rPr>
        <w:t xml:space="preserve"> Fire Department </w:t>
      </w:r>
      <w:r w:rsidR="00123900">
        <w:rPr>
          <w:rFonts w:cs="Times New Roman"/>
          <w:szCs w:val="24"/>
        </w:rPr>
        <w:t>- Firefighter</w:t>
      </w:r>
    </w:p>
    <w:bookmarkEnd w:id="1"/>
    <w:bookmarkEnd w:id="2"/>
    <w:p w:rsidR="00A1158E" w:rsidRPr="00C8018C" w:rsidRDefault="00AA31D6" w:rsidP="00C8018C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</w:t>
      </w:r>
      <w:r w:rsidR="00A1158E" w:rsidRPr="00C8018C">
        <w:rPr>
          <w:rFonts w:cs="Times New Roman"/>
          <w:szCs w:val="24"/>
        </w:rPr>
        <w:t xml:space="preserve">Judge’s Report </w:t>
      </w:r>
    </w:p>
    <w:p w:rsidR="00C14B86" w:rsidRDefault="001564F1" w:rsidP="00282DBB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 xml:space="preserve"> </w:t>
      </w:r>
      <w:r w:rsidR="00A1158E" w:rsidRPr="00282DBB">
        <w:rPr>
          <w:rFonts w:cs="Times New Roman"/>
          <w:szCs w:val="24"/>
        </w:rPr>
        <w:t>Comments from Department Heads</w:t>
      </w:r>
    </w:p>
    <w:p w:rsidR="00A1158E" w:rsidRPr="00282DBB" w:rsidRDefault="00C8018C" w:rsidP="00282DBB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</w:t>
      </w:r>
      <w:r w:rsidR="00A1158E" w:rsidRPr="00282DBB">
        <w:rPr>
          <w:rFonts w:cs="Times New Roman"/>
          <w:szCs w:val="24"/>
        </w:rPr>
        <w:t xml:space="preserve">Comments from Magistrates </w:t>
      </w:r>
    </w:p>
    <w:p w:rsidR="00A1158E" w:rsidRPr="00282DBB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 xml:space="preserve"> Comments from Audience</w:t>
      </w:r>
    </w:p>
    <w:p w:rsidR="00A1158E" w:rsidRPr="00282DBB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 xml:space="preserve"> Pay Claims and Approve Transfers </w:t>
      </w:r>
    </w:p>
    <w:p w:rsidR="00A1158E" w:rsidRPr="00282DBB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 xml:space="preserve"> Next Court Date –Next meeting on Tues. </w:t>
      </w:r>
      <w:r w:rsidR="00761563">
        <w:rPr>
          <w:rFonts w:cs="Times New Roman"/>
          <w:szCs w:val="24"/>
        </w:rPr>
        <w:t>December 19</w:t>
      </w:r>
      <w:r w:rsidRPr="00282DBB">
        <w:rPr>
          <w:rFonts w:cs="Times New Roman"/>
          <w:szCs w:val="24"/>
        </w:rPr>
        <w:t xml:space="preserve">, 2017, </w:t>
      </w:r>
      <w:r w:rsidR="00E55361">
        <w:rPr>
          <w:rFonts w:cs="Times New Roman"/>
          <w:szCs w:val="24"/>
        </w:rPr>
        <w:t>Richmond</w:t>
      </w:r>
    </w:p>
    <w:p w:rsidR="00A1158E" w:rsidRPr="00282DBB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 xml:space="preserve">  Adjournment</w:t>
      </w:r>
      <w:r w:rsidR="0035055C" w:rsidRPr="00282DBB">
        <w:rPr>
          <w:rFonts w:cs="Times New Roman"/>
          <w:szCs w:val="24"/>
        </w:rPr>
        <w:t xml:space="preserve"> </w:t>
      </w:r>
      <w:r w:rsidR="00732538" w:rsidRPr="00282DBB">
        <w:rPr>
          <w:rFonts w:cs="Times New Roman"/>
          <w:szCs w:val="24"/>
        </w:rPr>
        <w:t xml:space="preserve"> </w:t>
      </w:r>
    </w:p>
    <w:p w:rsidR="00E55361" w:rsidRDefault="008505CA" w:rsidP="00732538">
      <w:pPr>
        <w:tabs>
          <w:tab w:val="left" w:pos="270"/>
        </w:tabs>
        <w:ind w:left="720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</w:p>
    <w:p w:rsidR="00E55361" w:rsidRDefault="00E55361" w:rsidP="00732538">
      <w:pPr>
        <w:tabs>
          <w:tab w:val="left" w:pos="270"/>
        </w:tabs>
        <w:ind w:left="720"/>
        <w:rPr>
          <w:rFonts w:cs="Times New Roman"/>
          <w:szCs w:val="24"/>
        </w:rPr>
      </w:pPr>
    </w:p>
    <w:p w:rsidR="008505CA" w:rsidRPr="00282DBB" w:rsidRDefault="00E55361" w:rsidP="00732538">
      <w:pPr>
        <w:tabs>
          <w:tab w:val="left" w:pos="270"/>
        </w:tabs>
        <w:ind w:left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="008505CA" w:rsidRPr="00282DBB">
        <w:rPr>
          <w:rFonts w:cs="Times New Roman"/>
          <w:szCs w:val="24"/>
        </w:rPr>
        <w:t>_________________________</w:t>
      </w:r>
    </w:p>
    <w:p w:rsidR="00834E55" w:rsidRPr="00282DBB" w:rsidRDefault="008505CA" w:rsidP="00BF34CD">
      <w:pPr>
        <w:spacing w:line="276" w:lineRule="auto"/>
        <w:rPr>
          <w:rFonts w:cs="Times New Roman"/>
          <w:sz w:val="28"/>
          <w:szCs w:val="28"/>
        </w:rPr>
      </w:pP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b/>
          <w:szCs w:val="24"/>
        </w:rPr>
        <w:tab/>
      </w:r>
      <w:r w:rsidRPr="00282DBB">
        <w:rPr>
          <w:rFonts w:cs="Times New Roman"/>
          <w:szCs w:val="24"/>
        </w:rPr>
        <w:t>Reagan Taylor, Judge Executive</w:t>
      </w:r>
      <w:bookmarkEnd w:id="0"/>
    </w:p>
    <w:sectPr w:rsidR="00834E55" w:rsidRPr="00282DBB" w:rsidSect="00732538">
      <w:pgSz w:w="12240" w:h="15840" w:code="1"/>
      <w:pgMar w:top="1440" w:right="1080" w:bottom="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D4E95"/>
    <w:multiLevelType w:val="hybridMultilevel"/>
    <w:tmpl w:val="33C0A0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E28EE"/>
    <w:multiLevelType w:val="hybridMultilevel"/>
    <w:tmpl w:val="1BD88CD6"/>
    <w:lvl w:ilvl="0" w:tplc="B21C7CD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color w:val="auto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F62C6"/>
    <w:multiLevelType w:val="hybridMultilevel"/>
    <w:tmpl w:val="B80675BC"/>
    <w:lvl w:ilvl="0" w:tplc="96E2CD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ED1AD9"/>
    <w:multiLevelType w:val="hybridMultilevel"/>
    <w:tmpl w:val="A244B822"/>
    <w:lvl w:ilvl="0" w:tplc="0E6466C0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1FE"/>
    <w:rsid w:val="00014D23"/>
    <w:rsid w:val="00021EB5"/>
    <w:rsid w:val="000230C3"/>
    <w:rsid w:val="000263F6"/>
    <w:rsid w:val="00042164"/>
    <w:rsid w:val="00043790"/>
    <w:rsid w:val="00044FA0"/>
    <w:rsid w:val="00074F1A"/>
    <w:rsid w:val="00092CDC"/>
    <w:rsid w:val="000962D9"/>
    <w:rsid w:val="00096BA3"/>
    <w:rsid w:val="000A7678"/>
    <w:rsid w:val="000B1CC5"/>
    <w:rsid w:val="000B7341"/>
    <w:rsid w:val="000D2914"/>
    <w:rsid w:val="000E144D"/>
    <w:rsid w:val="000E3A73"/>
    <w:rsid w:val="000F78DA"/>
    <w:rsid w:val="001019D0"/>
    <w:rsid w:val="001037DE"/>
    <w:rsid w:val="00107DAB"/>
    <w:rsid w:val="00123900"/>
    <w:rsid w:val="00125256"/>
    <w:rsid w:val="00146A5B"/>
    <w:rsid w:val="001564F1"/>
    <w:rsid w:val="0016367B"/>
    <w:rsid w:val="00167F82"/>
    <w:rsid w:val="00170E4F"/>
    <w:rsid w:val="001738FE"/>
    <w:rsid w:val="001759EB"/>
    <w:rsid w:val="001A36D7"/>
    <w:rsid w:val="001A7F31"/>
    <w:rsid w:val="001B630A"/>
    <w:rsid w:val="001C32D3"/>
    <w:rsid w:val="001C5227"/>
    <w:rsid w:val="001D4528"/>
    <w:rsid w:val="001E211A"/>
    <w:rsid w:val="001F0726"/>
    <w:rsid w:val="001F09F3"/>
    <w:rsid w:val="001F3518"/>
    <w:rsid w:val="001F36EB"/>
    <w:rsid w:val="00201559"/>
    <w:rsid w:val="00203645"/>
    <w:rsid w:val="002106BC"/>
    <w:rsid w:val="002119B3"/>
    <w:rsid w:val="00223D5A"/>
    <w:rsid w:val="00225527"/>
    <w:rsid w:val="00225917"/>
    <w:rsid w:val="00242148"/>
    <w:rsid w:val="0025017F"/>
    <w:rsid w:val="00260061"/>
    <w:rsid w:val="0026493B"/>
    <w:rsid w:val="00264BA3"/>
    <w:rsid w:val="0028158B"/>
    <w:rsid w:val="00282DBB"/>
    <w:rsid w:val="0028451E"/>
    <w:rsid w:val="00285A65"/>
    <w:rsid w:val="00287F01"/>
    <w:rsid w:val="00291B37"/>
    <w:rsid w:val="002A12B1"/>
    <w:rsid w:val="002A799B"/>
    <w:rsid w:val="002B4404"/>
    <w:rsid w:val="002E0571"/>
    <w:rsid w:val="002E4261"/>
    <w:rsid w:val="002E4DFC"/>
    <w:rsid w:val="002F7A66"/>
    <w:rsid w:val="00300E9F"/>
    <w:rsid w:val="003013A5"/>
    <w:rsid w:val="00302BB9"/>
    <w:rsid w:val="003056DB"/>
    <w:rsid w:val="00323626"/>
    <w:rsid w:val="00325AC8"/>
    <w:rsid w:val="00337211"/>
    <w:rsid w:val="0033749C"/>
    <w:rsid w:val="0035055C"/>
    <w:rsid w:val="0036217A"/>
    <w:rsid w:val="00362A18"/>
    <w:rsid w:val="00375D69"/>
    <w:rsid w:val="00375F2A"/>
    <w:rsid w:val="003B38C4"/>
    <w:rsid w:val="003B7DAB"/>
    <w:rsid w:val="003C1C91"/>
    <w:rsid w:val="003C6634"/>
    <w:rsid w:val="003F39DF"/>
    <w:rsid w:val="003F4181"/>
    <w:rsid w:val="003F47A6"/>
    <w:rsid w:val="003F5791"/>
    <w:rsid w:val="0041094A"/>
    <w:rsid w:val="00421BC8"/>
    <w:rsid w:val="00453993"/>
    <w:rsid w:val="00462B0D"/>
    <w:rsid w:val="00466593"/>
    <w:rsid w:val="00490092"/>
    <w:rsid w:val="00494C59"/>
    <w:rsid w:val="004A13A5"/>
    <w:rsid w:val="004A2131"/>
    <w:rsid w:val="004C6E0D"/>
    <w:rsid w:val="004D1997"/>
    <w:rsid w:val="004E19CA"/>
    <w:rsid w:val="004F7CCC"/>
    <w:rsid w:val="00501CBA"/>
    <w:rsid w:val="00514955"/>
    <w:rsid w:val="00515271"/>
    <w:rsid w:val="005213FB"/>
    <w:rsid w:val="005346BD"/>
    <w:rsid w:val="00550E67"/>
    <w:rsid w:val="00552EED"/>
    <w:rsid w:val="00553D98"/>
    <w:rsid w:val="00554734"/>
    <w:rsid w:val="00563971"/>
    <w:rsid w:val="005707D5"/>
    <w:rsid w:val="00587EC3"/>
    <w:rsid w:val="00595953"/>
    <w:rsid w:val="005A03C0"/>
    <w:rsid w:val="005A09D8"/>
    <w:rsid w:val="005A1AD1"/>
    <w:rsid w:val="005A41E0"/>
    <w:rsid w:val="005C5DAD"/>
    <w:rsid w:val="005D03F1"/>
    <w:rsid w:val="005D14C4"/>
    <w:rsid w:val="005E029C"/>
    <w:rsid w:val="005E0BEE"/>
    <w:rsid w:val="005F0D64"/>
    <w:rsid w:val="005F2FF1"/>
    <w:rsid w:val="005F5A85"/>
    <w:rsid w:val="006017C4"/>
    <w:rsid w:val="00606EA9"/>
    <w:rsid w:val="00616C83"/>
    <w:rsid w:val="0062565C"/>
    <w:rsid w:val="00627600"/>
    <w:rsid w:val="006403D6"/>
    <w:rsid w:val="006416A9"/>
    <w:rsid w:val="00644896"/>
    <w:rsid w:val="00644CDB"/>
    <w:rsid w:val="00644FAE"/>
    <w:rsid w:val="006552E5"/>
    <w:rsid w:val="00674B82"/>
    <w:rsid w:val="00687ECE"/>
    <w:rsid w:val="00696B27"/>
    <w:rsid w:val="0069729A"/>
    <w:rsid w:val="006B1E3C"/>
    <w:rsid w:val="006B4687"/>
    <w:rsid w:val="006B76AF"/>
    <w:rsid w:val="006C6B8A"/>
    <w:rsid w:val="006D1A73"/>
    <w:rsid w:val="006D73CC"/>
    <w:rsid w:val="006F3240"/>
    <w:rsid w:val="006F3492"/>
    <w:rsid w:val="00700945"/>
    <w:rsid w:val="00700C37"/>
    <w:rsid w:val="0070491C"/>
    <w:rsid w:val="0070744E"/>
    <w:rsid w:val="007139FD"/>
    <w:rsid w:val="00720600"/>
    <w:rsid w:val="00723357"/>
    <w:rsid w:val="00727F9F"/>
    <w:rsid w:val="00732538"/>
    <w:rsid w:val="007409A7"/>
    <w:rsid w:val="00754BB3"/>
    <w:rsid w:val="007575F5"/>
    <w:rsid w:val="00761563"/>
    <w:rsid w:val="00762662"/>
    <w:rsid w:val="00765DB7"/>
    <w:rsid w:val="00771946"/>
    <w:rsid w:val="00777FF4"/>
    <w:rsid w:val="00785B3B"/>
    <w:rsid w:val="007921FE"/>
    <w:rsid w:val="007B0A5E"/>
    <w:rsid w:val="007C49DD"/>
    <w:rsid w:val="007C5E0F"/>
    <w:rsid w:val="007D43A5"/>
    <w:rsid w:val="007D7C50"/>
    <w:rsid w:val="007E51D0"/>
    <w:rsid w:val="007F20AF"/>
    <w:rsid w:val="007F3443"/>
    <w:rsid w:val="007F71EC"/>
    <w:rsid w:val="007F7860"/>
    <w:rsid w:val="008005B1"/>
    <w:rsid w:val="00802898"/>
    <w:rsid w:val="00815265"/>
    <w:rsid w:val="00817094"/>
    <w:rsid w:val="00817AA9"/>
    <w:rsid w:val="0082070E"/>
    <w:rsid w:val="0082388F"/>
    <w:rsid w:val="00825701"/>
    <w:rsid w:val="00825FE8"/>
    <w:rsid w:val="00834E55"/>
    <w:rsid w:val="00840A49"/>
    <w:rsid w:val="00840F62"/>
    <w:rsid w:val="0084307B"/>
    <w:rsid w:val="008505CA"/>
    <w:rsid w:val="008668B0"/>
    <w:rsid w:val="00866C21"/>
    <w:rsid w:val="00874A4B"/>
    <w:rsid w:val="008779B3"/>
    <w:rsid w:val="00893CE4"/>
    <w:rsid w:val="008976E2"/>
    <w:rsid w:val="008A0160"/>
    <w:rsid w:val="008B4F36"/>
    <w:rsid w:val="008C1A7C"/>
    <w:rsid w:val="008C3B3C"/>
    <w:rsid w:val="008C7413"/>
    <w:rsid w:val="008D1060"/>
    <w:rsid w:val="008D5537"/>
    <w:rsid w:val="008D7766"/>
    <w:rsid w:val="008E3EDE"/>
    <w:rsid w:val="008E434D"/>
    <w:rsid w:val="008E5D93"/>
    <w:rsid w:val="008E6626"/>
    <w:rsid w:val="008E7110"/>
    <w:rsid w:val="00900E16"/>
    <w:rsid w:val="00906E33"/>
    <w:rsid w:val="00921BF2"/>
    <w:rsid w:val="00925426"/>
    <w:rsid w:val="00926152"/>
    <w:rsid w:val="00926B7E"/>
    <w:rsid w:val="00935584"/>
    <w:rsid w:val="00942718"/>
    <w:rsid w:val="0094782E"/>
    <w:rsid w:val="00957516"/>
    <w:rsid w:val="009723D2"/>
    <w:rsid w:val="00975A83"/>
    <w:rsid w:val="00975D60"/>
    <w:rsid w:val="009820CD"/>
    <w:rsid w:val="009924C8"/>
    <w:rsid w:val="009A1115"/>
    <w:rsid w:val="009B181F"/>
    <w:rsid w:val="009B6FE0"/>
    <w:rsid w:val="009C666A"/>
    <w:rsid w:val="009D4625"/>
    <w:rsid w:val="009D61BE"/>
    <w:rsid w:val="009E3638"/>
    <w:rsid w:val="009F559C"/>
    <w:rsid w:val="009F7EC4"/>
    <w:rsid w:val="00A004E7"/>
    <w:rsid w:val="00A05C62"/>
    <w:rsid w:val="00A07AA1"/>
    <w:rsid w:val="00A1158E"/>
    <w:rsid w:val="00A51AA6"/>
    <w:rsid w:val="00A55622"/>
    <w:rsid w:val="00A6201F"/>
    <w:rsid w:val="00A74468"/>
    <w:rsid w:val="00A84218"/>
    <w:rsid w:val="00A923AB"/>
    <w:rsid w:val="00AA31D6"/>
    <w:rsid w:val="00AA4D66"/>
    <w:rsid w:val="00AA4DCA"/>
    <w:rsid w:val="00AA5E35"/>
    <w:rsid w:val="00AB34BC"/>
    <w:rsid w:val="00AB6D35"/>
    <w:rsid w:val="00AC010B"/>
    <w:rsid w:val="00AE4A7B"/>
    <w:rsid w:val="00AF7C37"/>
    <w:rsid w:val="00AF7EE0"/>
    <w:rsid w:val="00B0060C"/>
    <w:rsid w:val="00B07DFE"/>
    <w:rsid w:val="00B242EC"/>
    <w:rsid w:val="00B36962"/>
    <w:rsid w:val="00B425A1"/>
    <w:rsid w:val="00B42DF1"/>
    <w:rsid w:val="00B462EC"/>
    <w:rsid w:val="00B74715"/>
    <w:rsid w:val="00B77BBF"/>
    <w:rsid w:val="00B836E8"/>
    <w:rsid w:val="00B8761D"/>
    <w:rsid w:val="00BA1377"/>
    <w:rsid w:val="00BA1D31"/>
    <w:rsid w:val="00BB4099"/>
    <w:rsid w:val="00BC08A5"/>
    <w:rsid w:val="00BC7A8C"/>
    <w:rsid w:val="00BD2892"/>
    <w:rsid w:val="00BD4F72"/>
    <w:rsid w:val="00BD61F2"/>
    <w:rsid w:val="00BD637E"/>
    <w:rsid w:val="00BE0357"/>
    <w:rsid w:val="00BF2357"/>
    <w:rsid w:val="00BF34CD"/>
    <w:rsid w:val="00BF4AED"/>
    <w:rsid w:val="00C061DF"/>
    <w:rsid w:val="00C06876"/>
    <w:rsid w:val="00C105D1"/>
    <w:rsid w:val="00C138A4"/>
    <w:rsid w:val="00C14B86"/>
    <w:rsid w:val="00C16D24"/>
    <w:rsid w:val="00C22C90"/>
    <w:rsid w:val="00C2492E"/>
    <w:rsid w:val="00C36FAA"/>
    <w:rsid w:val="00C37943"/>
    <w:rsid w:val="00C404FC"/>
    <w:rsid w:val="00C51EAB"/>
    <w:rsid w:val="00C73143"/>
    <w:rsid w:val="00C8018C"/>
    <w:rsid w:val="00C942DD"/>
    <w:rsid w:val="00C971BB"/>
    <w:rsid w:val="00CB39BD"/>
    <w:rsid w:val="00CC5EC5"/>
    <w:rsid w:val="00CD714A"/>
    <w:rsid w:val="00CF1045"/>
    <w:rsid w:val="00CF14A5"/>
    <w:rsid w:val="00D05981"/>
    <w:rsid w:val="00D26BD7"/>
    <w:rsid w:val="00D41E1C"/>
    <w:rsid w:val="00D46C52"/>
    <w:rsid w:val="00D64835"/>
    <w:rsid w:val="00D70E29"/>
    <w:rsid w:val="00D94F4B"/>
    <w:rsid w:val="00DA3E4B"/>
    <w:rsid w:val="00DA7F48"/>
    <w:rsid w:val="00DC60C6"/>
    <w:rsid w:val="00DC71E9"/>
    <w:rsid w:val="00DD4E65"/>
    <w:rsid w:val="00DE16FD"/>
    <w:rsid w:val="00DE2118"/>
    <w:rsid w:val="00DE332D"/>
    <w:rsid w:val="00DE4337"/>
    <w:rsid w:val="00DE696F"/>
    <w:rsid w:val="00E03CEB"/>
    <w:rsid w:val="00E1566F"/>
    <w:rsid w:val="00E23F82"/>
    <w:rsid w:val="00E36579"/>
    <w:rsid w:val="00E472C4"/>
    <w:rsid w:val="00E55180"/>
    <w:rsid w:val="00E55361"/>
    <w:rsid w:val="00E7095D"/>
    <w:rsid w:val="00E76236"/>
    <w:rsid w:val="00E804AE"/>
    <w:rsid w:val="00E86E3A"/>
    <w:rsid w:val="00E92B7B"/>
    <w:rsid w:val="00E950DA"/>
    <w:rsid w:val="00EA34A0"/>
    <w:rsid w:val="00EA6783"/>
    <w:rsid w:val="00EB4B96"/>
    <w:rsid w:val="00EC0454"/>
    <w:rsid w:val="00EC5BE9"/>
    <w:rsid w:val="00EC64B7"/>
    <w:rsid w:val="00EE0785"/>
    <w:rsid w:val="00EE7494"/>
    <w:rsid w:val="00F0223A"/>
    <w:rsid w:val="00F107EF"/>
    <w:rsid w:val="00F118BE"/>
    <w:rsid w:val="00F13502"/>
    <w:rsid w:val="00F24237"/>
    <w:rsid w:val="00F36360"/>
    <w:rsid w:val="00F375CD"/>
    <w:rsid w:val="00F42055"/>
    <w:rsid w:val="00F502C4"/>
    <w:rsid w:val="00F50F7C"/>
    <w:rsid w:val="00F64F75"/>
    <w:rsid w:val="00F66A55"/>
    <w:rsid w:val="00F67D5C"/>
    <w:rsid w:val="00F7100B"/>
    <w:rsid w:val="00F9579C"/>
    <w:rsid w:val="00F96679"/>
    <w:rsid w:val="00FB492F"/>
    <w:rsid w:val="00FC2C45"/>
    <w:rsid w:val="00FC3564"/>
    <w:rsid w:val="00FD6CEC"/>
    <w:rsid w:val="00FE39A3"/>
    <w:rsid w:val="00FF017A"/>
    <w:rsid w:val="00FF0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C01669-25BE-49DD-833A-36B118DFB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21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E3638"/>
    <w:rPr>
      <w:color w:val="0000FF"/>
      <w:u w:val="single"/>
    </w:rPr>
  </w:style>
  <w:style w:type="paragraph" w:styleId="NoSpacing">
    <w:name w:val="No Spacing"/>
    <w:basedOn w:val="Normal"/>
    <w:uiPriority w:val="1"/>
    <w:qFormat/>
    <w:rsid w:val="009E3638"/>
    <w:pPr>
      <w:spacing w:line="240" w:lineRule="auto"/>
    </w:pPr>
    <w:rPr>
      <w:rFonts w:ascii="Calibri" w:hAnsi="Calibri" w:cs="Times New Roman"/>
      <w:sz w:val="22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E3638"/>
    <w:pPr>
      <w:spacing w:line="240" w:lineRule="auto"/>
    </w:pPr>
    <w:rPr>
      <w:rFonts w:ascii="Calibr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E3638"/>
    <w:rPr>
      <w:rFonts w:ascii="Calibri" w:hAnsi="Calibri" w:cs="Consolas"/>
      <w:sz w:val="22"/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C51EAB"/>
  </w:style>
  <w:style w:type="paragraph" w:styleId="BalloonText">
    <w:name w:val="Balloon Text"/>
    <w:basedOn w:val="Normal"/>
    <w:link w:val="BalloonTextChar"/>
    <w:uiPriority w:val="99"/>
    <w:semiHidden/>
    <w:unhideWhenUsed/>
    <w:rsid w:val="0062760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600"/>
    <w:rPr>
      <w:rFonts w:ascii="Segoe UI" w:hAnsi="Segoe UI" w:cs="Segoe UI"/>
      <w:sz w:val="18"/>
      <w:szCs w:val="18"/>
    </w:rPr>
  </w:style>
  <w:style w:type="character" w:styleId="SubtleEmphasis">
    <w:name w:val="Subtle Emphasis"/>
    <w:basedOn w:val="DefaultParagraphFont"/>
    <w:uiPriority w:val="19"/>
    <w:qFormat/>
    <w:rsid w:val="00975A83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1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BBE7A6-C0CE-4DB9-B1B8-1A2F044AF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742EE06A</Template>
  <TotalTime>261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Francette Durbin</dc:creator>
  <cp:keywords/>
  <dc:description/>
  <cp:lastModifiedBy>Francette Durbin</cp:lastModifiedBy>
  <cp:revision>6</cp:revision>
  <cp:lastPrinted>2017-11-22T20:57:00Z</cp:lastPrinted>
  <dcterms:created xsi:type="dcterms:W3CDTF">2017-11-20T19:17:00Z</dcterms:created>
  <dcterms:modified xsi:type="dcterms:W3CDTF">2017-11-22T21:00:00Z</dcterms:modified>
</cp:coreProperties>
</file>