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AF57CF" w14:textId="69271755" w:rsidR="0083093B" w:rsidRDefault="0083093B" w:rsidP="00B41FDD">
      <w:pPr>
        <w:sectPr w:rsidR="0083093B" w:rsidSect="00B41FDD">
          <w:headerReference w:type="default" r:id="rId8"/>
          <w:footerReference w:type="default" r:id="rId9"/>
          <w:pgSz w:w="12240" w:h="15840"/>
          <w:pgMar w:top="245" w:right="1440" w:bottom="245" w:left="1440" w:header="288" w:footer="144" w:gutter="0"/>
          <w:cols w:space="720"/>
          <w:docGrid w:linePitch="360"/>
        </w:sectPr>
      </w:pPr>
      <w:bookmarkStart w:id="0" w:name="_GoBack"/>
      <w:bookmarkEnd w:id="0"/>
    </w:p>
    <w:p w14:paraId="7F59652C" w14:textId="7754EBAE" w:rsidR="00B41FDD" w:rsidRPr="002D24D8" w:rsidRDefault="00B41FDD" w:rsidP="00B41FDD">
      <w:pPr>
        <w:pStyle w:val="Header"/>
        <w:jc w:val="center"/>
        <w:rPr>
          <w:b/>
          <w:sz w:val="40"/>
        </w:rPr>
      </w:pPr>
      <w:bookmarkStart w:id="1" w:name="_Hlk520729986"/>
      <w:bookmarkEnd w:id="1"/>
      <w:r w:rsidRPr="002D24D8">
        <w:rPr>
          <w:b/>
          <w:sz w:val="40"/>
        </w:rPr>
        <w:t>AGENDA</w:t>
      </w:r>
    </w:p>
    <w:p w14:paraId="238B5554" w14:textId="6BEC049B" w:rsidR="00B41FDD" w:rsidRDefault="00B41FDD" w:rsidP="00B41FDD">
      <w:pPr>
        <w:tabs>
          <w:tab w:val="left" w:pos="270"/>
        </w:tabs>
        <w:rPr>
          <w:b/>
          <w:szCs w:val="24"/>
        </w:rPr>
      </w:pPr>
    </w:p>
    <w:p w14:paraId="3355333C" w14:textId="34D6F296" w:rsidR="00B41FDD" w:rsidRDefault="00B41FDD" w:rsidP="00B41FDD">
      <w:pPr>
        <w:tabs>
          <w:tab w:val="left" w:pos="270"/>
        </w:tabs>
        <w:rPr>
          <w:b/>
          <w:szCs w:val="24"/>
        </w:rPr>
      </w:pPr>
    </w:p>
    <w:p w14:paraId="70345446" w14:textId="7C6AEDE9" w:rsidR="00B41FDD" w:rsidRPr="00E77843" w:rsidRDefault="00B41FDD" w:rsidP="00B41FDD">
      <w:pPr>
        <w:tabs>
          <w:tab w:val="left" w:pos="270"/>
        </w:tabs>
        <w:rPr>
          <w:szCs w:val="24"/>
          <w:u w:val="single"/>
        </w:rPr>
      </w:pPr>
      <w:r w:rsidRPr="00E77843">
        <w:rPr>
          <w:szCs w:val="24"/>
          <w:u w:val="single"/>
        </w:rPr>
        <w:t xml:space="preserve">PRAYER / PLEDGE </w:t>
      </w:r>
    </w:p>
    <w:p w14:paraId="2291F8DE" w14:textId="77777777" w:rsidR="00B41FDD" w:rsidRDefault="00B41FDD" w:rsidP="00B41FDD">
      <w:pPr>
        <w:tabs>
          <w:tab w:val="left" w:pos="270"/>
        </w:tabs>
        <w:rPr>
          <w:szCs w:val="24"/>
          <w:u w:val="single"/>
        </w:rPr>
      </w:pPr>
      <w:r w:rsidRPr="00E77843">
        <w:rPr>
          <w:szCs w:val="24"/>
          <w:u w:val="single"/>
        </w:rPr>
        <w:t>APPROVAL OF MINUTES</w:t>
      </w:r>
    </w:p>
    <w:p w14:paraId="550524CE" w14:textId="2A074674" w:rsidR="00B41FDD" w:rsidRPr="009D22C4" w:rsidRDefault="00B41FDD" w:rsidP="00B41FDD">
      <w:pPr>
        <w:tabs>
          <w:tab w:val="left" w:pos="270"/>
        </w:tabs>
        <w:rPr>
          <w:color w:val="FF0000"/>
          <w:szCs w:val="24"/>
          <w:u w:val="single"/>
        </w:rPr>
      </w:pPr>
      <w:r>
        <w:rPr>
          <w:szCs w:val="24"/>
          <w:u w:val="single"/>
        </w:rPr>
        <w:t>TREASURER’S REPORT</w:t>
      </w:r>
      <w:r w:rsidRPr="00E77843">
        <w:rPr>
          <w:szCs w:val="24"/>
          <w:u w:val="single"/>
        </w:rPr>
        <w:t xml:space="preserve"> </w:t>
      </w:r>
    </w:p>
    <w:p w14:paraId="4161C99A" w14:textId="77777777" w:rsidR="00B41FDD" w:rsidRDefault="00B41FDD" w:rsidP="00B41FDD">
      <w:pPr>
        <w:tabs>
          <w:tab w:val="left" w:pos="270"/>
        </w:tabs>
        <w:rPr>
          <w:szCs w:val="24"/>
          <w:u w:val="single"/>
        </w:rPr>
      </w:pPr>
      <w:r w:rsidRPr="00E77843">
        <w:rPr>
          <w:szCs w:val="24"/>
          <w:u w:val="single"/>
        </w:rPr>
        <w:t xml:space="preserve">ORDER OF BUSINESS </w:t>
      </w:r>
      <w:bookmarkStart w:id="2" w:name="_Hlk508117051"/>
      <w:bookmarkStart w:id="3" w:name="_Hlk508200154"/>
      <w:bookmarkStart w:id="4" w:name="_Hlk502668428"/>
      <w:bookmarkStart w:id="5" w:name="_Hlk496079005"/>
      <w:bookmarkStart w:id="6" w:name="_Hlk492390368"/>
      <w:bookmarkStart w:id="7" w:name="_Hlk500860449"/>
    </w:p>
    <w:p w14:paraId="5F7FFFD2" w14:textId="73ED91F5" w:rsidR="00B41FDD" w:rsidRPr="00E77843" w:rsidRDefault="00B41FDD" w:rsidP="00B41FDD">
      <w:pPr>
        <w:tabs>
          <w:tab w:val="left" w:pos="270"/>
        </w:tabs>
        <w:rPr>
          <w:szCs w:val="24"/>
          <w:u w:val="single"/>
        </w:rPr>
      </w:pPr>
    </w:p>
    <w:p w14:paraId="4C860430" w14:textId="208C4A44" w:rsidR="00B41FDD" w:rsidRDefault="00B41FDD" w:rsidP="00B41FDD">
      <w:pPr>
        <w:tabs>
          <w:tab w:val="left" w:pos="270"/>
        </w:tabs>
        <w:rPr>
          <w:rFonts w:cs="Times New Roman"/>
          <w:szCs w:val="24"/>
        </w:rPr>
      </w:pPr>
      <w:r>
        <w:rPr>
          <w:color w:val="FF0000"/>
          <w:szCs w:val="24"/>
        </w:rPr>
        <w:t xml:space="preserve">        </w:t>
      </w:r>
      <w:bookmarkStart w:id="8" w:name="_Hlk517184899"/>
      <w:bookmarkEnd w:id="2"/>
      <w:bookmarkEnd w:id="3"/>
      <w:bookmarkEnd w:id="4"/>
      <w:bookmarkEnd w:id="5"/>
      <w:bookmarkEnd w:id="6"/>
      <w:bookmarkEnd w:id="7"/>
      <w:r w:rsidRPr="005B646A">
        <w:rPr>
          <w:rFonts w:cs="Times New Roman"/>
          <w:szCs w:val="24"/>
        </w:rPr>
        <w:t xml:space="preserve">  </w:t>
      </w:r>
      <w:r>
        <w:rPr>
          <w:rFonts w:cs="Times New Roman"/>
          <w:szCs w:val="24"/>
        </w:rPr>
        <w:t xml:space="preserve">  </w:t>
      </w:r>
    </w:p>
    <w:p w14:paraId="633F8F2B" w14:textId="665FE5D5" w:rsidR="001D17AD" w:rsidRDefault="001D17AD" w:rsidP="00B41FDD">
      <w:pPr>
        <w:pStyle w:val="ListParagraph"/>
        <w:numPr>
          <w:ilvl w:val="0"/>
          <w:numId w:val="1"/>
        </w:numPr>
        <w:tabs>
          <w:tab w:val="left" w:pos="270"/>
        </w:tabs>
        <w:spacing w:line="24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George Wyatt – Airport Update</w:t>
      </w:r>
    </w:p>
    <w:p w14:paraId="4CB1C567" w14:textId="4162A4F1" w:rsidR="002C663F" w:rsidRDefault="002C663F" w:rsidP="00B41FDD">
      <w:pPr>
        <w:pStyle w:val="ListParagraph"/>
        <w:numPr>
          <w:ilvl w:val="0"/>
          <w:numId w:val="1"/>
        </w:numPr>
        <w:tabs>
          <w:tab w:val="left" w:pos="270"/>
        </w:tabs>
        <w:spacing w:line="24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2</w:t>
      </w:r>
      <w:r w:rsidRPr="002C663F">
        <w:rPr>
          <w:rFonts w:cs="Times New Roman"/>
          <w:szCs w:val="24"/>
          <w:vertAlign w:val="superscript"/>
        </w:rPr>
        <w:t>nd</w:t>
      </w:r>
      <w:r w:rsidR="00263287">
        <w:rPr>
          <w:rFonts w:cs="Times New Roman"/>
          <w:szCs w:val="24"/>
        </w:rPr>
        <w:t xml:space="preserve"> Reading Ordinance 19-03</w:t>
      </w:r>
      <w:r>
        <w:rPr>
          <w:rFonts w:cs="Times New Roman"/>
          <w:szCs w:val="24"/>
        </w:rPr>
        <w:t>– Budget Amendment – Road Fund</w:t>
      </w:r>
    </w:p>
    <w:p w14:paraId="39C7972A" w14:textId="4A261DC1" w:rsidR="002C663F" w:rsidRDefault="004005CC" w:rsidP="00B41FDD">
      <w:pPr>
        <w:pStyle w:val="ListParagraph"/>
        <w:numPr>
          <w:ilvl w:val="0"/>
          <w:numId w:val="1"/>
        </w:numPr>
        <w:tabs>
          <w:tab w:val="left" w:pos="270"/>
        </w:tabs>
        <w:spacing w:line="24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Resolution 19-01- </w:t>
      </w:r>
      <w:r w:rsidR="002C663F">
        <w:rPr>
          <w:rFonts w:cs="Times New Roman"/>
          <w:szCs w:val="24"/>
        </w:rPr>
        <w:t xml:space="preserve">Rescue Squad Agreement </w:t>
      </w:r>
    </w:p>
    <w:p w14:paraId="31E97646" w14:textId="79C0A075" w:rsidR="002C663F" w:rsidRDefault="002C663F" w:rsidP="00B41FDD">
      <w:pPr>
        <w:pStyle w:val="ListParagraph"/>
        <w:numPr>
          <w:ilvl w:val="0"/>
          <w:numId w:val="1"/>
        </w:numPr>
        <w:tabs>
          <w:tab w:val="left" w:pos="270"/>
        </w:tabs>
        <w:spacing w:line="24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Madison County Detention Center – Home Incarceration</w:t>
      </w:r>
    </w:p>
    <w:p w14:paraId="4CE5A46B" w14:textId="219B8298" w:rsidR="00F178B6" w:rsidRDefault="00F178B6" w:rsidP="00F178B6">
      <w:pPr>
        <w:pStyle w:val="ListParagraph"/>
        <w:numPr>
          <w:ilvl w:val="0"/>
          <w:numId w:val="1"/>
        </w:numPr>
        <w:tabs>
          <w:tab w:val="left" w:pos="270"/>
        </w:tabs>
        <w:spacing w:line="24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Personnel – EMA/CSEPP - Deputy Director </w:t>
      </w:r>
    </w:p>
    <w:p w14:paraId="3346C377" w14:textId="0E639766" w:rsidR="002C663F" w:rsidRDefault="00095C04" w:rsidP="002C663F">
      <w:pPr>
        <w:pStyle w:val="ListParagraph"/>
        <w:numPr>
          <w:ilvl w:val="0"/>
          <w:numId w:val="1"/>
        </w:numPr>
        <w:tabs>
          <w:tab w:val="left" w:pos="270"/>
        </w:tabs>
        <w:spacing w:line="24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Personnel – </w:t>
      </w:r>
      <w:r w:rsidR="00F178B6">
        <w:rPr>
          <w:rFonts w:cs="Times New Roman"/>
          <w:szCs w:val="24"/>
        </w:rPr>
        <w:t>EMA/CSEPP -</w:t>
      </w:r>
      <w:r>
        <w:rPr>
          <w:rFonts w:cs="Times New Roman"/>
          <w:szCs w:val="24"/>
        </w:rPr>
        <w:t>Communications Off</w:t>
      </w:r>
      <w:r w:rsidR="00F178B6">
        <w:rPr>
          <w:rFonts w:cs="Times New Roman"/>
          <w:szCs w:val="24"/>
        </w:rPr>
        <w:t xml:space="preserve">icer </w:t>
      </w:r>
      <w:r>
        <w:rPr>
          <w:rFonts w:cs="Times New Roman"/>
          <w:szCs w:val="24"/>
        </w:rPr>
        <w:t xml:space="preserve">1 </w:t>
      </w:r>
    </w:p>
    <w:p w14:paraId="5F6D1C17" w14:textId="1B644537" w:rsidR="00095C04" w:rsidRDefault="00095C04" w:rsidP="002C663F">
      <w:pPr>
        <w:pStyle w:val="ListParagraph"/>
        <w:numPr>
          <w:ilvl w:val="0"/>
          <w:numId w:val="1"/>
        </w:numPr>
        <w:tabs>
          <w:tab w:val="left" w:pos="270"/>
        </w:tabs>
        <w:spacing w:line="24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Personnel </w:t>
      </w:r>
      <w:r w:rsidR="00F178B6">
        <w:rPr>
          <w:rFonts w:cs="Times New Roman"/>
          <w:szCs w:val="24"/>
        </w:rPr>
        <w:t xml:space="preserve">- EMA/CSEPP - </w:t>
      </w:r>
      <w:r>
        <w:rPr>
          <w:rFonts w:cs="Times New Roman"/>
          <w:szCs w:val="24"/>
        </w:rPr>
        <w:t>Admin</w:t>
      </w:r>
      <w:r w:rsidR="00F178B6">
        <w:rPr>
          <w:rFonts w:cs="Times New Roman"/>
          <w:szCs w:val="24"/>
        </w:rPr>
        <w:t>i</w:t>
      </w:r>
      <w:r>
        <w:rPr>
          <w:rFonts w:cs="Times New Roman"/>
          <w:szCs w:val="24"/>
        </w:rPr>
        <w:t>s</w:t>
      </w:r>
      <w:r w:rsidR="00F178B6">
        <w:rPr>
          <w:rFonts w:cs="Times New Roman"/>
          <w:szCs w:val="24"/>
        </w:rPr>
        <w:t>trative</w:t>
      </w:r>
      <w:r>
        <w:rPr>
          <w:rFonts w:cs="Times New Roman"/>
          <w:szCs w:val="24"/>
        </w:rPr>
        <w:t xml:space="preserve"> Ass</w:t>
      </w:r>
      <w:r w:rsidR="00F178B6">
        <w:rPr>
          <w:rFonts w:cs="Times New Roman"/>
          <w:szCs w:val="24"/>
        </w:rPr>
        <w:t xml:space="preserve">istant </w:t>
      </w:r>
    </w:p>
    <w:p w14:paraId="46DC91C7" w14:textId="5C7AF7B7" w:rsidR="002C663F" w:rsidRDefault="001D17AD" w:rsidP="00B41FDD">
      <w:pPr>
        <w:pStyle w:val="ListParagraph"/>
        <w:numPr>
          <w:ilvl w:val="0"/>
          <w:numId w:val="1"/>
        </w:numPr>
        <w:tabs>
          <w:tab w:val="left" w:pos="270"/>
        </w:tabs>
        <w:spacing w:line="24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Personnel </w:t>
      </w:r>
      <w:r w:rsidR="0089285B">
        <w:rPr>
          <w:rFonts w:cs="Times New Roman"/>
          <w:szCs w:val="24"/>
        </w:rPr>
        <w:t>–</w:t>
      </w:r>
      <w:r w:rsidR="00F178B6">
        <w:rPr>
          <w:rFonts w:cs="Times New Roman"/>
          <w:szCs w:val="24"/>
        </w:rPr>
        <w:t xml:space="preserve"> </w:t>
      </w:r>
      <w:r w:rsidR="00F4706A">
        <w:rPr>
          <w:rFonts w:cs="Times New Roman"/>
          <w:szCs w:val="24"/>
        </w:rPr>
        <w:t xml:space="preserve">EMA/CSEPP </w:t>
      </w:r>
      <w:r w:rsidR="00263287">
        <w:rPr>
          <w:rFonts w:cs="Times New Roman"/>
          <w:szCs w:val="24"/>
        </w:rPr>
        <w:t>(2) Operations Lead</w:t>
      </w:r>
    </w:p>
    <w:p w14:paraId="4ADB9555" w14:textId="2C07766C" w:rsidR="00263287" w:rsidRDefault="00263287" w:rsidP="00B41FDD">
      <w:pPr>
        <w:pStyle w:val="ListParagraph"/>
        <w:numPr>
          <w:ilvl w:val="0"/>
          <w:numId w:val="1"/>
        </w:numPr>
        <w:tabs>
          <w:tab w:val="left" w:pos="270"/>
        </w:tabs>
        <w:spacing w:line="24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Personnel – Battlefield Seasonal Employees</w:t>
      </w:r>
    </w:p>
    <w:bookmarkEnd w:id="8"/>
    <w:p w14:paraId="48C941F8" w14:textId="03537941" w:rsidR="00B41FDD" w:rsidRPr="00E3678A" w:rsidRDefault="00B41FDD" w:rsidP="00B41FDD">
      <w:pPr>
        <w:pStyle w:val="ListParagraph"/>
        <w:numPr>
          <w:ilvl w:val="0"/>
          <w:numId w:val="1"/>
        </w:numPr>
        <w:tabs>
          <w:tab w:val="left" w:pos="270"/>
        </w:tabs>
        <w:spacing w:line="240" w:lineRule="auto"/>
        <w:rPr>
          <w:rFonts w:cs="Times New Roman"/>
          <w:szCs w:val="24"/>
        </w:rPr>
      </w:pPr>
      <w:r w:rsidRPr="00E77843">
        <w:rPr>
          <w:rFonts w:cs="Times New Roman"/>
          <w:szCs w:val="24"/>
        </w:rPr>
        <w:t xml:space="preserve">Judge’s Report </w:t>
      </w:r>
    </w:p>
    <w:p w14:paraId="6BF4A7E6" w14:textId="30704D9D" w:rsidR="00B41FDD" w:rsidRPr="00E77843" w:rsidRDefault="00B41FDD" w:rsidP="00B41FDD">
      <w:pPr>
        <w:pStyle w:val="ListParagraph"/>
        <w:numPr>
          <w:ilvl w:val="0"/>
          <w:numId w:val="1"/>
        </w:numPr>
        <w:tabs>
          <w:tab w:val="left" w:pos="270"/>
        </w:tabs>
        <w:spacing w:line="240" w:lineRule="auto"/>
        <w:rPr>
          <w:rFonts w:cs="Times New Roman"/>
          <w:szCs w:val="24"/>
        </w:rPr>
      </w:pPr>
      <w:r w:rsidRPr="00E77843">
        <w:rPr>
          <w:rFonts w:cs="Times New Roman"/>
          <w:szCs w:val="24"/>
        </w:rPr>
        <w:t>Comments from Department Heads</w:t>
      </w:r>
    </w:p>
    <w:p w14:paraId="23DA1679" w14:textId="3EEBB015" w:rsidR="00B41FDD" w:rsidRPr="00E77843" w:rsidRDefault="00B41FDD" w:rsidP="00B41FDD">
      <w:pPr>
        <w:pStyle w:val="ListParagraph"/>
        <w:numPr>
          <w:ilvl w:val="0"/>
          <w:numId w:val="1"/>
        </w:numPr>
        <w:tabs>
          <w:tab w:val="left" w:pos="270"/>
        </w:tabs>
        <w:spacing w:line="240" w:lineRule="auto"/>
        <w:rPr>
          <w:rFonts w:cs="Times New Roman"/>
          <w:szCs w:val="24"/>
        </w:rPr>
      </w:pPr>
      <w:r w:rsidRPr="00E77843">
        <w:rPr>
          <w:rFonts w:cs="Times New Roman"/>
          <w:szCs w:val="24"/>
        </w:rPr>
        <w:t xml:space="preserve">Comments from Magistrates </w:t>
      </w:r>
    </w:p>
    <w:p w14:paraId="009CD370" w14:textId="6337F1E0" w:rsidR="00B41FDD" w:rsidRPr="00E77843" w:rsidRDefault="00B41FDD" w:rsidP="00B41FDD">
      <w:pPr>
        <w:pStyle w:val="ListParagraph"/>
        <w:numPr>
          <w:ilvl w:val="0"/>
          <w:numId w:val="1"/>
        </w:numPr>
        <w:tabs>
          <w:tab w:val="left" w:pos="270"/>
        </w:tabs>
        <w:spacing w:line="240" w:lineRule="auto"/>
        <w:rPr>
          <w:rFonts w:cs="Times New Roman"/>
          <w:szCs w:val="24"/>
        </w:rPr>
      </w:pPr>
      <w:r w:rsidRPr="00E77843">
        <w:rPr>
          <w:rFonts w:cs="Times New Roman"/>
          <w:szCs w:val="24"/>
        </w:rPr>
        <w:t>Comments from Audience</w:t>
      </w:r>
    </w:p>
    <w:p w14:paraId="1B681B00" w14:textId="19A07A59" w:rsidR="00B41FDD" w:rsidRPr="00E77843" w:rsidRDefault="00B41FDD" w:rsidP="00B41FDD">
      <w:pPr>
        <w:pStyle w:val="ListParagraph"/>
        <w:numPr>
          <w:ilvl w:val="0"/>
          <w:numId w:val="1"/>
        </w:numPr>
        <w:tabs>
          <w:tab w:val="left" w:pos="270"/>
        </w:tabs>
        <w:spacing w:line="240" w:lineRule="auto"/>
        <w:rPr>
          <w:rFonts w:cs="Times New Roman"/>
          <w:szCs w:val="24"/>
        </w:rPr>
      </w:pPr>
      <w:r w:rsidRPr="00E77843">
        <w:rPr>
          <w:rFonts w:cs="Times New Roman"/>
          <w:szCs w:val="24"/>
        </w:rPr>
        <w:t xml:space="preserve">Pay Claims and Approve Transfers </w:t>
      </w:r>
    </w:p>
    <w:p w14:paraId="03E08208" w14:textId="62BA26F6" w:rsidR="00B41FDD" w:rsidRDefault="00B41FDD" w:rsidP="00B41FDD">
      <w:pPr>
        <w:pStyle w:val="ListParagraph"/>
        <w:numPr>
          <w:ilvl w:val="0"/>
          <w:numId w:val="1"/>
        </w:numPr>
        <w:tabs>
          <w:tab w:val="left" w:pos="270"/>
        </w:tabs>
        <w:spacing w:line="240" w:lineRule="auto"/>
        <w:rPr>
          <w:rFonts w:cs="Times New Roman"/>
          <w:szCs w:val="24"/>
        </w:rPr>
      </w:pPr>
      <w:r w:rsidRPr="00FC0FFF">
        <w:rPr>
          <w:rFonts w:cs="Times New Roman"/>
          <w:szCs w:val="24"/>
        </w:rPr>
        <w:t>Next Meeting-</w:t>
      </w:r>
      <w:r w:rsidR="002C663F">
        <w:rPr>
          <w:rFonts w:cs="Times New Roman"/>
          <w:szCs w:val="24"/>
        </w:rPr>
        <w:t>February 26</w:t>
      </w:r>
      <w:r>
        <w:rPr>
          <w:rFonts w:cs="Times New Roman"/>
          <w:szCs w:val="24"/>
        </w:rPr>
        <w:t>,</w:t>
      </w:r>
      <w:r w:rsidR="002C663F">
        <w:rPr>
          <w:rFonts w:cs="Times New Roman"/>
          <w:szCs w:val="24"/>
        </w:rPr>
        <w:t xml:space="preserve"> 2019,</w:t>
      </w:r>
      <w:r>
        <w:rPr>
          <w:rFonts w:cs="Times New Roman"/>
          <w:szCs w:val="24"/>
        </w:rPr>
        <w:t xml:space="preserve"> Richmond</w:t>
      </w:r>
    </w:p>
    <w:p w14:paraId="56E92045" w14:textId="3E53DEE5" w:rsidR="00B41FDD" w:rsidRDefault="00B41FDD" w:rsidP="00B41FDD">
      <w:pPr>
        <w:pStyle w:val="ListParagraph"/>
        <w:numPr>
          <w:ilvl w:val="0"/>
          <w:numId w:val="1"/>
        </w:numPr>
        <w:tabs>
          <w:tab w:val="left" w:pos="270"/>
        </w:tabs>
        <w:spacing w:line="240" w:lineRule="auto"/>
        <w:rPr>
          <w:rFonts w:cs="Times New Roman"/>
          <w:szCs w:val="24"/>
        </w:rPr>
      </w:pPr>
      <w:r w:rsidRPr="00FC0FFF">
        <w:rPr>
          <w:rFonts w:cs="Times New Roman"/>
          <w:szCs w:val="24"/>
        </w:rPr>
        <w:t xml:space="preserve">Adjournment  </w:t>
      </w:r>
    </w:p>
    <w:p w14:paraId="3B71D90E" w14:textId="3C664995" w:rsidR="00B41FDD" w:rsidRDefault="00B41FDD" w:rsidP="00B41FDD">
      <w:pPr>
        <w:tabs>
          <w:tab w:val="left" w:pos="270"/>
        </w:tabs>
        <w:spacing w:line="240" w:lineRule="auto"/>
        <w:rPr>
          <w:rFonts w:cs="Times New Roman"/>
          <w:szCs w:val="24"/>
        </w:rPr>
      </w:pPr>
    </w:p>
    <w:p w14:paraId="4A58ADB6" w14:textId="470CEB18" w:rsidR="00B41FDD" w:rsidRDefault="00B41FDD" w:rsidP="00B41FDD">
      <w:pPr>
        <w:tabs>
          <w:tab w:val="left" w:pos="270"/>
        </w:tabs>
        <w:spacing w:line="240" w:lineRule="auto"/>
        <w:rPr>
          <w:rFonts w:cs="Times New Roman"/>
          <w:szCs w:val="24"/>
        </w:rPr>
      </w:pPr>
    </w:p>
    <w:p w14:paraId="0781AA12" w14:textId="4C052699" w:rsidR="00B41FDD" w:rsidRDefault="00B41FDD" w:rsidP="00B41FDD">
      <w:pPr>
        <w:tabs>
          <w:tab w:val="left" w:pos="270"/>
        </w:tabs>
        <w:spacing w:line="240" w:lineRule="auto"/>
        <w:rPr>
          <w:rFonts w:cs="Times New Roman"/>
          <w:szCs w:val="24"/>
        </w:rPr>
      </w:pPr>
    </w:p>
    <w:p w14:paraId="5F9FF4DA" w14:textId="2125B149" w:rsidR="003867E8" w:rsidRPr="00E77843" w:rsidRDefault="003867E8" w:rsidP="003867E8">
      <w:pPr>
        <w:pStyle w:val="ListParagraph"/>
        <w:tabs>
          <w:tab w:val="left" w:pos="270"/>
        </w:tabs>
        <w:spacing w:line="276" w:lineRule="auto"/>
        <w:rPr>
          <w:rFonts w:cs="Times New Roman"/>
          <w:szCs w:val="24"/>
        </w:rPr>
      </w:pPr>
    </w:p>
    <w:p w14:paraId="16814270" w14:textId="571DA95B" w:rsidR="003867E8" w:rsidRDefault="002D570C" w:rsidP="003867E8">
      <w:pPr>
        <w:tabs>
          <w:tab w:val="left" w:pos="270"/>
        </w:tabs>
        <w:ind w:left="720"/>
        <w:rPr>
          <w:rFonts w:cs="Times New Roman"/>
          <w:szCs w:val="24"/>
        </w:rPr>
      </w:pPr>
      <w:r>
        <w:rPr>
          <w:rFonts w:cs="Times New Roman"/>
          <w:noProof/>
          <w:szCs w:val="24"/>
        </w:rPr>
        <w:drawing>
          <wp:anchor distT="0" distB="0" distL="114300" distR="114300" simplePos="0" relativeHeight="251657216" behindDoc="0" locked="0" layoutInCell="1" allowOverlap="1" wp14:anchorId="25E3BCE9" wp14:editId="0BAE1449">
            <wp:simplePos x="0" y="0"/>
            <wp:positionH relativeFrom="column">
              <wp:posOffset>3524250</wp:posOffset>
            </wp:positionH>
            <wp:positionV relativeFrom="paragraph">
              <wp:posOffset>83185</wp:posOffset>
            </wp:positionV>
            <wp:extent cx="1723174" cy="676275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Reaganssignature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3174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67E8" w:rsidRPr="00282DBB">
        <w:rPr>
          <w:rFonts w:cs="Times New Roman"/>
          <w:szCs w:val="24"/>
        </w:rPr>
        <w:tab/>
      </w:r>
      <w:r w:rsidR="003867E8" w:rsidRPr="00282DBB">
        <w:rPr>
          <w:rFonts w:cs="Times New Roman"/>
          <w:szCs w:val="24"/>
        </w:rPr>
        <w:tab/>
      </w:r>
      <w:r w:rsidR="003867E8" w:rsidRPr="00282DBB">
        <w:rPr>
          <w:rFonts w:cs="Times New Roman"/>
          <w:szCs w:val="24"/>
        </w:rPr>
        <w:tab/>
      </w:r>
      <w:r w:rsidR="003867E8">
        <w:rPr>
          <w:rFonts w:cs="Times New Roman"/>
          <w:szCs w:val="24"/>
        </w:rPr>
        <w:tab/>
      </w:r>
      <w:r w:rsidR="003867E8">
        <w:rPr>
          <w:rFonts w:cs="Times New Roman"/>
          <w:szCs w:val="24"/>
        </w:rPr>
        <w:tab/>
      </w:r>
      <w:r w:rsidR="003867E8">
        <w:rPr>
          <w:rFonts w:cs="Times New Roman"/>
          <w:szCs w:val="24"/>
        </w:rPr>
        <w:tab/>
      </w:r>
      <w:r>
        <w:rPr>
          <w:rFonts w:cs="Times New Roman"/>
          <w:szCs w:val="24"/>
        </w:rPr>
        <w:br/>
      </w:r>
      <w:r>
        <w:rPr>
          <w:rFonts w:cs="Times New Roman"/>
          <w:szCs w:val="24"/>
        </w:rPr>
        <w:br/>
        <w:t xml:space="preserve">                                                                        </w:t>
      </w:r>
      <w:r w:rsidR="003867E8">
        <w:rPr>
          <w:rFonts w:cs="Times New Roman"/>
          <w:szCs w:val="24"/>
        </w:rPr>
        <w:t>______________________________</w:t>
      </w:r>
    </w:p>
    <w:p w14:paraId="77DE8419" w14:textId="77777777" w:rsidR="003867E8" w:rsidRPr="002D570C" w:rsidRDefault="003867E8" w:rsidP="003867E8">
      <w:pPr>
        <w:tabs>
          <w:tab w:val="left" w:pos="270"/>
        </w:tabs>
        <w:ind w:left="720"/>
        <w:rPr>
          <w:rFonts w:cs="Times New Roman"/>
        </w:rPr>
      </w:pPr>
      <w:r w:rsidRPr="002D570C">
        <w:rPr>
          <w:rFonts w:ascii="Arial" w:hAnsi="Arial" w:cs="Arial"/>
          <w:sz w:val="28"/>
          <w:szCs w:val="24"/>
        </w:rPr>
        <w:tab/>
      </w:r>
      <w:r w:rsidRPr="002D570C">
        <w:rPr>
          <w:rFonts w:ascii="Arial" w:hAnsi="Arial" w:cs="Arial"/>
          <w:sz w:val="28"/>
          <w:szCs w:val="24"/>
        </w:rPr>
        <w:tab/>
      </w:r>
      <w:r w:rsidRPr="002D570C">
        <w:rPr>
          <w:rFonts w:ascii="Arial" w:hAnsi="Arial" w:cs="Arial"/>
          <w:sz w:val="28"/>
          <w:szCs w:val="24"/>
        </w:rPr>
        <w:tab/>
      </w:r>
      <w:r w:rsidRPr="002D570C">
        <w:rPr>
          <w:rFonts w:ascii="Arial" w:hAnsi="Arial" w:cs="Arial"/>
          <w:sz w:val="28"/>
          <w:szCs w:val="24"/>
        </w:rPr>
        <w:tab/>
      </w:r>
      <w:r w:rsidRPr="002D570C">
        <w:rPr>
          <w:rFonts w:ascii="Arial" w:hAnsi="Arial" w:cs="Arial"/>
          <w:sz w:val="28"/>
          <w:szCs w:val="24"/>
        </w:rPr>
        <w:tab/>
      </w:r>
      <w:r w:rsidRPr="002D570C">
        <w:rPr>
          <w:rFonts w:ascii="Arial" w:hAnsi="Arial" w:cs="Arial"/>
          <w:sz w:val="28"/>
          <w:szCs w:val="24"/>
        </w:rPr>
        <w:tab/>
      </w:r>
      <w:r w:rsidRPr="002D570C">
        <w:rPr>
          <w:rFonts w:cs="Times New Roman"/>
        </w:rPr>
        <w:t>Reagan Taylor, County Judge Executive</w:t>
      </w:r>
    </w:p>
    <w:sectPr w:rsidR="003867E8" w:rsidRPr="002D570C" w:rsidSect="009A6280">
      <w:type w:val="continuous"/>
      <w:pgSz w:w="12240" w:h="15840"/>
      <w:pgMar w:top="1872" w:right="1440" w:bottom="1440" w:left="1440" w:header="288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081978" w14:textId="77777777" w:rsidR="004005CC" w:rsidRDefault="004005CC" w:rsidP="00EA665B">
      <w:pPr>
        <w:spacing w:line="240" w:lineRule="auto"/>
      </w:pPr>
      <w:r>
        <w:separator/>
      </w:r>
    </w:p>
  </w:endnote>
  <w:endnote w:type="continuationSeparator" w:id="0">
    <w:p w14:paraId="4CD4179F" w14:textId="77777777" w:rsidR="004005CC" w:rsidRDefault="004005CC" w:rsidP="00EA665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11610" w:type="dxa"/>
      <w:tblInd w:w="-1118" w:type="dxa"/>
      <w:tblBorders>
        <w:top w:val="single" w:sz="4" w:space="0" w:color="004E7F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2322"/>
      <w:gridCol w:w="2322"/>
      <w:gridCol w:w="2322"/>
      <w:gridCol w:w="2322"/>
      <w:gridCol w:w="2322"/>
    </w:tblGrid>
    <w:tr w:rsidR="004005CC" w14:paraId="64DA94F5" w14:textId="77777777" w:rsidTr="00B41FDD">
      <w:trPr>
        <w:trHeight w:val="676"/>
      </w:trPr>
      <w:tc>
        <w:tcPr>
          <w:tcW w:w="2322" w:type="dxa"/>
          <w:vAlign w:val="center"/>
        </w:tcPr>
        <w:p w14:paraId="53A932CF" w14:textId="77777777" w:rsidR="004005CC" w:rsidRPr="00D517ED" w:rsidRDefault="004005CC" w:rsidP="005C1263">
          <w:pPr>
            <w:pStyle w:val="Footer"/>
            <w:jc w:val="center"/>
            <w:rPr>
              <w:color w:val="004E7F"/>
              <w:szCs w:val="24"/>
            </w:rPr>
          </w:pPr>
          <w:r w:rsidRPr="00D517ED">
            <w:rPr>
              <w:color w:val="004E7F"/>
              <w:szCs w:val="24"/>
            </w:rPr>
            <w:t>Reagan Taylor</w:t>
          </w:r>
        </w:p>
        <w:p w14:paraId="1D0F1E65" w14:textId="77777777" w:rsidR="004005CC" w:rsidRPr="009F6FC6" w:rsidRDefault="004005CC" w:rsidP="005C1263">
          <w:pPr>
            <w:pStyle w:val="Footer"/>
            <w:jc w:val="center"/>
            <w:rPr>
              <w:color w:val="004E7F"/>
            </w:rPr>
          </w:pPr>
          <w:r w:rsidRPr="00D517ED">
            <w:rPr>
              <w:color w:val="004E7F"/>
              <w:szCs w:val="24"/>
            </w:rPr>
            <w:t>Judge Executive</w:t>
          </w:r>
        </w:p>
      </w:tc>
      <w:tc>
        <w:tcPr>
          <w:tcW w:w="2322" w:type="dxa"/>
          <w:vAlign w:val="center"/>
        </w:tcPr>
        <w:p w14:paraId="680DD172" w14:textId="77777777" w:rsidR="004005CC" w:rsidRPr="00D517ED" w:rsidRDefault="004005CC" w:rsidP="005C1263">
          <w:pPr>
            <w:pStyle w:val="Footer"/>
            <w:jc w:val="center"/>
            <w:rPr>
              <w:color w:val="004E7F"/>
              <w:szCs w:val="24"/>
            </w:rPr>
          </w:pPr>
          <w:r w:rsidRPr="00D517ED">
            <w:rPr>
              <w:color w:val="004E7F"/>
              <w:szCs w:val="24"/>
            </w:rPr>
            <w:t>Larry Combs</w:t>
          </w:r>
        </w:p>
        <w:p w14:paraId="7528EA90" w14:textId="77777777" w:rsidR="004005CC" w:rsidRPr="009F6FC6" w:rsidRDefault="004005CC" w:rsidP="005C1263">
          <w:pPr>
            <w:pStyle w:val="Footer"/>
            <w:jc w:val="center"/>
            <w:rPr>
              <w:color w:val="004E7F"/>
            </w:rPr>
          </w:pPr>
          <w:r w:rsidRPr="00D517ED">
            <w:rPr>
              <w:color w:val="004E7F"/>
              <w:szCs w:val="24"/>
            </w:rPr>
            <w:t>Magistrate District 1</w:t>
          </w:r>
        </w:p>
      </w:tc>
      <w:tc>
        <w:tcPr>
          <w:tcW w:w="2322" w:type="dxa"/>
          <w:vAlign w:val="center"/>
        </w:tcPr>
        <w:p w14:paraId="3DBB8296" w14:textId="77777777" w:rsidR="004005CC" w:rsidRPr="00D517ED" w:rsidRDefault="004005CC" w:rsidP="005C1263">
          <w:pPr>
            <w:pStyle w:val="Footer"/>
            <w:jc w:val="center"/>
            <w:rPr>
              <w:color w:val="004E7F"/>
              <w:szCs w:val="24"/>
            </w:rPr>
          </w:pPr>
          <w:r w:rsidRPr="00D517ED">
            <w:rPr>
              <w:color w:val="004E7F"/>
              <w:szCs w:val="24"/>
            </w:rPr>
            <w:t>Roger Barger</w:t>
          </w:r>
        </w:p>
        <w:p w14:paraId="5D8D7A19" w14:textId="77777777" w:rsidR="004005CC" w:rsidRPr="00D517ED" w:rsidRDefault="004005CC" w:rsidP="005C1263">
          <w:pPr>
            <w:pStyle w:val="Footer"/>
            <w:jc w:val="center"/>
            <w:rPr>
              <w:color w:val="004E7F"/>
              <w:szCs w:val="24"/>
            </w:rPr>
          </w:pPr>
          <w:r w:rsidRPr="00D517ED">
            <w:rPr>
              <w:color w:val="004E7F"/>
              <w:szCs w:val="24"/>
            </w:rPr>
            <w:t>Magistrate District 2</w:t>
          </w:r>
        </w:p>
      </w:tc>
      <w:tc>
        <w:tcPr>
          <w:tcW w:w="2322" w:type="dxa"/>
          <w:vAlign w:val="center"/>
        </w:tcPr>
        <w:p w14:paraId="17920779" w14:textId="77777777" w:rsidR="004005CC" w:rsidRPr="00D517ED" w:rsidRDefault="004005CC" w:rsidP="005C1263">
          <w:pPr>
            <w:pStyle w:val="Footer"/>
            <w:jc w:val="center"/>
            <w:rPr>
              <w:color w:val="004E7F"/>
              <w:szCs w:val="24"/>
            </w:rPr>
          </w:pPr>
          <w:r w:rsidRPr="00D517ED">
            <w:rPr>
              <w:color w:val="004E7F"/>
              <w:szCs w:val="24"/>
            </w:rPr>
            <w:t>John Tudor</w:t>
          </w:r>
        </w:p>
        <w:p w14:paraId="58356022" w14:textId="77777777" w:rsidR="004005CC" w:rsidRPr="00D517ED" w:rsidRDefault="004005CC" w:rsidP="005C1263">
          <w:pPr>
            <w:pStyle w:val="Footer"/>
            <w:jc w:val="center"/>
            <w:rPr>
              <w:color w:val="004E7F"/>
              <w:szCs w:val="24"/>
            </w:rPr>
          </w:pPr>
          <w:r w:rsidRPr="00D517ED">
            <w:rPr>
              <w:color w:val="004E7F"/>
              <w:szCs w:val="24"/>
            </w:rPr>
            <w:t>Magistrate District 3</w:t>
          </w:r>
        </w:p>
      </w:tc>
      <w:tc>
        <w:tcPr>
          <w:tcW w:w="2322" w:type="dxa"/>
          <w:vAlign w:val="center"/>
        </w:tcPr>
        <w:p w14:paraId="12B5D484" w14:textId="77777777" w:rsidR="004005CC" w:rsidRPr="00D517ED" w:rsidRDefault="004005CC" w:rsidP="005C1263">
          <w:pPr>
            <w:pStyle w:val="Footer"/>
            <w:jc w:val="center"/>
            <w:rPr>
              <w:color w:val="004E7F"/>
              <w:szCs w:val="24"/>
            </w:rPr>
          </w:pPr>
          <w:r w:rsidRPr="00D517ED">
            <w:rPr>
              <w:color w:val="004E7F"/>
              <w:szCs w:val="24"/>
            </w:rPr>
            <w:t>Tom Botkin</w:t>
          </w:r>
        </w:p>
        <w:p w14:paraId="64A68F76" w14:textId="77777777" w:rsidR="004005CC" w:rsidRPr="00D517ED" w:rsidRDefault="004005CC" w:rsidP="005C1263">
          <w:pPr>
            <w:pStyle w:val="Footer"/>
            <w:jc w:val="center"/>
            <w:rPr>
              <w:color w:val="004E7F"/>
              <w:szCs w:val="24"/>
            </w:rPr>
          </w:pPr>
          <w:r w:rsidRPr="00D517ED">
            <w:rPr>
              <w:color w:val="004E7F"/>
              <w:szCs w:val="24"/>
            </w:rPr>
            <w:t>Magistrate District 4</w:t>
          </w:r>
        </w:p>
      </w:tc>
    </w:tr>
  </w:tbl>
  <w:p w14:paraId="309154D8" w14:textId="77777777" w:rsidR="004005CC" w:rsidRPr="00F21634" w:rsidRDefault="004005CC" w:rsidP="00F216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636A4A" w14:textId="77777777" w:rsidR="004005CC" w:rsidRDefault="004005CC" w:rsidP="00EA665B">
      <w:pPr>
        <w:spacing w:line="240" w:lineRule="auto"/>
      </w:pPr>
      <w:r>
        <w:separator/>
      </w:r>
    </w:p>
  </w:footnote>
  <w:footnote w:type="continuationSeparator" w:id="0">
    <w:p w14:paraId="55948E59" w14:textId="77777777" w:rsidR="004005CC" w:rsidRDefault="004005CC" w:rsidP="00EA665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55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80"/>
      <w:gridCol w:w="3528"/>
    </w:tblGrid>
    <w:tr w:rsidR="004005CC" w14:paraId="5426C987" w14:textId="77777777" w:rsidTr="009A6280">
      <w:trPr>
        <w:trHeight w:val="264"/>
      </w:trPr>
      <w:tc>
        <w:tcPr>
          <w:tcW w:w="1980" w:type="dxa"/>
        </w:tcPr>
        <w:p w14:paraId="084B8C4F" w14:textId="77777777" w:rsidR="004005CC" w:rsidRPr="00114DED" w:rsidRDefault="004005CC" w:rsidP="00B41FDD">
          <w:pPr>
            <w:pStyle w:val="Header"/>
            <w:jc w:val="right"/>
            <w:rPr>
              <w:b/>
              <w:sz w:val="22"/>
            </w:rPr>
          </w:pPr>
          <w:r w:rsidRPr="00114DED">
            <w:rPr>
              <w:b/>
              <w:sz w:val="22"/>
            </w:rPr>
            <w:t>Meeting Date:</w:t>
          </w:r>
        </w:p>
      </w:tc>
      <w:tc>
        <w:tcPr>
          <w:tcW w:w="3528" w:type="dxa"/>
        </w:tcPr>
        <w:p w14:paraId="55525F81" w14:textId="161F6C5A" w:rsidR="004005CC" w:rsidRPr="00114DED" w:rsidRDefault="004005CC" w:rsidP="00B41FDD">
          <w:pPr>
            <w:pStyle w:val="Header"/>
            <w:rPr>
              <w:sz w:val="22"/>
            </w:rPr>
          </w:pPr>
          <w:r>
            <w:rPr>
              <w:sz w:val="22"/>
            </w:rPr>
            <w:t>02/12/2019, 9:30AM</w:t>
          </w:r>
        </w:p>
      </w:tc>
    </w:tr>
    <w:tr w:rsidR="004005CC" w14:paraId="35EAF4AC" w14:textId="77777777" w:rsidTr="009A6280">
      <w:trPr>
        <w:trHeight w:val="264"/>
      </w:trPr>
      <w:tc>
        <w:tcPr>
          <w:tcW w:w="1980" w:type="dxa"/>
        </w:tcPr>
        <w:p w14:paraId="6F0E2EEF" w14:textId="77777777" w:rsidR="004005CC" w:rsidRPr="00114DED" w:rsidRDefault="004005CC" w:rsidP="00B41FDD">
          <w:pPr>
            <w:pStyle w:val="Header"/>
            <w:jc w:val="right"/>
            <w:rPr>
              <w:b/>
              <w:sz w:val="22"/>
            </w:rPr>
          </w:pPr>
          <w:r w:rsidRPr="00114DED">
            <w:rPr>
              <w:b/>
              <w:sz w:val="22"/>
            </w:rPr>
            <w:t xml:space="preserve">Meeting of: </w:t>
          </w:r>
        </w:p>
      </w:tc>
      <w:sdt>
        <w:sdtPr>
          <w:rPr>
            <w:sz w:val="22"/>
          </w:rPr>
          <w:alias w:val="Meeting of"/>
          <w:tag w:val="Meeting of"/>
          <w:id w:val="-2050293813"/>
          <w:lock w:val="sdtLocked"/>
          <w:placeholder>
            <w:docPart w:val="DefaultPlaceholder_-1854013439"/>
          </w:placeholder>
          <w:dropDownList>
            <w:listItem w:displayText="Madison County Fiscal Court" w:value="Madison County Fiscal Court"/>
          </w:dropDownList>
        </w:sdtPr>
        <w:sdtEndPr/>
        <w:sdtContent>
          <w:tc>
            <w:tcPr>
              <w:tcW w:w="3528" w:type="dxa"/>
            </w:tcPr>
            <w:p w14:paraId="0E2B8070" w14:textId="3D9438DC" w:rsidR="004005CC" w:rsidRPr="00114DED" w:rsidRDefault="004005CC" w:rsidP="00B41FDD">
              <w:pPr>
                <w:pStyle w:val="Header"/>
                <w:rPr>
                  <w:sz w:val="22"/>
                </w:rPr>
              </w:pPr>
              <w:r>
                <w:rPr>
                  <w:sz w:val="22"/>
                </w:rPr>
                <w:t>Madison County Fiscal Court</w:t>
              </w:r>
            </w:p>
          </w:tc>
        </w:sdtContent>
      </w:sdt>
    </w:tr>
    <w:tr w:rsidR="004005CC" w14:paraId="7D93A424" w14:textId="77777777" w:rsidTr="009A6280">
      <w:trPr>
        <w:trHeight w:val="264"/>
      </w:trPr>
      <w:tc>
        <w:tcPr>
          <w:tcW w:w="1980" w:type="dxa"/>
        </w:tcPr>
        <w:p w14:paraId="11B935DE" w14:textId="77777777" w:rsidR="004005CC" w:rsidRPr="00114DED" w:rsidRDefault="004005CC" w:rsidP="00B41FDD">
          <w:pPr>
            <w:pStyle w:val="Header"/>
            <w:jc w:val="right"/>
            <w:rPr>
              <w:b/>
              <w:sz w:val="22"/>
            </w:rPr>
          </w:pPr>
          <w:r w:rsidRPr="00114DED">
            <w:rPr>
              <w:b/>
              <w:sz w:val="22"/>
            </w:rPr>
            <w:t>Meeting Type:</w:t>
          </w:r>
        </w:p>
      </w:tc>
      <w:tc>
        <w:tcPr>
          <w:tcW w:w="3528" w:type="dxa"/>
        </w:tcPr>
        <w:sdt>
          <w:sdtPr>
            <w:rPr>
              <w:sz w:val="22"/>
            </w:rPr>
            <w:alias w:val="Type"/>
            <w:tag w:val="Type"/>
            <w:id w:val="2000143717"/>
            <w:lock w:val="sdtLocked"/>
            <w:placeholder>
              <w:docPart w:val="DefaultPlaceholder_-1854013439"/>
            </w:placeholder>
            <w:dropDownList>
              <w:listItem w:displayText="Regularly Scheduled" w:value="Regularly Scheduled"/>
              <w:listItem w:displayText="Special Called" w:value="Special Called"/>
              <w:listItem w:displayText="Public Hearing" w:value="Public Hearing"/>
              <w:listItem w:displayText="Work Session" w:value="Work Session"/>
            </w:dropDownList>
          </w:sdtPr>
          <w:sdtEndPr/>
          <w:sdtContent>
            <w:p w14:paraId="09542ECA" w14:textId="362EC72D" w:rsidR="004005CC" w:rsidRPr="00114DED" w:rsidRDefault="004005CC" w:rsidP="00B41FDD">
              <w:pPr>
                <w:pStyle w:val="Header"/>
                <w:rPr>
                  <w:sz w:val="22"/>
                </w:rPr>
              </w:pPr>
              <w:r w:rsidRPr="00114DED">
                <w:rPr>
                  <w:sz w:val="22"/>
                </w:rPr>
                <w:t>Regularly Scheduled</w:t>
              </w:r>
            </w:p>
          </w:sdtContent>
        </w:sdt>
      </w:tc>
    </w:tr>
    <w:tr w:rsidR="004005CC" w14:paraId="426198C6" w14:textId="77777777" w:rsidTr="009A6280">
      <w:trPr>
        <w:trHeight w:val="528"/>
      </w:trPr>
      <w:tc>
        <w:tcPr>
          <w:tcW w:w="1980" w:type="dxa"/>
        </w:tcPr>
        <w:p w14:paraId="240CF217" w14:textId="77777777" w:rsidR="004005CC" w:rsidRPr="00114DED" w:rsidRDefault="004005CC" w:rsidP="00B41FDD">
          <w:pPr>
            <w:pStyle w:val="Header"/>
            <w:jc w:val="right"/>
            <w:rPr>
              <w:b/>
              <w:sz w:val="22"/>
            </w:rPr>
          </w:pPr>
          <w:r w:rsidRPr="00114DED">
            <w:rPr>
              <w:b/>
              <w:sz w:val="22"/>
            </w:rPr>
            <w:t>Meeting Location:</w:t>
          </w:r>
        </w:p>
      </w:tc>
      <w:tc>
        <w:tcPr>
          <w:tcW w:w="3528" w:type="dxa"/>
        </w:tcPr>
        <w:p w14:paraId="1FB01D52" w14:textId="1ECE9599" w:rsidR="004005CC" w:rsidRPr="00114DED" w:rsidRDefault="00A24DAA" w:rsidP="00B41FDD">
          <w:pPr>
            <w:pStyle w:val="Header"/>
            <w:rPr>
              <w:sz w:val="22"/>
            </w:rPr>
          </w:pPr>
          <w:sdt>
            <w:sdtPr>
              <w:rPr>
                <w:sz w:val="22"/>
              </w:rPr>
              <w:alias w:val="Location"/>
              <w:tag w:val="Location"/>
              <w:id w:val="-1385567307"/>
              <w:lock w:val="sdtLocked"/>
              <w:placeholder>
                <w:docPart w:val="DefaultPlaceholder_-1854013439"/>
              </w:placeholder>
              <w:dropDownList>
                <w:listItem w:displayText="101 W Main Street" w:value="101 W Main Street"/>
                <w:listItem w:displayText="212 Chestnut Street" w:value="212 Chestnut Street"/>
              </w:dropDownList>
            </w:sdtPr>
            <w:sdtEndPr/>
            <w:sdtContent>
              <w:r w:rsidR="004005CC">
                <w:rPr>
                  <w:sz w:val="22"/>
                </w:rPr>
                <w:t>101 W Main Street</w:t>
              </w:r>
            </w:sdtContent>
          </w:sdt>
          <w:r w:rsidR="004005CC">
            <w:rPr>
              <w:sz w:val="22"/>
            </w:rPr>
            <w:br/>
          </w:r>
          <w:sdt>
            <w:sdtPr>
              <w:rPr>
                <w:sz w:val="22"/>
              </w:rPr>
              <w:alias w:val="Zip"/>
              <w:tag w:val="Zip"/>
              <w:id w:val="120043508"/>
              <w:lock w:val="sdtLocked"/>
              <w:placeholder>
                <w:docPart w:val="DefaultPlaceholder_-1854013439"/>
              </w:placeholder>
              <w:dropDownList>
                <w:listItem w:displayText="Richmond, KY 40475" w:value="Richmond, KY 40475"/>
                <w:listItem w:displayText="Berea, KY 40403" w:value="Berea, KY 40403"/>
              </w:dropDownList>
            </w:sdtPr>
            <w:sdtEndPr/>
            <w:sdtContent>
              <w:r w:rsidR="004005CC">
                <w:rPr>
                  <w:sz w:val="22"/>
                </w:rPr>
                <w:t>Richmond, KY 40475</w:t>
              </w:r>
            </w:sdtContent>
          </w:sdt>
          <w:r w:rsidR="004005CC" w:rsidRPr="00114DED">
            <w:rPr>
              <w:sz w:val="22"/>
            </w:rPr>
            <w:t xml:space="preserve"> </w:t>
          </w:r>
        </w:p>
      </w:tc>
    </w:tr>
  </w:tbl>
  <w:p w14:paraId="352EB06F" w14:textId="77777777" w:rsidR="004005CC" w:rsidRDefault="004005CC" w:rsidP="00B41FDD">
    <w:pPr>
      <w:pStyle w:val="Header"/>
      <w:jc w:val="right"/>
    </w:pPr>
    <w:r>
      <w:rPr>
        <w:noProof/>
      </w:rPr>
      <w:drawing>
        <wp:anchor distT="0" distB="0" distL="114300" distR="114300" simplePos="0" relativeHeight="251658752" behindDoc="1" locked="0" layoutInCell="1" allowOverlap="1" wp14:anchorId="5B335742" wp14:editId="07027FFD">
          <wp:simplePos x="0" y="0"/>
          <wp:positionH relativeFrom="margin">
            <wp:posOffset>3714750</wp:posOffset>
          </wp:positionH>
          <wp:positionV relativeFrom="paragraph">
            <wp:posOffset>-868045</wp:posOffset>
          </wp:positionV>
          <wp:extent cx="2209800" cy="968838"/>
          <wp:effectExtent l="0" t="0" r="0" b="317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ourtthouselogo3i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09800" cy="9688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DC07002" w14:textId="0020B862" w:rsidR="004005CC" w:rsidRPr="00B41FDD" w:rsidRDefault="004005CC" w:rsidP="00B41FD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76424F"/>
    <w:multiLevelType w:val="hybridMultilevel"/>
    <w:tmpl w:val="5D947D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665B"/>
    <w:rsid w:val="0008148E"/>
    <w:rsid w:val="00095C04"/>
    <w:rsid w:val="000A435B"/>
    <w:rsid w:val="00112A72"/>
    <w:rsid w:val="0017198B"/>
    <w:rsid w:val="001C5D6B"/>
    <w:rsid w:val="001D17AD"/>
    <w:rsid w:val="00220B08"/>
    <w:rsid w:val="00263287"/>
    <w:rsid w:val="00282CAD"/>
    <w:rsid w:val="002C5DD8"/>
    <w:rsid w:val="002C663F"/>
    <w:rsid w:val="002D570C"/>
    <w:rsid w:val="002F0C13"/>
    <w:rsid w:val="002F3691"/>
    <w:rsid w:val="003127E2"/>
    <w:rsid w:val="003854CA"/>
    <w:rsid w:val="003867E8"/>
    <w:rsid w:val="004005CC"/>
    <w:rsid w:val="0051740A"/>
    <w:rsid w:val="00533AD2"/>
    <w:rsid w:val="005C1263"/>
    <w:rsid w:val="005E49E8"/>
    <w:rsid w:val="0066167D"/>
    <w:rsid w:val="0083093B"/>
    <w:rsid w:val="00831B00"/>
    <w:rsid w:val="0089285B"/>
    <w:rsid w:val="009574E1"/>
    <w:rsid w:val="00996227"/>
    <w:rsid w:val="009A6280"/>
    <w:rsid w:val="009D708E"/>
    <w:rsid w:val="009F6FC6"/>
    <w:rsid w:val="00A24DAA"/>
    <w:rsid w:val="00A263BA"/>
    <w:rsid w:val="00B24FBA"/>
    <w:rsid w:val="00B34551"/>
    <w:rsid w:val="00B41FDD"/>
    <w:rsid w:val="00C11B8A"/>
    <w:rsid w:val="00CA46C3"/>
    <w:rsid w:val="00CC693F"/>
    <w:rsid w:val="00D517ED"/>
    <w:rsid w:val="00DA1AC0"/>
    <w:rsid w:val="00E14E59"/>
    <w:rsid w:val="00E62570"/>
    <w:rsid w:val="00E9606E"/>
    <w:rsid w:val="00EA665B"/>
    <w:rsid w:val="00F178B6"/>
    <w:rsid w:val="00F21634"/>
    <w:rsid w:val="00F4706A"/>
    <w:rsid w:val="00FE08BF"/>
    <w:rsid w:val="00FE5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."/>
  <w:listSeparator w:val=","/>
  <w14:docId w14:val="04081F6F"/>
  <w15:docId w15:val="{527A75ED-8E82-48B3-ABA1-0C4F01A9E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1FDD"/>
    <w:pPr>
      <w:spacing w:after="0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A665B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665B"/>
  </w:style>
  <w:style w:type="paragraph" w:styleId="Footer">
    <w:name w:val="footer"/>
    <w:basedOn w:val="Normal"/>
    <w:link w:val="FooterChar"/>
    <w:uiPriority w:val="99"/>
    <w:unhideWhenUsed/>
    <w:rsid w:val="00EA665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665B"/>
  </w:style>
  <w:style w:type="table" w:styleId="TableGrid">
    <w:name w:val="Table Grid"/>
    <w:basedOn w:val="TableNormal"/>
    <w:uiPriority w:val="39"/>
    <w:rsid w:val="00F216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2163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163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41FDD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1C5D6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01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A48A45-8CA2-4A0A-AD03-4C259A2E1A4B}"/>
      </w:docPartPr>
      <w:docPartBody>
        <w:p w:rsidR="00E31689" w:rsidRDefault="00DA5E00">
          <w:r w:rsidRPr="00616EAB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5E00"/>
    <w:rsid w:val="00157354"/>
    <w:rsid w:val="002E54AA"/>
    <w:rsid w:val="008C55E8"/>
    <w:rsid w:val="00933DC8"/>
    <w:rsid w:val="00A26F07"/>
    <w:rsid w:val="00A31AD7"/>
    <w:rsid w:val="00DA5E00"/>
    <w:rsid w:val="00E31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A5E00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D54044-E047-4B74-8849-55BD4AD3A0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D67D7027</Template>
  <TotalTime>1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Ryan Eidson</dc:creator>
  <cp:lastModifiedBy>Francette Durbin</cp:lastModifiedBy>
  <cp:revision>2</cp:revision>
  <cp:lastPrinted>2019-02-08T19:40:00Z</cp:lastPrinted>
  <dcterms:created xsi:type="dcterms:W3CDTF">2019-02-19T16:37:00Z</dcterms:created>
  <dcterms:modified xsi:type="dcterms:W3CDTF">2019-02-19T16:37:00Z</dcterms:modified>
</cp:coreProperties>
</file>