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F57CF" w14:textId="69271755" w:rsidR="0083093B" w:rsidRDefault="0083093B" w:rsidP="00B41FDD">
      <w:pPr>
        <w:sectPr w:rsidR="0083093B" w:rsidSect="00B41FDD">
          <w:headerReference w:type="default" r:id="rId8"/>
          <w:footerReference w:type="default" r:id="rId9"/>
          <w:pgSz w:w="12240" w:h="15840"/>
          <w:pgMar w:top="245" w:right="1440" w:bottom="245" w:left="1440" w:header="288" w:footer="144" w:gutter="0"/>
          <w:cols w:space="720"/>
          <w:docGrid w:linePitch="360"/>
        </w:sectPr>
      </w:pPr>
    </w:p>
    <w:p w14:paraId="7F59652C" w14:textId="7754EBAE" w:rsidR="00B41FDD" w:rsidRPr="002D24D8" w:rsidRDefault="00B41FDD" w:rsidP="00B41FDD">
      <w:pPr>
        <w:pStyle w:val="Header"/>
        <w:jc w:val="center"/>
        <w:rPr>
          <w:b/>
          <w:sz w:val="40"/>
        </w:rPr>
      </w:pPr>
      <w:bookmarkStart w:id="0" w:name="_Hlk520729986"/>
      <w:bookmarkEnd w:id="0"/>
      <w:r w:rsidRPr="002D24D8">
        <w:rPr>
          <w:b/>
          <w:sz w:val="40"/>
        </w:rPr>
        <w:t>AGENDA</w:t>
      </w:r>
    </w:p>
    <w:p w14:paraId="238B5554" w14:textId="109BF272" w:rsidR="00B41FDD" w:rsidRDefault="001272D0" w:rsidP="001272D0">
      <w:pPr>
        <w:tabs>
          <w:tab w:val="left" w:pos="270"/>
        </w:tabs>
        <w:jc w:val="center"/>
        <w:rPr>
          <w:b/>
          <w:szCs w:val="24"/>
        </w:rPr>
      </w:pPr>
      <w:r>
        <w:rPr>
          <w:b/>
          <w:szCs w:val="24"/>
        </w:rPr>
        <w:t>(Berea)</w:t>
      </w:r>
    </w:p>
    <w:p w14:paraId="3355333C" w14:textId="34D6F296" w:rsidR="00B41FDD" w:rsidRDefault="00B41FDD" w:rsidP="00B41FDD">
      <w:pPr>
        <w:tabs>
          <w:tab w:val="left" w:pos="270"/>
        </w:tabs>
        <w:rPr>
          <w:b/>
          <w:szCs w:val="24"/>
        </w:rPr>
      </w:pPr>
    </w:p>
    <w:p w14:paraId="70345446" w14:textId="7C6AEDE9" w:rsidR="00B41FDD" w:rsidRPr="00E77843" w:rsidRDefault="00B41FDD" w:rsidP="00B41FDD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 xml:space="preserve">PRAYER / PLEDGE </w:t>
      </w:r>
    </w:p>
    <w:p w14:paraId="2291F8DE" w14:textId="77777777" w:rsidR="00B41FDD" w:rsidRDefault="00B41FDD" w:rsidP="00B41FDD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>APPROVAL OF MINUTES</w:t>
      </w:r>
    </w:p>
    <w:p w14:paraId="550524CE" w14:textId="2A074674" w:rsidR="00B41FDD" w:rsidRPr="009D22C4" w:rsidRDefault="00B41FDD" w:rsidP="00B41FDD">
      <w:pPr>
        <w:tabs>
          <w:tab w:val="left" w:pos="270"/>
        </w:tabs>
        <w:rPr>
          <w:color w:val="FF0000"/>
          <w:szCs w:val="24"/>
          <w:u w:val="single"/>
        </w:rPr>
      </w:pPr>
      <w:r>
        <w:rPr>
          <w:szCs w:val="24"/>
          <w:u w:val="single"/>
        </w:rPr>
        <w:t>TREASURER’S REPORT</w:t>
      </w:r>
      <w:r w:rsidRPr="00E77843">
        <w:rPr>
          <w:szCs w:val="24"/>
          <w:u w:val="single"/>
        </w:rPr>
        <w:t xml:space="preserve"> </w:t>
      </w:r>
    </w:p>
    <w:p w14:paraId="4161C99A" w14:textId="77777777" w:rsidR="00B41FDD" w:rsidRDefault="00B41FDD" w:rsidP="00B41FDD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 xml:space="preserve">ORDER OF BUSINESS </w:t>
      </w:r>
      <w:bookmarkStart w:id="1" w:name="_Hlk508117051"/>
      <w:bookmarkStart w:id="2" w:name="_Hlk508200154"/>
      <w:bookmarkStart w:id="3" w:name="_Hlk502668428"/>
      <w:bookmarkStart w:id="4" w:name="_Hlk496079005"/>
      <w:bookmarkStart w:id="5" w:name="_Hlk492390368"/>
      <w:bookmarkStart w:id="6" w:name="_Hlk500860449"/>
    </w:p>
    <w:p w14:paraId="5F7FFFD2" w14:textId="73ED91F5" w:rsidR="00B41FDD" w:rsidRPr="00E77843" w:rsidRDefault="00B41FDD" w:rsidP="00B41FDD">
      <w:pPr>
        <w:tabs>
          <w:tab w:val="left" w:pos="270"/>
        </w:tabs>
        <w:rPr>
          <w:szCs w:val="24"/>
          <w:u w:val="single"/>
        </w:rPr>
      </w:pPr>
    </w:p>
    <w:p w14:paraId="4C860430" w14:textId="6CDD2032" w:rsidR="00B41FDD" w:rsidRDefault="00B41FDD" w:rsidP="00B41FDD">
      <w:pPr>
        <w:tabs>
          <w:tab w:val="left" w:pos="270"/>
        </w:tabs>
        <w:rPr>
          <w:rFonts w:cs="Times New Roman"/>
          <w:szCs w:val="24"/>
        </w:rPr>
      </w:pPr>
      <w:r>
        <w:rPr>
          <w:color w:val="FF0000"/>
          <w:szCs w:val="24"/>
        </w:rPr>
        <w:t xml:space="preserve">       </w:t>
      </w:r>
      <w:bookmarkStart w:id="7" w:name="_Hlk517184899"/>
      <w:bookmarkEnd w:id="1"/>
      <w:bookmarkEnd w:id="2"/>
      <w:bookmarkEnd w:id="3"/>
      <w:bookmarkEnd w:id="4"/>
      <w:bookmarkEnd w:id="5"/>
      <w:bookmarkEnd w:id="6"/>
      <w:r w:rsidR="0020587B">
        <w:rPr>
          <w:color w:val="FF0000"/>
          <w:szCs w:val="24"/>
        </w:rPr>
        <w:t>Amend Agenda: Execu</w:t>
      </w:r>
      <w:r w:rsidR="00A14A0F">
        <w:rPr>
          <w:color w:val="FF0000"/>
          <w:szCs w:val="24"/>
        </w:rPr>
        <w:t xml:space="preserve">tive Session and Remove </w:t>
      </w:r>
      <w:proofErr w:type="spellStart"/>
      <w:r w:rsidR="00A14A0F">
        <w:rPr>
          <w:color w:val="FF0000"/>
          <w:szCs w:val="24"/>
        </w:rPr>
        <w:t>Kelwell</w:t>
      </w:r>
      <w:proofErr w:type="spellEnd"/>
      <w:r w:rsidR="00A14A0F">
        <w:rPr>
          <w:color w:val="FF0000"/>
          <w:szCs w:val="24"/>
        </w:rPr>
        <w:t xml:space="preserve"> Agreement</w:t>
      </w:r>
      <w:bookmarkStart w:id="8" w:name="_GoBack"/>
      <w:bookmarkEnd w:id="8"/>
      <w:r w:rsidR="0020587B">
        <w:rPr>
          <w:color w:val="FF0000"/>
          <w:szCs w:val="24"/>
        </w:rPr>
        <w:t xml:space="preserve">  </w:t>
      </w:r>
      <w:r w:rsidRPr="005B646A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 xml:space="preserve">  </w:t>
      </w:r>
    </w:p>
    <w:bookmarkEnd w:id="7"/>
    <w:p w14:paraId="5B4BC93D" w14:textId="526DC39E" w:rsidR="00D765A6" w:rsidRPr="00C95619" w:rsidRDefault="00D765A6" w:rsidP="00C95619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14:paraId="7D8BCC0D" w14:textId="77777777" w:rsidR="00C95619" w:rsidRDefault="00C95619" w:rsidP="00C95619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bookmarkStart w:id="9" w:name="_Hlk2670417"/>
      <w:r>
        <w:rPr>
          <w:rFonts w:cs="Times New Roman"/>
          <w:szCs w:val="24"/>
        </w:rPr>
        <w:t>Detention Center – Food Service Contract – Steve Tussey</w:t>
      </w:r>
    </w:p>
    <w:p w14:paraId="13A0A152" w14:textId="17CE5671" w:rsidR="00C95619" w:rsidRPr="005F20A2" w:rsidRDefault="00D4299D" w:rsidP="005F20A2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5F20A2">
        <w:rPr>
          <w:rFonts w:cs="Times New Roman"/>
          <w:szCs w:val="24"/>
        </w:rPr>
        <w:t xml:space="preserve">Home Incarceration </w:t>
      </w:r>
      <w:r w:rsidR="003B221C">
        <w:rPr>
          <w:rFonts w:cs="Times New Roman"/>
          <w:szCs w:val="24"/>
        </w:rPr>
        <w:t xml:space="preserve">Agreement </w:t>
      </w:r>
    </w:p>
    <w:p w14:paraId="1394EED4" w14:textId="017F38C1" w:rsidR="00C95619" w:rsidRDefault="00A90619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Appointment – Madison County Ethics Board </w:t>
      </w:r>
    </w:p>
    <w:p w14:paraId="503C6792" w14:textId="08B0FDD0" w:rsidR="00C95619" w:rsidRDefault="004D66E6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Appointment – Madison County EMS </w:t>
      </w:r>
      <w:r w:rsidR="00A90619">
        <w:rPr>
          <w:rFonts w:cs="Times New Roman"/>
          <w:szCs w:val="24"/>
        </w:rPr>
        <w:t xml:space="preserve">Board </w:t>
      </w:r>
    </w:p>
    <w:p w14:paraId="64FEC207" w14:textId="742639D0" w:rsidR="00C95619" w:rsidRDefault="00D4299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Personnel – Battlefield Golf – Seasonal Employees (2)</w:t>
      </w:r>
    </w:p>
    <w:p w14:paraId="7984E136" w14:textId="24D59BA0" w:rsidR="00557A29" w:rsidRDefault="00557A29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Personnel – Road Department – Seasonal Hires (</w:t>
      </w:r>
      <w:r w:rsidR="007F03C8">
        <w:rPr>
          <w:rFonts w:cs="Times New Roman"/>
          <w:szCs w:val="24"/>
        </w:rPr>
        <w:t>3</w:t>
      </w:r>
      <w:r>
        <w:rPr>
          <w:rFonts w:cs="Times New Roman"/>
          <w:szCs w:val="24"/>
        </w:rPr>
        <w:t>)</w:t>
      </w:r>
    </w:p>
    <w:p w14:paraId="31C0188D" w14:textId="613D3C37" w:rsidR="00203309" w:rsidRDefault="00203309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Personnel – EMA/CSEPP – EOC Tech (9)</w:t>
      </w:r>
    </w:p>
    <w:p w14:paraId="4EA23C72" w14:textId="3D90A7FA" w:rsidR="00C95619" w:rsidRDefault="00A90619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Service Agreement – Alarm &amp; Monitoring </w:t>
      </w:r>
    </w:p>
    <w:bookmarkEnd w:id="9"/>
    <w:p w14:paraId="48C941F8" w14:textId="39DDD7B7" w:rsidR="00B41FDD" w:rsidRPr="00B20BDB" w:rsidRDefault="00C95619" w:rsidP="00B20BDB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B20BDB">
        <w:rPr>
          <w:rFonts w:cs="Times New Roman"/>
          <w:szCs w:val="24"/>
        </w:rPr>
        <w:t xml:space="preserve"> </w:t>
      </w:r>
      <w:r w:rsidR="00B41FDD" w:rsidRPr="00B20BDB">
        <w:rPr>
          <w:rFonts w:cs="Times New Roman"/>
          <w:szCs w:val="24"/>
        </w:rPr>
        <w:t xml:space="preserve">Judge’s Report </w:t>
      </w:r>
    </w:p>
    <w:p w14:paraId="6BF4A7E6" w14:textId="30704D9D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>Comments from Department Heads</w:t>
      </w:r>
    </w:p>
    <w:p w14:paraId="23DA1679" w14:textId="3EEBB015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Comments from Magistrates </w:t>
      </w:r>
    </w:p>
    <w:p w14:paraId="009CD370" w14:textId="6337F1E0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>Comments from Audience</w:t>
      </w:r>
    </w:p>
    <w:p w14:paraId="1B681B00" w14:textId="19A07A59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Pay Claims and Approve Transfers </w:t>
      </w:r>
    </w:p>
    <w:p w14:paraId="03E08208" w14:textId="4EB68E5A" w:rsidR="00B41FDD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FC0FFF">
        <w:rPr>
          <w:rFonts w:cs="Times New Roman"/>
          <w:szCs w:val="24"/>
        </w:rPr>
        <w:t>Next Meeting-</w:t>
      </w:r>
      <w:r w:rsidR="00B36DF3">
        <w:rPr>
          <w:rFonts w:cs="Times New Roman"/>
          <w:szCs w:val="24"/>
        </w:rPr>
        <w:t xml:space="preserve">March </w:t>
      </w:r>
      <w:r w:rsidR="0004389E">
        <w:rPr>
          <w:rFonts w:cs="Times New Roman"/>
          <w:szCs w:val="24"/>
        </w:rPr>
        <w:t>26</w:t>
      </w:r>
      <w:r>
        <w:rPr>
          <w:rFonts w:cs="Times New Roman"/>
          <w:szCs w:val="24"/>
        </w:rPr>
        <w:t>,</w:t>
      </w:r>
      <w:r w:rsidR="002C663F">
        <w:rPr>
          <w:rFonts w:cs="Times New Roman"/>
          <w:szCs w:val="24"/>
        </w:rPr>
        <w:t xml:space="preserve"> 2019,</w:t>
      </w:r>
      <w:r w:rsidR="0004389E">
        <w:rPr>
          <w:rFonts w:cs="Times New Roman"/>
          <w:szCs w:val="24"/>
        </w:rPr>
        <w:t xml:space="preserve"> Richmond </w:t>
      </w:r>
      <w:r>
        <w:rPr>
          <w:rFonts w:cs="Times New Roman"/>
          <w:szCs w:val="24"/>
        </w:rPr>
        <w:t xml:space="preserve"> </w:t>
      </w:r>
    </w:p>
    <w:p w14:paraId="56E92045" w14:textId="3E53DEE5" w:rsidR="00B41FDD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FC0FFF">
        <w:rPr>
          <w:rFonts w:cs="Times New Roman"/>
          <w:szCs w:val="24"/>
        </w:rPr>
        <w:t xml:space="preserve">Adjournment  </w:t>
      </w:r>
    </w:p>
    <w:p w14:paraId="3B71D90E" w14:textId="3C664995"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14:paraId="4A58ADB6" w14:textId="470CEB18"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14:paraId="0781AA12" w14:textId="4C052699"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14:paraId="5F9FF4DA" w14:textId="2125B149" w:rsidR="003867E8" w:rsidRPr="00E77843" w:rsidRDefault="003867E8" w:rsidP="003867E8">
      <w:pPr>
        <w:pStyle w:val="ListParagraph"/>
        <w:tabs>
          <w:tab w:val="left" w:pos="270"/>
        </w:tabs>
        <w:spacing w:line="276" w:lineRule="auto"/>
        <w:rPr>
          <w:rFonts w:cs="Times New Roman"/>
          <w:szCs w:val="24"/>
        </w:rPr>
      </w:pPr>
    </w:p>
    <w:p w14:paraId="16814270" w14:textId="571DA95B" w:rsidR="003867E8" w:rsidRDefault="002D570C" w:rsidP="003867E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anchor distT="0" distB="0" distL="114300" distR="114300" simplePos="0" relativeHeight="251657216" behindDoc="0" locked="0" layoutInCell="1" allowOverlap="1" wp14:anchorId="25E3BCE9" wp14:editId="0BAE1449">
            <wp:simplePos x="0" y="0"/>
            <wp:positionH relativeFrom="column">
              <wp:posOffset>3524250</wp:posOffset>
            </wp:positionH>
            <wp:positionV relativeFrom="paragraph">
              <wp:posOffset>83185</wp:posOffset>
            </wp:positionV>
            <wp:extent cx="1723174" cy="6762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aganssignatur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174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7E8" w:rsidRPr="00282DBB">
        <w:rPr>
          <w:rFonts w:cs="Times New Roman"/>
          <w:szCs w:val="24"/>
        </w:rPr>
        <w:tab/>
      </w:r>
      <w:r w:rsidR="003867E8" w:rsidRPr="00282DBB">
        <w:rPr>
          <w:rFonts w:cs="Times New Roman"/>
          <w:szCs w:val="24"/>
        </w:rPr>
        <w:tab/>
      </w:r>
      <w:r w:rsidR="003867E8" w:rsidRPr="00282DBB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>
        <w:rPr>
          <w:rFonts w:cs="Times New Roman"/>
          <w:szCs w:val="24"/>
        </w:rPr>
        <w:br/>
      </w:r>
      <w:r>
        <w:rPr>
          <w:rFonts w:cs="Times New Roman"/>
          <w:szCs w:val="24"/>
        </w:rPr>
        <w:br/>
        <w:t xml:space="preserve">                                                                        </w:t>
      </w:r>
      <w:r w:rsidR="003867E8">
        <w:rPr>
          <w:rFonts w:cs="Times New Roman"/>
          <w:szCs w:val="24"/>
        </w:rPr>
        <w:t>______________________________</w:t>
      </w:r>
    </w:p>
    <w:p w14:paraId="77DE8419" w14:textId="77777777" w:rsidR="003867E8" w:rsidRPr="002D570C" w:rsidRDefault="003867E8" w:rsidP="003867E8">
      <w:pPr>
        <w:tabs>
          <w:tab w:val="left" w:pos="270"/>
        </w:tabs>
        <w:ind w:left="720"/>
        <w:rPr>
          <w:rFonts w:cs="Times New Roman"/>
        </w:rPr>
      </w:pP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cs="Times New Roman"/>
        </w:rPr>
        <w:t>Reagan Taylor, County Judge Executive</w:t>
      </w:r>
    </w:p>
    <w:sectPr w:rsidR="003867E8" w:rsidRPr="002D570C" w:rsidSect="009A6280">
      <w:type w:val="continuous"/>
      <w:pgSz w:w="12240" w:h="15840"/>
      <w:pgMar w:top="1872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81978" w14:textId="77777777" w:rsidR="003B221C" w:rsidRDefault="003B221C" w:rsidP="00EA665B">
      <w:pPr>
        <w:spacing w:line="240" w:lineRule="auto"/>
      </w:pPr>
      <w:r>
        <w:separator/>
      </w:r>
    </w:p>
  </w:endnote>
  <w:endnote w:type="continuationSeparator" w:id="0">
    <w:p w14:paraId="4CD4179F" w14:textId="77777777" w:rsidR="003B221C" w:rsidRDefault="003B221C" w:rsidP="00EA66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610" w:type="dxa"/>
      <w:tblInd w:w="-1118" w:type="dxa"/>
      <w:tblBorders>
        <w:top w:val="single" w:sz="4" w:space="0" w:color="004E7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2322"/>
      <w:gridCol w:w="2322"/>
      <w:gridCol w:w="2322"/>
      <w:gridCol w:w="2322"/>
      <w:gridCol w:w="2322"/>
    </w:tblGrid>
    <w:tr w:rsidR="003B221C" w14:paraId="64DA94F5" w14:textId="77777777" w:rsidTr="00B41FDD">
      <w:trPr>
        <w:trHeight w:val="676"/>
      </w:trPr>
      <w:tc>
        <w:tcPr>
          <w:tcW w:w="2322" w:type="dxa"/>
          <w:vAlign w:val="center"/>
        </w:tcPr>
        <w:p w14:paraId="53A932CF" w14:textId="77777777" w:rsidR="003B221C" w:rsidRPr="00D517ED" w:rsidRDefault="003B221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Reagan Taylor</w:t>
          </w:r>
        </w:p>
        <w:p w14:paraId="1D0F1E65" w14:textId="77777777" w:rsidR="003B221C" w:rsidRPr="009F6FC6" w:rsidRDefault="003B221C" w:rsidP="005C1263">
          <w:pPr>
            <w:pStyle w:val="Footer"/>
            <w:jc w:val="center"/>
            <w:rPr>
              <w:color w:val="004E7F"/>
            </w:rPr>
          </w:pPr>
          <w:r w:rsidRPr="00D517ED">
            <w:rPr>
              <w:color w:val="004E7F"/>
              <w:szCs w:val="24"/>
            </w:rPr>
            <w:t>Judge Executive</w:t>
          </w:r>
        </w:p>
      </w:tc>
      <w:tc>
        <w:tcPr>
          <w:tcW w:w="2322" w:type="dxa"/>
          <w:vAlign w:val="center"/>
        </w:tcPr>
        <w:p w14:paraId="680DD172" w14:textId="77777777" w:rsidR="003B221C" w:rsidRPr="00D517ED" w:rsidRDefault="003B221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Larry Combs</w:t>
          </w:r>
        </w:p>
        <w:p w14:paraId="7528EA90" w14:textId="77777777" w:rsidR="003B221C" w:rsidRPr="009F6FC6" w:rsidRDefault="003B221C" w:rsidP="005C1263">
          <w:pPr>
            <w:pStyle w:val="Footer"/>
            <w:jc w:val="center"/>
            <w:rPr>
              <w:color w:val="004E7F"/>
            </w:rPr>
          </w:pPr>
          <w:r w:rsidRPr="00D517ED">
            <w:rPr>
              <w:color w:val="004E7F"/>
              <w:szCs w:val="24"/>
            </w:rPr>
            <w:t>Magistrate District 1</w:t>
          </w:r>
        </w:p>
      </w:tc>
      <w:tc>
        <w:tcPr>
          <w:tcW w:w="2322" w:type="dxa"/>
          <w:vAlign w:val="center"/>
        </w:tcPr>
        <w:p w14:paraId="3DBB8296" w14:textId="77777777" w:rsidR="003B221C" w:rsidRPr="00D517ED" w:rsidRDefault="003B221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Roger Barger</w:t>
          </w:r>
        </w:p>
        <w:p w14:paraId="5D8D7A19" w14:textId="77777777" w:rsidR="003B221C" w:rsidRPr="00D517ED" w:rsidRDefault="003B221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2</w:t>
          </w:r>
        </w:p>
      </w:tc>
      <w:tc>
        <w:tcPr>
          <w:tcW w:w="2322" w:type="dxa"/>
          <w:vAlign w:val="center"/>
        </w:tcPr>
        <w:p w14:paraId="17920779" w14:textId="77777777" w:rsidR="003B221C" w:rsidRPr="00D517ED" w:rsidRDefault="003B221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John Tudor</w:t>
          </w:r>
        </w:p>
        <w:p w14:paraId="58356022" w14:textId="77777777" w:rsidR="003B221C" w:rsidRPr="00D517ED" w:rsidRDefault="003B221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3</w:t>
          </w:r>
        </w:p>
      </w:tc>
      <w:tc>
        <w:tcPr>
          <w:tcW w:w="2322" w:type="dxa"/>
          <w:vAlign w:val="center"/>
        </w:tcPr>
        <w:p w14:paraId="12B5D484" w14:textId="77777777" w:rsidR="003B221C" w:rsidRPr="00D517ED" w:rsidRDefault="003B221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Tom Botkin</w:t>
          </w:r>
        </w:p>
        <w:p w14:paraId="64A68F76" w14:textId="77777777" w:rsidR="003B221C" w:rsidRPr="00D517ED" w:rsidRDefault="003B221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4</w:t>
          </w:r>
        </w:p>
      </w:tc>
    </w:tr>
  </w:tbl>
  <w:p w14:paraId="309154D8" w14:textId="77777777" w:rsidR="003B221C" w:rsidRPr="00F21634" w:rsidRDefault="003B221C" w:rsidP="00F216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636A4A" w14:textId="77777777" w:rsidR="003B221C" w:rsidRDefault="003B221C" w:rsidP="00EA665B">
      <w:pPr>
        <w:spacing w:line="240" w:lineRule="auto"/>
      </w:pPr>
      <w:r>
        <w:separator/>
      </w:r>
    </w:p>
  </w:footnote>
  <w:footnote w:type="continuationSeparator" w:id="0">
    <w:p w14:paraId="55948E59" w14:textId="77777777" w:rsidR="003B221C" w:rsidRDefault="003B221C" w:rsidP="00EA66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5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3528"/>
    </w:tblGrid>
    <w:tr w:rsidR="003B221C" w14:paraId="5426C987" w14:textId="77777777" w:rsidTr="009A6280">
      <w:trPr>
        <w:trHeight w:val="264"/>
      </w:trPr>
      <w:tc>
        <w:tcPr>
          <w:tcW w:w="1980" w:type="dxa"/>
        </w:tcPr>
        <w:p w14:paraId="084B8C4F" w14:textId="77777777" w:rsidR="003B221C" w:rsidRPr="00114DED" w:rsidRDefault="003B221C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Date:</w:t>
          </w:r>
        </w:p>
      </w:tc>
      <w:tc>
        <w:tcPr>
          <w:tcW w:w="3528" w:type="dxa"/>
        </w:tcPr>
        <w:p w14:paraId="55525F81" w14:textId="684F8FD7" w:rsidR="003B221C" w:rsidRPr="00114DED" w:rsidRDefault="003B221C" w:rsidP="00B41FDD">
          <w:pPr>
            <w:pStyle w:val="Header"/>
            <w:rPr>
              <w:sz w:val="22"/>
            </w:rPr>
          </w:pPr>
          <w:r>
            <w:rPr>
              <w:sz w:val="22"/>
            </w:rPr>
            <w:t>03/12/2019, 9:30AM</w:t>
          </w:r>
        </w:p>
      </w:tc>
    </w:tr>
    <w:tr w:rsidR="003B221C" w14:paraId="35EAF4AC" w14:textId="77777777" w:rsidTr="009A6280">
      <w:trPr>
        <w:trHeight w:val="264"/>
      </w:trPr>
      <w:tc>
        <w:tcPr>
          <w:tcW w:w="1980" w:type="dxa"/>
        </w:tcPr>
        <w:p w14:paraId="6F0E2EEF" w14:textId="77777777" w:rsidR="003B221C" w:rsidRPr="00114DED" w:rsidRDefault="003B221C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 xml:space="preserve">Meeting of: </w:t>
          </w:r>
        </w:p>
      </w:tc>
      <w:sdt>
        <w:sdtPr>
          <w:rPr>
            <w:sz w:val="22"/>
          </w:rPr>
          <w:alias w:val="Meeting of"/>
          <w:tag w:val="Meeting of"/>
          <w:id w:val="-2050293813"/>
          <w:lock w:val="sdtLocked"/>
          <w:placeholder>
            <w:docPart w:val="DefaultPlaceholder_-1854013439"/>
          </w:placeholder>
          <w:dropDownList>
            <w:listItem w:displayText="Madison County Fiscal Court" w:value="Madison County Fiscal Court"/>
          </w:dropDownList>
        </w:sdtPr>
        <w:sdtEndPr/>
        <w:sdtContent>
          <w:tc>
            <w:tcPr>
              <w:tcW w:w="3528" w:type="dxa"/>
            </w:tcPr>
            <w:p w14:paraId="0E2B8070" w14:textId="3D9438DC" w:rsidR="003B221C" w:rsidRPr="00114DED" w:rsidRDefault="003B221C" w:rsidP="00B41FDD">
              <w:pPr>
                <w:pStyle w:val="Header"/>
                <w:rPr>
                  <w:sz w:val="22"/>
                </w:rPr>
              </w:pPr>
              <w:r>
                <w:rPr>
                  <w:sz w:val="22"/>
                </w:rPr>
                <w:t>Madison County Fiscal Court</w:t>
              </w:r>
            </w:p>
          </w:tc>
        </w:sdtContent>
      </w:sdt>
    </w:tr>
    <w:tr w:rsidR="003B221C" w14:paraId="7D93A424" w14:textId="77777777" w:rsidTr="009A6280">
      <w:trPr>
        <w:trHeight w:val="264"/>
      </w:trPr>
      <w:tc>
        <w:tcPr>
          <w:tcW w:w="1980" w:type="dxa"/>
        </w:tcPr>
        <w:p w14:paraId="11B935DE" w14:textId="77777777" w:rsidR="003B221C" w:rsidRPr="00114DED" w:rsidRDefault="003B221C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Type:</w:t>
          </w:r>
        </w:p>
      </w:tc>
      <w:tc>
        <w:tcPr>
          <w:tcW w:w="3528" w:type="dxa"/>
        </w:tcPr>
        <w:sdt>
          <w:sdtPr>
            <w:rPr>
              <w:sz w:val="22"/>
            </w:rPr>
            <w:alias w:val="Type"/>
            <w:tag w:val="Type"/>
            <w:id w:val="2000143717"/>
            <w:lock w:val="sdtLocked"/>
            <w:placeholder>
              <w:docPart w:val="DefaultPlaceholder_-1854013439"/>
            </w:placeholder>
            <w:dropDownList>
              <w:listItem w:displayText="Regularly Scheduled" w:value="Regularly Scheduled"/>
              <w:listItem w:displayText="Special Called" w:value="Special Called"/>
              <w:listItem w:displayText="Public Hearing" w:value="Public Hearing"/>
              <w:listItem w:displayText="Work Session" w:value="Work Session"/>
            </w:dropDownList>
          </w:sdtPr>
          <w:sdtEndPr/>
          <w:sdtContent>
            <w:p w14:paraId="09542ECA" w14:textId="362EC72D" w:rsidR="003B221C" w:rsidRPr="00114DED" w:rsidRDefault="003B221C" w:rsidP="00B41FDD">
              <w:pPr>
                <w:pStyle w:val="Header"/>
                <w:rPr>
                  <w:sz w:val="22"/>
                </w:rPr>
              </w:pPr>
              <w:r w:rsidRPr="00114DED">
                <w:rPr>
                  <w:sz w:val="22"/>
                </w:rPr>
                <w:t>Regularly Scheduled</w:t>
              </w:r>
            </w:p>
          </w:sdtContent>
        </w:sdt>
      </w:tc>
    </w:tr>
    <w:tr w:rsidR="003B221C" w14:paraId="426198C6" w14:textId="77777777" w:rsidTr="009A6280">
      <w:trPr>
        <w:trHeight w:val="528"/>
      </w:trPr>
      <w:tc>
        <w:tcPr>
          <w:tcW w:w="1980" w:type="dxa"/>
        </w:tcPr>
        <w:p w14:paraId="240CF217" w14:textId="77777777" w:rsidR="003B221C" w:rsidRPr="00114DED" w:rsidRDefault="003B221C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Location:</w:t>
          </w:r>
        </w:p>
      </w:tc>
      <w:tc>
        <w:tcPr>
          <w:tcW w:w="3528" w:type="dxa"/>
        </w:tcPr>
        <w:p w14:paraId="1FB01D52" w14:textId="79C9FE9F" w:rsidR="003B221C" w:rsidRPr="00114DED" w:rsidRDefault="00A14A0F" w:rsidP="00B41FDD">
          <w:pPr>
            <w:pStyle w:val="Header"/>
            <w:rPr>
              <w:sz w:val="22"/>
            </w:rPr>
          </w:pPr>
          <w:sdt>
            <w:sdtPr>
              <w:rPr>
                <w:sz w:val="22"/>
              </w:rPr>
              <w:alias w:val="Location"/>
              <w:tag w:val="Location"/>
              <w:id w:val="-1385567307"/>
              <w:lock w:val="sdtLocked"/>
              <w:placeholder>
                <w:docPart w:val="DefaultPlaceholder_-1854013439"/>
              </w:placeholder>
              <w:dropDownList>
                <w:listItem w:displayText="101 W Main Street" w:value="101 W Main Street"/>
                <w:listItem w:displayText="212 Chestnut Street" w:value="212 Chestnut Street"/>
              </w:dropDownList>
            </w:sdtPr>
            <w:sdtEndPr/>
            <w:sdtContent>
              <w:r w:rsidR="003B221C">
                <w:rPr>
                  <w:sz w:val="22"/>
                </w:rPr>
                <w:t>212 Chestnut Street</w:t>
              </w:r>
            </w:sdtContent>
          </w:sdt>
          <w:r w:rsidR="003B221C">
            <w:rPr>
              <w:sz w:val="22"/>
            </w:rPr>
            <w:br/>
          </w:r>
          <w:sdt>
            <w:sdtPr>
              <w:rPr>
                <w:sz w:val="22"/>
              </w:rPr>
              <w:alias w:val="Zip"/>
              <w:tag w:val="Zip"/>
              <w:id w:val="120043508"/>
              <w:lock w:val="sdtLocked"/>
              <w:placeholder>
                <w:docPart w:val="DefaultPlaceholder_-1854013439"/>
              </w:placeholder>
              <w:dropDownList>
                <w:listItem w:displayText="Richmond, KY 40475" w:value="Richmond, KY 40475"/>
                <w:listItem w:displayText="Berea, KY 40403" w:value="Berea, KY 40403"/>
              </w:dropDownList>
            </w:sdtPr>
            <w:sdtEndPr/>
            <w:sdtContent>
              <w:r w:rsidR="003B221C">
                <w:rPr>
                  <w:sz w:val="22"/>
                </w:rPr>
                <w:t>Berea, KY 40403</w:t>
              </w:r>
            </w:sdtContent>
          </w:sdt>
          <w:r w:rsidR="003B221C" w:rsidRPr="00114DED">
            <w:rPr>
              <w:sz w:val="22"/>
            </w:rPr>
            <w:t xml:space="preserve"> </w:t>
          </w:r>
        </w:p>
      </w:tc>
    </w:tr>
  </w:tbl>
  <w:p w14:paraId="352EB06F" w14:textId="77777777" w:rsidR="003B221C" w:rsidRDefault="003B221C" w:rsidP="00B41FDD">
    <w:pPr>
      <w:pStyle w:val="Header"/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B335742" wp14:editId="07027FFD">
          <wp:simplePos x="0" y="0"/>
          <wp:positionH relativeFrom="margin">
            <wp:posOffset>3714750</wp:posOffset>
          </wp:positionH>
          <wp:positionV relativeFrom="paragraph">
            <wp:posOffset>-868045</wp:posOffset>
          </wp:positionV>
          <wp:extent cx="2209800" cy="968838"/>
          <wp:effectExtent l="0" t="0" r="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urtthouselogo3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968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C07002" w14:textId="0020B862" w:rsidR="003B221C" w:rsidRPr="00B41FDD" w:rsidRDefault="003B221C" w:rsidP="00B41F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6424F"/>
    <w:multiLevelType w:val="hybridMultilevel"/>
    <w:tmpl w:val="5D947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65B"/>
    <w:rsid w:val="0004389E"/>
    <w:rsid w:val="0008148E"/>
    <w:rsid w:val="00095C04"/>
    <w:rsid w:val="000A435B"/>
    <w:rsid w:val="00112A72"/>
    <w:rsid w:val="001272D0"/>
    <w:rsid w:val="001376F0"/>
    <w:rsid w:val="0017198B"/>
    <w:rsid w:val="001C5D6B"/>
    <w:rsid w:val="001D17AD"/>
    <w:rsid w:val="00203309"/>
    <w:rsid w:val="0020587B"/>
    <w:rsid w:val="00220B08"/>
    <w:rsid w:val="00260A00"/>
    <w:rsid w:val="00274810"/>
    <w:rsid w:val="00282CAD"/>
    <w:rsid w:val="002C5DD8"/>
    <w:rsid w:val="002C663F"/>
    <w:rsid w:val="002D570C"/>
    <w:rsid w:val="002F0C13"/>
    <w:rsid w:val="002F3691"/>
    <w:rsid w:val="003127E2"/>
    <w:rsid w:val="003854CA"/>
    <w:rsid w:val="003867E8"/>
    <w:rsid w:val="003B221C"/>
    <w:rsid w:val="004A7836"/>
    <w:rsid w:val="004D66E6"/>
    <w:rsid w:val="0051740A"/>
    <w:rsid w:val="00533AD2"/>
    <w:rsid w:val="00557A29"/>
    <w:rsid w:val="005C1263"/>
    <w:rsid w:val="005E49E8"/>
    <w:rsid w:val="005F20A2"/>
    <w:rsid w:val="0066167D"/>
    <w:rsid w:val="007F03C8"/>
    <w:rsid w:val="0083093B"/>
    <w:rsid w:val="00831B00"/>
    <w:rsid w:val="0089285B"/>
    <w:rsid w:val="009574E1"/>
    <w:rsid w:val="00996227"/>
    <w:rsid w:val="009A6280"/>
    <w:rsid w:val="009D708E"/>
    <w:rsid w:val="009F6FC6"/>
    <w:rsid w:val="00A14A0F"/>
    <w:rsid w:val="00A263BA"/>
    <w:rsid w:val="00A90619"/>
    <w:rsid w:val="00B10E82"/>
    <w:rsid w:val="00B20BDB"/>
    <w:rsid w:val="00B24FBA"/>
    <w:rsid w:val="00B34551"/>
    <w:rsid w:val="00B36DF3"/>
    <w:rsid w:val="00B41FDD"/>
    <w:rsid w:val="00B87B6D"/>
    <w:rsid w:val="00BA78E0"/>
    <w:rsid w:val="00C11B8A"/>
    <w:rsid w:val="00C95619"/>
    <w:rsid w:val="00CA46C3"/>
    <w:rsid w:val="00CC693F"/>
    <w:rsid w:val="00D4299D"/>
    <w:rsid w:val="00D517ED"/>
    <w:rsid w:val="00D765A6"/>
    <w:rsid w:val="00DA1AC0"/>
    <w:rsid w:val="00E14E59"/>
    <w:rsid w:val="00E62570"/>
    <w:rsid w:val="00E9606E"/>
    <w:rsid w:val="00EA665B"/>
    <w:rsid w:val="00F178B6"/>
    <w:rsid w:val="00F21634"/>
    <w:rsid w:val="00F27F60"/>
    <w:rsid w:val="00FE08BF"/>
    <w:rsid w:val="00FE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,"/>
  <w14:docId w14:val="04081F6F"/>
  <w15:docId w15:val="{527A75ED-8E82-48B3-ABA1-0C4F01A9E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1FDD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65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65B"/>
  </w:style>
  <w:style w:type="paragraph" w:styleId="Footer">
    <w:name w:val="footer"/>
    <w:basedOn w:val="Normal"/>
    <w:link w:val="FooterChar"/>
    <w:uiPriority w:val="99"/>
    <w:unhideWhenUsed/>
    <w:rsid w:val="00EA665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65B"/>
  </w:style>
  <w:style w:type="table" w:styleId="TableGrid">
    <w:name w:val="Table Grid"/>
    <w:basedOn w:val="TableNormal"/>
    <w:uiPriority w:val="39"/>
    <w:rsid w:val="00F21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16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6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41FD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C5D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4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48A45-8CA2-4A0A-AD03-4C259A2E1A4B}"/>
      </w:docPartPr>
      <w:docPartBody>
        <w:p w:rsidR="00E31689" w:rsidRDefault="00DA5E00">
          <w:r w:rsidRPr="00616EA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E00"/>
    <w:rsid w:val="00157354"/>
    <w:rsid w:val="002E54AA"/>
    <w:rsid w:val="003F77B0"/>
    <w:rsid w:val="00933DC8"/>
    <w:rsid w:val="00A26F07"/>
    <w:rsid w:val="00A31AD7"/>
    <w:rsid w:val="00B10B01"/>
    <w:rsid w:val="00BF134B"/>
    <w:rsid w:val="00C66E06"/>
    <w:rsid w:val="00DA5E00"/>
    <w:rsid w:val="00E3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5E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76887-A8AC-41A9-8387-4009E296E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85156B21</Template>
  <TotalTime>401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Eidson</dc:creator>
  <cp:lastModifiedBy>Alicia Miller</cp:lastModifiedBy>
  <cp:revision>11</cp:revision>
  <cp:lastPrinted>2019-03-08T18:32:00Z</cp:lastPrinted>
  <dcterms:created xsi:type="dcterms:W3CDTF">2019-02-20T13:59:00Z</dcterms:created>
  <dcterms:modified xsi:type="dcterms:W3CDTF">2019-03-12T19:14:00Z</dcterms:modified>
</cp:coreProperties>
</file>