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F57CF" w14:textId="69271755" w:rsidR="0083093B" w:rsidRDefault="0083093B" w:rsidP="00B41FDD">
      <w:pPr>
        <w:sectPr w:rsidR="0083093B" w:rsidSect="00B41FDD">
          <w:headerReference w:type="default" r:id="rId8"/>
          <w:footerReference w:type="default" r:id="rId9"/>
          <w:pgSz w:w="12240" w:h="15840"/>
          <w:pgMar w:top="245" w:right="1440" w:bottom="245" w:left="1440" w:header="288" w:footer="144" w:gutter="0"/>
          <w:cols w:space="720"/>
          <w:docGrid w:linePitch="360"/>
        </w:sectPr>
      </w:pPr>
    </w:p>
    <w:p w14:paraId="7F59652C" w14:textId="7754EBAE" w:rsidR="00B41FDD" w:rsidRPr="002D24D8" w:rsidRDefault="00B41FDD" w:rsidP="00B41FDD">
      <w:pPr>
        <w:pStyle w:val="Header"/>
        <w:jc w:val="center"/>
        <w:rPr>
          <w:b/>
          <w:sz w:val="40"/>
        </w:rPr>
      </w:pPr>
      <w:bookmarkStart w:id="0" w:name="_Hlk520729986"/>
      <w:bookmarkEnd w:id="0"/>
      <w:r w:rsidRPr="002D24D8">
        <w:rPr>
          <w:b/>
          <w:sz w:val="40"/>
        </w:rPr>
        <w:t>AGENDA</w:t>
      </w:r>
    </w:p>
    <w:p w14:paraId="238B5554" w14:textId="6BEC049B" w:rsidR="00B41FDD" w:rsidRDefault="00B41FDD" w:rsidP="00B41FDD">
      <w:pPr>
        <w:tabs>
          <w:tab w:val="left" w:pos="270"/>
        </w:tabs>
        <w:rPr>
          <w:b/>
          <w:szCs w:val="24"/>
        </w:rPr>
      </w:pPr>
    </w:p>
    <w:p w14:paraId="3355333C" w14:textId="34D6F296" w:rsidR="00B41FDD" w:rsidRDefault="00B41FDD" w:rsidP="00B41FDD">
      <w:pPr>
        <w:tabs>
          <w:tab w:val="left" w:pos="270"/>
        </w:tabs>
        <w:rPr>
          <w:b/>
          <w:szCs w:val="24"/>
        </w:rPr>
      </w:pPr>
    </w:p>
    <w:p w14:paraId="70345446" w14:textId="7C6AEDE9" w:rsidR="00B41FDD" w:rsidRPr="00E77843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PRAYER / PLEDGE </w:t>
      </w:r>
    </w:p>
    <w:p w14:paraId="2291F8DE" w14:textId="77777777" w:rsidR="00B41FDD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>APPROVAL OF MINUTES</w:t>
      </w:r>
    </w:p>
    <w:p w14:paraId="550524CE" w14:textId="29CC1BD8" w:rsidR="00B41FDD" w:rsidRPr="009D22C4" w:rsidRDefault="00B41FDD" w:rsidP="00B41FDD">
      <w:pPr>
        <w:tabs>
          <w:tab w:val="left" w:pos="270"/>
        </w:tabs>
        <w:rPr>
          <w:color w:val="FF0000"/>
          <w:szCs w:val="24"/>
          <w:u w:val="single"/>
        </w:rPr>
      </w:pPr>
      <w:r>
        <w:rPr>
          <w:szCs w:val="24"/>
          <w:u w:val="single"/>
        </w:rPr>
        <w:t>TREASURER’S REPORT</w:t>
      </w:r>
      <w:r w:rsidRPr="00E77843">
        <w:rPr>
          <w:szCs w:val="24"/>
          <w:u w:val="single"/>
        </w:rPr>
        <w:t xml:space="preserve"> </w:t>
      </w:r>
    </w:p>
    <w:p w14:paraId="4161C99A" w14:textId="49E733ED" w:rsidR="00B41FDD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ORDER OF BUSINESS </w:t>
      </w:r>
      <w:bookmarkStart w:id="1" w:name="_Hlk508117051"/>
      <w:bookmarkStart w:id="2" w:name="_Hlk508200154"/>
      <w:bookmarkStart w:id="3" w:name="_Hlk502668428"/>
      <w:bookmarkStart w:id="4" w:name="_Hlk496079005"/>
      <w:bookmarkStart w:id="5" w:name="_Hlk492390368"/>
      <w:bookmarkStart w:id="6" w:name="_Hlk500860449"/>
      <w:r w:rsidR="00CF3632">
        <w:rPr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7FFFD2" w14:textId="73ED91F5" w:rsidR="00B41FDD" w:rsidRPr="00E77843" w:rsidRDefault="00B41FDD" w:rsidP="00B41FDD">
      <w:pPr>
        <w:tabs>
          <w:tab w:val="left" w:pos="270"/>
        </w:tabs>
        <w:rPr>
          <w:szCs w:val="24"/>
          <w:u w:val="single"/>
        </w:rPr>
      </w:pPr>
    </w:p>
    <w:p w14:paraId="4C860430" w14:textId="208C4A44" w:rsidR="00B41FDD" w:rsidRDefault="00B41FDD" w:rsidP="00B41FDD">
      <w:pPr>
        <w:tabs>
          <w:tab w:val="left" w:pos="270"/>
        </w:tabs>
        <w:rPr>
          <w:rFonts w:cs="Times New Roman"/>
          <w:szCs w:val="24"/>
        </w:rPr>
      </w:pPr>
      <w:r>
        <w:rPr>
          <w:color w:val="FF0000"/>
          <w:szCs w:val="24"/>
        </w:rPr>
        <w:t xml:space="preserve">        </w:t>
      </w:r>
      <w:bookmarkStart w:id="7" w:name="_Hlk517184899"/>
      <w:bookmarkEnd w:id="1"/>
      <w:bookmarkEnd w:id="2"/>
      <w:bookmarkEnd w:id="3"/>
      <w:bookmarkEnd w:id="4"/>
      <w:bookmarkEnd w:id="5"/>
      <w:bookmarkEnd w:id="6"/>
      <w:r w:rsidRPr="005B646A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 xml:space="preserve">  </w:t>
      </w:r>
    </w:p>
    <w:bookmarkEnd w:id="7"/>
    <w:p w14:paraId="5B4BC93D" w14:textId="541804AA" w:rsidR="00D765A6" w:rsidRDefault="00A456D5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Proclamation – Arbor Day – Str</w:t>
      </w:r>
      <w:r w:rsidR="00F4710B">
        <w:rPr>
          <w:rFonts w:cs="Times New Roman"/>
          <w:szCs w:val="24"/>
        </w:rPr>
        <w:t>i</w:t>
      </w:r>
      <w:r>
        <w:rPr>
          <w:rFonts w:cs="Times New Roman"/>
          <w:szCs w:val="24"/>
        </w:rPr>
        <w:t>der De</w:t>
      </w:r>
      <w:r w:rsidR="00F4710B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ver</w:t>
      </w:r>
    </w:p>
    <w:p w14:paraId="7B301E34" w14:textId="742025ED" w:rsidR="00A456D5" w:rsidRDefault="00A456D5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Detention Center Food Management Agreement</w:t>
      </w:r>
    </w:p>
    <w:p w14:paraId="72DF96E8" w14:textId="37A03949" w:rsidR="00A456D5" w:rsidRDefault="00A456D5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Appointment Tax Assessment Board</w:t>
      </w:r>
    </w:p>
    <w:p w14:paraId="3E10B1EF" w14:textId="43A9C9F5" w:rsidR="00A456D5" w:rsidRDefault="00A456D5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Aquatic Control – Battlefield Lake</w:t>
      </w:r>
    </w:p>
    <w:p w14:paraId="63B59372" w14:textId="7DC73D3D" w:rsidR="00A456D5" w:rsidRDefault="00A456D5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Family Court HVAC Maintenance </w:t>
      </w:r>
    </w:p>
    <w:p w14:paraId="4538AC06" w14:textId="0B1B39FD" w:rsidR="00A456D5" w:rsidRDefault="00FE3B27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– Fire Department – Promotion </w:t>
      </w:r>
    </w:p>
    <w:p w14:paraId="744CFEB6" w14:textId="5C2CCD11" w:rsidR="00E0524E" w:rsidRDefault="00E0524E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– </w:t>
      </w:r>
      <w:r w:rsidR="00F03ED4">
        <w:rPr>
          <w:rFonts w:cs="Times New Roman"/>
          <w:szCs w:val="24"/>
        </w:rPr>
        <w:t>Golf Seasonal Hire</w:t>
      </w:r>
    </w:p>
    <w:p w14:paraId="3DC3DBA5" w14:textId="6579C8B2" w:rsidR="006379BB" w:rsidRDefault="006379BB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– EMA/CSEPP </w:t>
      </w:r>
    </w:p>
    <w:p w14:paraId="48C941F8" w14:textId="745AAB7E" w:rsidR="00B41FDD" w:rsidRPr="00E3678A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Judge’s Report </w:t>
      </w:r>
    </w:p>
    <w:p w14:paraId="6BF4A7E6" w14:textId="30704D9D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Department Heads</w:t>
      </w:r>
    </w:p>
    <w:p w14:paraId="23DA1679" w14:textId="3EEBB015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Comments from Magistrates </w:t>
      </w:r>
    </w:p>
    <w:p w14:paraId="009CD370" w14:textId="6337F1E0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Audience</w:t>
      </w:r>
    </w:p>
    <w:p w14:paraId="1B681B00" w14:textId="19A07A59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Pay Claims and Approve Transfers </w:t>
      </w:r>
    </w:p>
    <w:p w14:paraId="03E08208" w14:textId="1B19C3F3" w:rsidR="00B41FDD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>Next Meeting-</w:t>
      </w:r>
      <w:r w:rsidR="008E3E63">
        <w:rPr>
          <w:rFonts w:cs="Times New Roman"/>
          <w:szCs w:val="24"/>
        </w:rPr>
        <w:t xml:space="preserve">April </w:t>
      </w:r>
      <w:r w:rsidR="003A66B9">
        <w:rPr>
          <w:rFonts w:cs="Times New Roman"/>
          <w:szCs w:val="24"/>
        </w:rPr>
        <w:t>9</w:t>
      </w:r>
      <w:bookmarkStart w:id="8" w:name="_GoBack"/>
      <w:bookmarkEnd w:id="8"/>
      <w:r w:rsidR="008E3E63">
        <w:rPr>
          <w:rFonts w:cs="Times New Roman"/>
          <w:szCs w:val="24"/>
        </w:rPr>
        <w:t>, 2019 Richmond</w:t>
      </w:r>
      <w:r>
        <w:rPr>
          <w:rFonts w:cs="Times New Roman"/>
          <w:szCs w:val="24"/>
        </w:rPr>
        <w:t xml:space="preserve"> </w:t>
      </w:r>
    </w:p>
    <w:p w14:paraId="56E92045" w14:textId="3E53DEE5" w:rsidR="00B41FDD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 xml:space="preserve">Adjournment  </w:t>
      </w:r>
    </w:p>
    <w:p w14:paraId="3B71D90E" w14:textId="3C664995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4A58ADB6" w14:textId="470CEB18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0781AA12" w14:textId="4C052699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5F9FF4DA" w14:textId="2125B149" w:rsidR="003867E8" w:rsidRPr="00E77843" w:rsidRDefault="003867E8" w:rsidP="003867E8">
      <w:pPr>
        <w:pStyle w:val="ListParagraph"/>
        <w:tabs>
          <w:tab w:val="left" w:pos="270"/>
        </w:tabs>
        <w:spacing w:line="276" w:lineRule="auto"/>
        <w:rPr>
          <w:rFonts w:cs="Times New Roman"/>
          <w:szCs w:val="24"/>
        </w:rPr>
      </w:pPr>
    </w:p>
    <w:p w14:paraId="16814270" w14:textId="571DA95B" w:rsidR="003867E8" w:rsidRDefault="002D570C" w:rsidP="003867E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25E3BCE9" wp14:editId="0BAE1449">
            <wp:simplePos x="0" y="0"/>
            <wp:positionH relativeFrom="column">
              <wp:posOffset>3524250</wp:posOffset>
            </wp:positionH>
            <wp:positionV relativeFrom="paragraph">
              <wp:posOffset>83185</wp:posOffset>
            </wp:positionV>
            <wp:extent cx="1723174" cy="6762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aganssignatur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17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>
        <w:rPr>
          <w:rFonts w:cs="Times New Roman"/>
          <w:szCs w:val="24"/>
        </w:rPr>
        <w:br/>
      </w:r>
      <w:r>
        <w:rPr>
          <w:rFonts w:cs="Times New Roman"/>
          <w:szCs w:val="24"/>
        </w:rPr>
        <w:br/>
        <w:t xml:space="preserve">                                                                        </w:t>
      </w:r>
      <w:r w:rsidR="003867E8">
        <w:rPr>
          <w:rFonts w:cs="Times New Roman"/>
          <w:szCs w:val="24"/>
        </w:rPr>
        <w:t>______________________________</w:t>
      </w:r>
    </w:p>
    <w:p w14:paraId="77DE8419" w14:textId="77777777" w:rsidR="003867E8" w:rsidRPr="002D570C" w:rsidRDefault="003867E8" w:rsidP="003867E8">
      <w:pPr>
        <w:tabs>
          <w:tab w:val="left" w:pos="270"/>
        </w:tabs>
        <w:ind w:left="720"/>
        <w:rPr>
          <w:rFonts w:cs="Times New Roman"/>
        </w:rPr>
      </w:pP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cs="Times New Roman"/>
        </w:rPr>
        <w:t>Reagan Taylor, County Judge Executive</w:t>
      </w:r>
    </w:p>
    <w:sectPr w:rsidR="003867E8" w:rsidRPr="002D570C" w:rsidSect="009A6280">
      <w:type w:val="continuous"/>
      <w:pgSz w:w="12240" w:h="15840"/>
      <w:pgMar w:top="1872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81978" w14:textId="77777777" w:rsidR="00716EC6" w:rsidRDefault="00716EC6" w:rsidP="00EA665B">
      <w:pPr>
        <w:spacing w:line="240" w:lineRule="auto"/>
      </w:pPr>
      <w:r>
        <w:separator/>
      </w:r>
    </w:p>
  </w:endnote>
  <w:endnote w:type="continuationSeparator" w:id="0">
    <w:p w14:paraId="4CD4179F" w14:textId="77777777" w:rsidR="00716EC6" w:rsidRDefault="00716EC6" w:rsidP="00EA66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610" w:type="dxa"/>
      <w:tblInd w:w="-1118" w:type="dxa"/>
      <w:tblBorders>
        <w:top w:val="single" w:sz="4" w:space="0" w:color="004E7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322"/>
      <w:gridCol w:w="2322"/>
      <w:gridCol w:w="2322"/>
      <w:gridCol w:w="2322"/>
      <w:gridCol w:w="2322"/>
    </w:tblGrid>
    <w:tr w:rsidR="00716EC6" w14:paraId="64DA94F5" w14:textId="77777777" w:rsidTr="00B41FDD">
      <w:trPr>
        <w:trHeight w:val="676"/>
      </w:trPr>
      <w:tc>
        <w:tcPr>
          <w:tcW w:w="2322" w:type="dxa"/>
          <w:vAlign w:val="center"/>
        </w:tcPr>
        <w:p w14:paraId="53A932CF" w14:textId="77777777" w:rsidR="00716EC6" w:rsidRPr="00D517ED" w:rsidRDefault="00716EC6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Reagan Taylor</w:t>
          </w:r>
        </w:p>
        <w:p w14:paraId="1D0F1E65" w14:textId="77777777" w:rsidR="00716EC6" w:rsidRPr="009F6FC6" w:rsidRDefault="00716EC6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Judge Executive</w:t>
          </w:r>
        </w:p>
      </w:tc>
      <w:tc>
        <w:tcPr>
          <w:tcW w:w="2322" w:type="dxa"/>
          <w:vAlign w:val="center"/>
        </w:tcPr>
        <w:p w14:paraId="680DD172" w14:textId="77777777" w:rsidR="00716EC6" w:rsidRPr="00D517ED" w:rsidRDefault="00716EC6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Larry Combs</w:t>
          </w:r>
        </w:p>
        <w:p w14:paraId="7528EA90" w14:textId="77777777" w:rsidR="00716EC6" w:rsidRPr="009F6FC6" w:rsidRDefault="00716EC6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Magistrate District 1</w:t>
          </w:r>
        </w:p>
      </w:tc>
      <w:tc>
        <w:tcPr>
          <w:tcW w:w="2322" w:type="dxa"/>
          <w:vAlign w:val="center"/>
        </w:tcPr>
        <w:p w14:paraId="3DBB8296" w14:textId="77777777" w:rsidR="00716EC6" w:rsidRPr="00D517ED" w:rsidRDefault="00716EC6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Roger Barger</w:t>
          </w:r>
        </w:p>
        <w:p w14:paraId="5D8D7A19" w14:textId="77777777" w:rsidR="00716EC6" w:rsidRPr="00D517ED" w:rsidRDefault="00716EC6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2</w:t>
          </w:r>
        </w:p>
      </w:tc>
      <w:tc>
        <w:tcPr>
          <w:tcW w:w="2322" w:type="dxa"/>
          <w:vAlign w:val="center"/>
        </w:tcPr>
        <w:p w14:paraId="17920779" w14:textId="77777777" w:rsidR="00716EC6" w:rsidRPr="00D517ED" w:rsidRDefault="00716EC6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John Tudor</w:t>
          </w:r>
        </w:p>
        <w:p w14:paraId="58356022" w14:textId="77777777" w:rsidR="00716EC6" w:rsidRPr="00D517ED" w:rsidRDefault="00716EC6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3</w:t>
          </w:r>
        </w:p>
      </w:tc>
      <w:tc>
        <w:tcPr>
          <w:tcW w:w="2322" w:type="dxa"/>
          <w:vAlign w:val="center"/>
        </w:tcPr>
        <w:p w14:paraId="12B5D484" w14:textId="77777777" w:rsidR="00716EC6" w:rsidRPr="00D517ED" w:rsidRDefault="00716EC6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Tom Botkin</w:t>
          </w:r>
        </w:p>
        <w:p w14:paraId="64A68F76" w14:textId="77777777" w:rsidR="00716EC6" w:rsidRPr="00D517ED" w:rsidRDefault="00716EC6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4</w:t>
          </w:r>
        </w:p>
      </w:tc>
    </w:tr>
  </w:tbl>
  <w:p w14:paraId="309154D8" w14:textId="77777777" w:rsidR="00716EC6" w:rsidRPr="00F21634" w:rsidRDefault="00716EC6" w:rsidP="00F216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36A4A" w14:textId="77777777" w:rsidR="00716EC6" w:rsidRDefault="00716EC6" w:rsidP="00EA665B">
      <w:pPr>
        <w:spacing w:line="240" w:lineRule="auto"/>
      </w:pPr>
      <w:r>
        <w:separator/>
      </w:r>
    </w:p>
  </w:footnote>
  <w:footnote w:type="continuationSeparator" w:id="0">
    <w:p w14:paraId="55948E59" w14:textId="77777777" w:rsidR="00716EC6" w:rsidRDefault="00716EC6" w:rsidP="00EA66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3528"/>
    </w:tblGrid>
    <w:tr w:rsidR="00716EC6" w14:paraId="5426C987" w14:textId="77777777" w:rsidTr="009A6280">
      <w:trPr>
        <w:trHeight w:val="264"/>
      </w:trPr>
      <w:tc>
        <w:tcPr>
          <w:tcW w:w="1980" w:type="dxa"/>
        </w:tcPr>
        <w:p w14:paraId="084B8C4F" w14:textId="77777777" w:rsidR="00716EC6" w:rsidRPr="00114DED" w:rsidRDefault="00716EC6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Date:</w:t>
          </w:r>
        </w:p>
      </w:tc>
      <w:tc>
        <w:tcPr>
          <w:tcW w:w="3528" w:type="dxa"/>
        </w:tcPr>
        <w:p w14:paraId="55525F81" w14:textId="7D7604C5" w:rsidR="00716EC6" w:rsidRPr="00114DED" w:rsidRDefault="00716EC6" w:rsidP="00B41FDD">
          <w:pPr>
            <w:pStyle w:val="Header"/>
            <w:rPr>
              <w:sz w:val="22"/>
            </w:rPr>
          </w:pPr>
          <w:r>
            <w:rPr>
              <w:sz w:val="22"/>
            </w:rPr>
            <w:t>03/26/2019, 9:30AM</w:t>
          </w:r>
        </w:p>
      </w:tc>
    </w:tr>
    <w:tr w:rsidR="00716EC6" w14:paraId="35EAF4AC" w14:textId="77777777" w:rsidTr="009A6280">
      <w:trPr>
        <w:trHeight w:val="264"/>
      </w:trPr>
      <w:tc>
        <w:tcPr>
          <w:tcW w:w="1980" w:type="dxa"/>
        </w:tcPr>
        <w:p w14:paraId="6F0E2EEF" w14:textId="77777777" w:rsidR="00716EC6" w:rsidRPr="00114DED" w:rsidRDefault="00716EC6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 xml:space="preserve">Meeting of: </w:t>
          </w:r>
        </w:p>
      </w:tc>
      <w:sdt>
        <w:sdtPr>
          <w:rPr>
            <w:sz w:val="22"/>
          </w:rPr>
          <w:alias w:val="Meeting of"/>
          <w:tag w:val="Meeting of"/>
          <w:id w:val="-2050293813"/>
          <w:lock w:val="sdtLocked"/>
          <w:placeholder>
            <w:docPart w:val="DefaultPlaceholder_-1854013439"/>
          </w:placeholder>
          <w:dropDownList>
            <w:listItem w:displayText="Madison County Fiscal Court" w:value="Madison County Fiscal Court"/>
          </w:dropDownList>
        </w:sdtPr>
        <w:sdtEndPr/>
        <w:sdtContent>
          <w:tc>
            <w:tcPr>
              <w:tcW w:w="3528" w:type="dxa"/>
            </w:tcPr>
            <w:p w14:paraId="0E2B8070" w14:textId="3D9438DC" w:rsidR="00716EC6" w:rsidRPr="00114DED" w:rsidRDefault="00716EC6" w:rsidP="00B41FDD">
              <w:pPr>
                <w:pStyle w:val="Header"/>
                <w:rPr>
                  <w:sz w:val="22"/>
                </w:rPr>
              </w:pPr>
              <w:r>
                <w:rPr>
                  <w:sz w:val="22"/>
                </w:rPr>
                <w:t>Madison County Fiscal Court</w:t>
              </w:r>
            </w:p>
          </w:tc>
        </w:sdtContent>
      </w:sdt>
    </w:tr>
    <w:tr w:rsidR="00716EC6" w14:paraId="7D93A424" w14:textId="77777777" w:rsidTr="009A6280">
      <w:trPr>
        <w:trHeight w:val="264"/>
      </w:trPr>
      <w:tc>
        <w:tcPr>
          <w:tcW w:w="1980" w:type="dxa"/>
        </w:tcPr>
        <w:p w14:paraId="11B935DE" w14:textId="77777777" w:rsidR="00716EC6" w:rsidRPr="00114DED" w:rsidRDefault="00716EC6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Type:</w:t>
          </w:r>
        </w:p>
      </w:tc>
      <w:tc>
        <w:tcPr>
          <w:tcW w:w="3528" w:type="dxa"/>
        </w:tcPr>
        <w:sdt>
          <w:sdtPr>
            <w:rPr>
              <w:sz w:val="22"/>
            </w:rPr>
            <w:alias w:val="Type"/>
            <w:tag w:val="Type"/>
            <w:id w:val="2000143717"/>
            <w:lock w:val="sdtLocked"/>
            <w:placeholder>
              <w:docPart w:val="DefaultPlaceholder_-1854013439"/>
            </w:placeholder>
            <w:dropDownList>
              <w:listItem w:displayText="Regularly Scheduled" w:value="Regularly Scheduled"/>
              <w:listItem w:displayText="Special Called" w:value="Special Called"/>
              <w:listItem w:displayText="Public Hearing" w:value="Public Hearing"/>
              <w:listItem w:displayText="Work Session" w:value="Work Session"/>
            </w:dropDownList>
          </w:sdtPr>
          <w:sdtEndPr/>
          <w:sdtContent>
            <w:p w14:paraId="09542ECA" w14:textId="362EC72D" w:rsidR="00716EC6" w:rsidRPr="00114DED" w:rsidRDefault="00716EC6" w:rsidP="00B41FDD">
              <w:pPr>
                <w:pStyle w:val="Header"/>
                <w:rPr>
                  <w:sz w:val="22"/>
                </w:rPr>
              </w:pPr>
              <w:r w:rsidRPr="00114DED">
                <w:rPr>
                  <w:sz w:val="22"/>
                </w:rPr>
                <w:t>Regularly Scheduled</w:t>
              </w:r>
            </w:p>
          </w:sdtContent>
        </w:sdt>
      </w:tc>
    </w:tr>
    <w:tr w:rsidR="00716EC6" w14:paraId="426198C6" w14:textId="77777777" w:rsidTr="009A6280">
      <w:trPr>
        <w:trHeight w:val="528"/>
      </w:trPr>
      <w:tc>
        <w:tcPr>
          <w:tcW w:w="1980" w:type="dxa"/>
        </w:tcPr>
        <w:p w14:paraId="240CF217" w14:textId="77777777" w:rsidR="00716EC6" w:rsidRPr="00114DED" w:rsidRDefault="00716EC6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Location:</w:t>
          </w:r>
        </w:p>
      </w:tc>
      <w:tc>
        <w:tcPr>
          <w:tcW w:w="3528" w:type="dxa"/>
        </w:tcPr>
        <w:p w14:paraId="1FB01D52" w14:textId="1ECE9599" w:rsidR="00716EC6" w:rsidRPr="00114DED" w:rsidRDefault="003A66B9" w:rsidP="00B41FDD">
          <w:pPr>
            <w:pStyle w:val="Header"/>
            <w:rPr>
              <w:sz w:val="22"/>
            </w:rPr>
          </w:pPr>
          <w:sdt>
            <w:sdtPr>
              <w:rPr>
                <w:sz w:val="22"/>
              </w:rPr>
              <w:alias w:val="Location"/>
              <w:tag w:val="Location"/>
              <w:id w:val="-1385567307"/>
              <w:lock w:val="sdtLocked"/>
              <w:placeholder>
                <w:docPart w:val="DefaultPlaceholder_-1854013439"/>
              </w:placeholder>
              <w:dropDownList>
                <w:listItem w:displayText="101 W Main Street" w:value="101 W Main Street"/>
                <w:listItem w:displayText="212 Chestnut Street" w:value="212 Chestnut Street"/>
              </w:dropDownList>
            </w:sdtPr>
            <w:sdtEndPr/>
            <w:sdtContent>
              <w:r w:rsidR="00716EC6">
                <w:rPr>
                  <w:sz w:val="22"/>
                </w:rPr>
                <w:t>101 W Main Street</w:t>
              </w:r>
            </w:sdtContent>
          </w:sdt>
          <w:r w:rsidR="00716EC6">
            <w:rPr>
              <w:sz w:val="22"/>
            </w:rPr>
            <w:br/>
          </w:r>
          <w:sdt>
            <w:sdtPr>
              <w:rPr>
                <w:sz w:val="22"/>
              </w:rPr>
              <w:alias w:val="Zip"/>
              <w:tag w:val="Zip"/>
              <w:id w:val="120043508"/>
              <w:lock w:val="sdtLocked"/>
              <w:placeholder>
                <w:docPart w:val="DefaultPlaceholder_-1854013439"/>
              </w:placeholder>
              <w:dropDownList>
                <w:listItem w:displayText="Richmond, KY 40475" w:value="Richmond, KY 40475"/>
                <w:listItem w:displayText="Berea, KY 40403" w:value="Berea, KY 40403"/>
              </w:dropDownList>
            </w:sdtPr>
            <w:sdtEndPr/>
            <w:sdtContent>
              <w:r w:rsidR="00716EC6">
                <w:rPr>
                  <w:sz w:val="22"/>
                </w:rPr>
                <w:t>Richmond, KY 40475</w:t>
              </w:r>
            </w:sdtContent>
          </w:sdt>
          <w:r w:rsidR="00716EC6" w:rsidRPr="00114DED">
            <w:rPr>
              <w:sz w:val="22"/>
            </w:rPr>
            <w:t xml:space="preserve"> </w:t>
          </w:r>
        </w:p>
      </w:tc>
    </w:tr>
  </w:tbl>
  <w:p w14:paraId="352EB06F" w14:textId="77777777" w:rsidR="00716EC6" w:rsidRDefault="00716EC6" w:rsidP="00B41FDD">
    <w:pPr>
      <w:pStyle w:val="Header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B335742" wp14:editId="07027FFD">
          <wp:simplePos x="0" y="0"/>
          <wp:positionH relativeFrom="margin">
            <wp:posOffset>3714750</wp:posOffset>
          </wp:positionH>
          <wp:positionV relativeFrom="paragraph">
            <wp:posOffset>-868045</wp:posOffset>
          </wp:positionV>
          <wp:extent cx="2209800" cy="968838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urtthouselogo3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968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C07002" w14:textId="0020B862" w:rsidR="00716EC6" w:rsidRPr="00B41FDD" w:rsidRDefault="00716EC6" w:rsidP="00B41F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6424F"/>
    <w:multiLevelType w:val="hybridMultilevel"/>
    <w:tmpl w:val="5D947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65B"/>
    <w:rsid w:val="0008148E"/>
    <w:rsid w:val="00095C04"/>
    <w:rsid w:val="000A435B"/>
    <w:rsid w:val="00112A72"/>
    <w:rsid w:val="001376F0"/>
    <w:rsid w:val="0017198B"/>
    <w:rsid w:val="001C5D6B"/>
    <w:rsid w:val="001D17AD"/>
    <w:rsid w:val="00220B08"/>
    <w:rsid w:val="00260A00"/>
    <w:rsid w:val="00274F07"/>
    <w:rsid w:val="00282CAD"/>
    <w:rsid w:val="002C5DD8"/>
    <w:rsid w:val="002C663F"/>
    <w:rsid w:val="002D570C"/>
    <w:rsid w:val="002F0C13"/>
    <w:rsid w:val="002F3691"/>
    <w:rsid w:val="003127E2"/>
    <w:rsid w:val="003854CA"/>
    <w:rsid w:val="003867E8"/>
    <w:rsid w:val="003A66B9"/>
    <w:rsid w:val="0051740A"/>
    <w:rsid w:val="00533AD2"/>
    <w:rsid w:val="005C1263"/>
    <w:rsid w:val="005E49E8"/>
    <w:rsid w:val="006379BB"/>
    <w:rsid w:val="0066167D"/>
    <w:rsid w:val="00716EC6"/>
    <w:rsid w:val="007876C5"/>
    <w:rsid w:val="0083093B"/>
    <w:rsid w:val="00831B00"/>
    <w:rsid w:val="0089285B"/>
    <w:rsid w:val="008E3E63"/>
    <w:rsid w:val="009574E1"/>
    <w:rsid w:val="00996227"/>
    <w:rsid w:val="009A6280"/>
    <w:rsid w:val="009D708E"/>
    <w:rsid w:val="009F6FC6"/>
    <w:rsid w:val="00A263BA"/>
    <w:rsid w:val="00A456D5"/>
    <w:rsid w:val="00A73A6B"/>
    <w:rsid w:val="00B10E82"/>
    <w:rsid w:val="00B24FBA"/>
    <w:rsid w:val="00B34551"/>
    <w:rsid w:val="00B36DF3"/>
    <w:rsid w:val="00B41FDD"/>
    <w:rsid w:val="00C11B8A"/>
    <w:rsid w:val="00CA46C3"/>
    <w:rsid w:val="00CC289F"/>
    <w:rsid w:val="00CC693F"/>
    <w:rsid w:val="00CF3632"/>
    <w:rsid w:val="00D517ED"/>
    <w:rsid w:val="00D765A6"/>
    <w:rsid w:val="00D868C6"/>
    <w:rsid w:val="00DA1AC0"/>
    <w:rsid w:val="00DD5A73"/>
    <w:rsid w:val="00E0524E"/>
    <w:rsid w:val="00E14E59"/>
    <w:rsid w:val="00E62570"/>
    <w:rsid w:val="00E9606E"/>
    <w:rsid w:val="00EA665B"/>
    <w:rsid w:val="00ED4E1A"/>
    <w:rsid w:val="00F03ED4"/>
    <w:rsid w:val="00F178B6"/>
    <w:rsid w:val="00F21634"/>
    <w:rsid w:val="00F27F60"/>
    <w:rsid w:val="00F4710B"/>
    <w:rsid w:val="00FE08BF"/>
    <w:rsid w:val="00FE3B27"/>
    <w:rsid w:val="00FE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04081F6F"/>
  <w15:docId w15:val="{527A75ED-8E82-48B3-ABA1-0C4F01A9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1FDD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65B"/>
  </w:style>
  <w:style w:type="paragraph" w:styleId="Footer">
    <w:name w:val="footer"/>
    <w:basedOn w:val="Normal"/>
    <w:link w:val="Foot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65B"/>
  </w:style>
  <w:style w:type="table" w:styleId="TableGrid">
    <w:name w:val="Table Grid"/>
    <w:basedOn w:val="TableNormal"/>
    <w:uiPriority w:val="39"/>
    <w:rsid w:val="00F2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16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1FD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5D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48A45-8CA2-4A0A-AD03-4C259A2E1A4B}"/>
      </w:docPartPr>
      <w:docPartBody>
        <w:p w:rsidR="00E31689" w:rsidRDefault="00DA5E00">
          <w:r w:rsidRPr="00616EA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00"/>
    <w:rsid w:val="00094F3D"/>
    <w:rsid w:val="00157354"/>
    <w:rsid w:val="002E54AA"/>
    <w:rsid w:val="003F77B0"/>
    <w:rsid w:val="00933DC8"/>
    <w:rsid w:val="00A26F07"/>
    <w:rsid w:val="00A31AD7"/>
    <w:rsid w:val="00AA137A"/>
    <w:rsid w:val="00C938C6"/>
    <w:rsid w:val="00DA5E00"/>
    <w:rsid w:val="00E3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5E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1E51B-CDC4-4C2F-A2B8-269615B61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F6455AB</Template>
  <TotalTime>210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Eidson</dc:creator>
  <cp:lastModifiedBy>Alicia Miller</cp:lastModifiedBy>
  <cp:revision>9</cp:revision>
  <cp:lastPrinted>2019-03-22T19:52:00Z</cp:lastPrinted>
  <dcterms:created xsi:type="dcterms:W3CDTF">2019-02-21T18:55:00Z</dcterms:created>
  <dcterms:modified xsi:type="dcterms:W3CDTF">2019-03-25T14:00:00Z</dcterms:modified>
</cp:coreProperties>
</file>