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96B" w:rsidRPr="008E26DA" w:rsidRDefault="001B1559" w:rsidP="003B7E0F">
      <w:pPr>
        <w:pStyle w:val="Heading1"/>
      </w:pPr>
      <w:r w:rsidRPr="008E26DA">
        <w:t>HONORABLE REAGAN TAYLOR</w:t>
      </w:r>
      <w:r w:rsidR="0078196B" w:rsidRPr="008E26DA">
        <w:t xml:space="preserve"> COUNTY JUDGE EXECUTIVE PRESIDING</w:t>
      </w:r>
    </w:p>
    <w:p w:rsidR="00AB3499" w:rsidRPr="008E26DA" w:rsidRDefault="00AB3499" w:rsidP="00584292">
      <w:pPr>
        <w:jc w:val="both"/>
        <w:rPr>
          <w:b/>
          <w:color w:val="000000"/>
        </w:rPr>
      </w:pPr>
    </w:p>
    <w:p w:rsidR="00EF7016" w:rsidRDefault="0078196B" w:rsidP="00584292">
      <w:pPr>
        <w:jc w:val="both"/>
        <w:rPr>
          <w:color w:val="000000"/>
        </w:rPr>
      </w:pPr>
      <w:r w:rsidRPr="008E26DA">
        <w:rPr>
          <w:color w:val="000000"/>
        </w:rPr>
        <w:t>The Madison County Fiscal Court con</w:t>
      </w:r>
      <w:r w:rsidR="00FD3DE5" w:rsidRPr="008E26DA">
        <w:rPr>
          <w:color w:val="000000"/>
        </w:rPr>
        <w:t>vene</w:t>
      </w:r>
      <w:r w:rsidR="004E2A98" w:rsidRPr="008E26DA">
        <w:rPr>
          <w:color w:val="000000"/>
        </w:rPr>
        <w:t xml:space="preserve">d in regular </w:t>
      </w:r>
      <w:r w:rsidR="00D47788">
        <w:rPr>
          <w:color w:val="000000"/>
        </w:rPr>
        <w:t xml:space="preserve">session on the </w:t>
      </w:r>
      <w:r w:rsidR="00F8031D">
        <w:rPr>
          <w:color w:val="000000"/>
        </w:rPr>
        <w:t>24</w:t>
      </w:r>
      <w:r w:rsidR="00F8031D" w:rsidRPr="009B1F8B">
        <w:rPr>
          <w:color w:val="000000"/>
          <w:vertAlign w:val="superscript"/>
        </w:rPr>
        <w:t>th</w:t>
      </w:r>
      <w:r w:rsidR="00F8031D">
        <w:rPr>
          <w:color w:val="000000"/>
        </w:rPr>
        <w:t xml:space="preserve"> of</w:t>
      </w:r>
      <w:r w:rsidR="006E110C">
        <w:rPr>
          <w:color w:val="000000"/>
        </w:rPr>
        <w:t xml:space="preserve"> </w:t>
      </w:r>
      <w:r w:rsidR="00DB2DAC">
        <w:rPr>
          <w:color w:val="000000"/>
        </w:rPr>
        <w:t>January</w:t>
      </w:r>
      <w:r w:rsidR="00D73FF6">
        <w:rPr>
          <w:color w:val="000000"/>
        </w:rPr>
        <w:t>,</w:t>
      </w:r>
      <w:r w:rsidR="00DB2DAC">
        <w:rPr>
          <w:color w:val="000000"/>
        </w:rPr>
        <w:t xml:space="preserve"> 2017</w:t>
      </w:r>
      <w:r w:rsidRPr="008E26DA">
        <w:rPr>
          <w:color w:val="000000"/>
        </w:rPr>
        <w:t xml:space="preserve"> at </w:t>
      </w:r>
      <w:r w:rsidR="006F5A09" w:rsidRPr="008E26DA">
        <w:rPr>
          <w:color w:val="000000"/>
        </w:rPr>
        <w:t xml:space="preserve">9:30AM </w:t>
      </w:r>
      <w:r w:rsidR="003D68EB">
        <w:rPr>
          <w:color w:val="000000"/>
        </w:rPr>
        <w:t xml:space="preserve">in </w:t>
      </w:r>
      <w:r w:rsidR="009B1F8B">
        <w:rPr>
          <w:color w:val="000000"/>
        </w:rPr>
        <w:t>the Richmond</w:t>
      </w:r>
      <w:r w:rsidR="00DB2DAC">
        <w:rPr>
          <w:color w:val="000000"/>
        </w:rPr>
        <w:t xml:space="preserve">. </w:t>
      </w:r>
      <w:r w:rsidR="00C54D9C">
        <w:rPr>
          <w:color w:val="000000"/>
        </w:rPr>
        <w:t xml:space="preserve">KY.  </w:t>
      </w:r>
      <w:r w:rsidR="00AB012E">
        <w:rPr>
          <w:color w:val="000000"/>
        </w:rPr>
        <w:t xml:space="preserve"> </w:t>
      </w:r>
      <w:r w:rsidR="0084618C">
        <w:t>Present was the Honorable Reagan Taylor in the chair presiding and</w:t>
      </w:r>
      <w:r w:rsidR="0084618C">
        <w:rPr>
          <w:color w:val="000000"/>
        </w:rPr>
        <w:t xml:space="preserve"> the </w:t>
      </w:r>
      <w:r w:rsidR="007B62D5" w:rsidRPr="008E26DA">
        <w:rPr>
          <w:color w:val="000000"/>
        </w:rPr>
        <w:t>following members of the Fiscal Court:</w:t>
      </w:r>
      <w:r w:rsidR="003213AF">
        <w:rPr>
          <w:color w:val="000000"/>
        </w:rPr>
        <w:t xml:space="preserve"> Roger </w:t>
      </w:r>
      <w:r w:rsidR="00400600">
        <w:rPr>
          <w:color w:val="000000"/>
        </w:rPr>
        <w:t xml:space="preserve">Barger, </w:t>
      </w:r>
      <w:r w:rsidR="00F631A0">
        <w:rPr>
          <w:color w:val="000000"/>
        </w:rPr>
        <w:t xml:space="preserve">Tom </w:t>
      </w:r>
      <w:proofErr w:type="spellStart"/>
      <w:r w:rsidR="00F631A0">
        <w:rPr>
          <w:color w:val="000000"/>
        </w:rPr>
        <w:t>Botkin</w:t>
      </w:r>
      <w:proofErr w:type="spellEnd"/>
      <w:r w:rsidR="00890383">
        <w:rPr>
          <w:color w:val="000000"/>
        </w:rPr>
        <w:t>,</w:t>
      </w:r>
      <w:r w:rsidR="00A277E3">
        <w:rPr>
          <w:color w:val="000000"/>
        </w:rPr>
        <w:t xml:space="preserve"> </w:t>
      </w:r>
      <w:r w:rsidR="00390238">
        <w:rPr>
          <w:color w:val="000000"/>
        </w:rPr>
        <w:t xml:space="preserve">Larry Combs </w:t>
      </w:r>
      <w:r w:rsidR="00C77E67">
        <w:rPr>
          <w:color w:val="000000"/>
        </w:rPr>
        <w:t>and John</w:t>
      </w:r>
      <w:r w:rsidR="00522FEA">
        <w:rPr>
          <w:color w:val="000000"/>
        </w:rPr>
        <w:t xml:space="preserve"> Tudor</w:t>
      </w:r>
      <w:r w:rsidR="001B1559" w:rsidRPr="008E26DA">
        <w:rPr>
          <w:color w:val="000000"/>
        </w:rPr>
        <w:t xml:space="preserve"> were present.</w:t>
      </w:r>
      <w:r w:rsidR="00006A10">
        <w:rPr>
          <w:color w:val="000000"/>
        </w:rPr>
        <w:t xml:space="preserve"> </w:t>
      </w:r>
      <w:r w:rsidR="00EF7016">
        <w:rPr>
          <w:color w:val="000000"/>
        </w:rPr>
        <w:t xml:space="preserve"> </w:t>
      </w:r>
      <w:r w:rsidR="000854AF">
        <w:rPr>
          <w:color w:val="000000"/>
        </w:rPr>
        <w:t xml:space="preserve">Madison </w:t>
      </w:r>
      <w:r w:rsidR="006E100E">
        <w:rPr>
          <w:color w:val="000000"/>
        </w:rPr>
        <w:t>County</w:t>
      </w:r>
      <w:r w:rsidR="00DB2DAC">
        <w:rPr>
          <w:color w:val="000000"/>
        </w:rPr>
        <w:t xml:space="preserve"> Attorney, Marc Robbins</w:t>
      </w:r>
      <w:r w:rsidR="00922AFD">
        <w:rPr>
          <w:color w:val="000000"/>
        </w:rPr>
        <w:t>, Madison</w:t>
      </w:r>
      <w:r w:rsidR="0013223C">
        <w:rPr>
          <w:color w:val="000000"/>
        </w:rPr>
        <w:t xml:space="preserve"> County Clerk</w:t>
      </w:r>
      <w:r w:rsidR="00F423AE">
        <w:rPr>
          <w:color w:val="000000"/>
        </w:rPr>
        <w:t>,</w:t>
      </w:r>
      <w:r w:rsidR="005A085C">
        <w:rPr>
          <w:color w:val="000000"/>
        </w:rPr>
        <w:t xml:space="preserve"> Kenny Barger</w:t>
      </w:r>
      <w:r w:rsidR="00EF7016">
        <w:rPr>
          <w:color w:val="000000"/>
        </w:rPr>
        <w:t xml:space="preserve">, and Madison </w:t>
      </w:r>
      <w:r w:rsidR="00DB2DAC">
        <w:rPr>
          <w:color w:val="000000"/>
        </w:rPr>
        <w:t>County Sheriff</w:t>
      </w:r>
      <w:r w:rsidR="00A867CD">
        <w:rPr>
          <w:color w:val="000000"/>
        </w:rPr>
        <w:t>,</w:t>
      </w:r>
      <w:r w:rsidR="00DB2DAC">
        <w:rPr>
          <w:color w:val="000000"/>
        </w:rPr>
        <w:t xml:space="preserve"> Mike Coyle </w:t>
      </w:r>
      <w:proofErr w:type="gramStart"/>
      <w:r w:rsidR="00F5091B">
        <w:rPr>
          <w:color w:val="000000"/>
        </w:rPr>
        <w:t>were</w:t>
      </w:r>
      <w:proofErr w:type="gramEnd"/>
      <w:r w:rsidR="00F5091B">
        <w:rPr>
          <w:color w:val="000000"/>
        </w:rPr>
        <w:t xml:space="preserve"> also present.</w:t>
      </w:r>
    </w:p>
    <w:p w:rsidR="007B62D5" w:rsidRPr="008E26DA" w:rsidRDefault="007B62D5" w:rsidP="00584292">
      <w:pPr>
        <w:jc w:val="both"/>
        <w:rPr>
          <w:color w:val="000000"/>
        </w:rPr>
      </w:pPr>
    </w:p>
    <w:p w:rsidR="002D2741" w:rsidRPr="008E26DA" w:rsidRDefault="002D2741" w:rsidP="00584292">
      <w:pPr>
        <w:jc w:val="both"/>
        <w:rPr>
          <w:color w:val="000000"/>
        </w:rPr>
      </w:pPr>
      <w:r w:rsidRPr="008E26DA">
        <w:rPr>
          <w:color w:val="000000"/>
        </w:rPr>
        <w:t>It being determined a quorum was present, the meeting was called to order.</w:t>
      </w:r>
    </w:p>
    <w:p w:rsidR="00186D7C" w:rsidRDefault="00A42A27" w:rsidP="00584292">
      <w:pPr>
        <w:jc w:val="both"/>
        <w:rPr>
          <w:color w:val="000000"/>
        </w:rPr>
      </w:pPr>
      <w:r>
        <w:rPr>
          <w:color w:val="000000"/>
        </w:rPr>
        <w:t>J</w:t>
      </w:r>
      <w:r w:rsidR="00C7237E">
        <w:rPr>
          <w:color w:val="000000"/>
        </w:rPr>
        <w:t>udge Taylor</w:t>
      </w:r>
      <w:r w:rsidR="00DC3723">
        <w:rPr>
          <w:color w:val="000000"/>
        </w:rPr>
        <w:t xml:space="preserve"> </w:t>
      </w:r>
      <w:r w:rsidR="00F5091B">
        <w:rPr>
          <w:color w:val="000000"/>
        </w:rPr>
        <w:t xml:space="preserve">asked </w:t>
      </w:r>
      <w:r w:rsidR="00063002">
        <w:rPr>
          <w:color w:val="000000"/>
        </w:rPr>
        <w:t xml:space="preserve">Reverend Chad </w:t>
      </w:r>
      <w:proofErr w:type="spellStart"/>
      <w:r w:rsidR="00063002">
        <w:rPr>
          <w:color w:val="000000"/>
        </w:rPr>
        <w:t>Snellgrove</w:t>
      </w:r>
      <w:proofErr w:type="spellEnd"/>
      <w:r w:rsidR="00063002">
        <w:rPr>
          <w:color w:val="000000"/>
        </w:rPr>
        <w:t xml:space="preserve"> </w:t>
      </w:r>
      <w:r w:rsidR="001D0886">
        <w:rPr>
          <w:color w:val="000000"/>
        </w:rPr>
        <w:t xml:space="preserve">to </w:t>
      </w:r>
      <w:r w:rsidR="0067075C">
        <w:rPr>
          <w:color w:val="000000"/>
        </w:rPr>
        <w:t>lead</w:t>
      </w:r>
      <w:r w:rsidR="001D0886">
        <w:rPr>
          <w:color w:val="000000"/>
        </w:rPr>
        <w:t xml:space="preserve"> the court in prayer.</w:t>
      </w:r>
      <w:r w:rsidR="00E77DA7">
        <w:rPr>
          <w:color w:val="000000"/>
        </w:rPr>
        <w:t xml:space="preserve">  </w:t>
      </w:r>
      <w:r w:rsidR="00447F06" w:rsidRPr="008E26DA">
        <w:rPr>
          <w:color w:val="000000"/>
        </w:rPr>
        <w:t>Judge</w:t>
      </w:r>
      <w:r w:rsidR="00186D7C" w:rsidRPr="008E26DA">
        <w:rPr>
          <w:color w:val="000000"/>
        </w:rPr>
        <w:t xml:space="preserve"> Taylor </w:t>
      </w:r>
      <w:r w:rsidR="002122F7">
        <w:rPr>
          <w:color w:val="000000"/>
        </w:rPr>
        <w:t>asked</w:t>
      </w:r>
      <w:r w:rsidR="00DB2DAC">
        <w:rPr>
          <w:color w:val="000000"/>
        </w:rPr>
        <w:t xml:space="preserve"> Sheriff Coyle</w:t>
      </w:r>
      <w:r w:rsidR="00677163">
        <w:rPr>
          <w:color w:val="000000"/>
        </w:rPr>
        <w:t xml:space="preserve"> </w:t>
      </w:r>
      <w:r w:rsidR="00A63DB5">
        <w:rPr>
          <w:color w:val="000000"/>
        </w:rPr>
        <w:t xml:space="preserve">to lead </w:t>
      </w:r>
      <w:r w:rsidR="001F5BF5">
        <w:rPr>
          <w:color w:val="000000"/>
        </w:rPr>
        <w:t>the</w:t>
      </w:r>
      <w:r w:rsidR="00186D7C" w:rsidRPr="008E26DA">
        <w:rPr>
          <w:color w:val="000000"/>
        </w:rPr>
        <w:t xml:space="preserve"> Pledge of Allegiance.</w:t>
      </w:r>
    </w:p>
    <w:p w:rsidR="005D0FC8" w:rsidRDefault="005D0FC8" w:rsidP="00584292">
      <w:pPr>
        <w:jc w:val="both"/>
        <w:rPr>
          <w:color w:val="000000"/>
        </w:rPr>
      </w:pPr>
    </w:p>
    <w:p w:rsidR="0053004A" w:rsidRDefault="00A660A2" w:rsidP="00584292">
      <w:pPr>
        <w:jc w:val="both"/>
        <w:rPr>
          <w:b/>
          <w:color w:val="000000"/>
          <w:sz w:val="28"/>
          <w:szCs w:val="28"/>
        </w:rPr>
      </w:pPr>
      <w:r>
        <w:rPr>
          <w:b/>
          <w:color w:val="000000"/>
          <w:sz w:val="28"/>
          <w:szCs w:val="28"/>
        </w:rPr>
        <w:t xml:space="preserve">IN RE: </w:t>
      </w:r>
      <w:r w:rsidR="0053004A" w:rsidRPr="008E26DA">
        <w:rPr>
          <w:b/>
          <w:color w:val="000000"/>
          <w:sz w:val="28"/>
          <w:szCs w:val="28"/>
        </w:rPr>
        <w:t>Approval of Minutes:</w:t>
      </w:r>
    </w:p>
    <w:p w:rsidR="00DF426B" w:rsidRDefault="00C22139" w:rsidP="00DF426B">
      <w:pPr>
        <w:jc w:val="both"/>
        <w:rPr>
          <w:color w:val="000000"/>
        </w:rPr>
      </w:pPr>
      <w:r>
        <w:rPr>
          <w:color w:val="000000"/>
        </w:rPr>
        <w:t xml:space="preserve">Motion by John Tudor </w:t>
      </w:r>
      <w:r w:rsidR="00AE3EFB" w:rsidRPr="008E26DA">
        <w:rPr>
          <w:color w:val="000000"/>
        </w:rPr>
        <w:t xml:space="preserve">seconded </w:t>
      </w:r>
      <w:r w:rsidR="006F288A" w:rsidRPr="008E26DA">
        <w:rPr>
          <w:color w:val="000000"/>
        </w:rPr>
        <w:t>by</w:t>
      </w:r>
      <w:r w:rsidR="00063002">
        <w:rPr>
          <w:color w:val="000000"/>
        </w:rPr>
        <w:t xml:space="preserve"> Larry Combs</w:t>
      </w:r>
      <w:r w:rsidR="00AE3EFB" w:rsidRPr="008E26DA">
        <w:rPr>
          <w:color w:val="000000"/>
        </w:rPr>
        <w:t>, to approve the minutes from the</w:t>
      </w:r>
      <w:r w:rsidR="009B1F8B">
        <w:rPr>
          <w:color w:val="000000"/>
        </w:rPr>
        <w:t xml:space="preserve"> January 10th</w:t>
      </w:r>
      <w:r w:rsidR="003B7E0F">
        <w:rPr>
          <w:color w:val="000000"/>
        </w:rPr>
        <w:t>,</w:t>
      </w:r>
      <w:r w:rsidR="00890383">
        <w:rPr>
          <w:color w:val="000000"/>
        </w:rPr>
        <w:t xml:space="preserve"> 2016</w:t>
      </w:r>
      <w:r w:rsidR="00EC3A0C">
        <w:rPr>
          <w:color w:val="000000"/>
        </w:rPr>
        <w:t xml:space="preserve"> regularly ca</w:t>
      </w:r>
      <w:r w:rsidR="004A7B2C">
        <w:rPr>
          <w:color w:val="000000"/>
        </w:rPr>
        <w:t>ll</w:t>
      </w:r>
      <w:r w:rsidR="00913D81">
        <w:rPr>
          <w:color w:val="000000"/>
        </w:rPr>
        <w:t>ed meeting.</w:t>
      </w:r>
    </w:p>
    <w:p w:rsidR="00E77DA7" w:rsidRDefault="00E77DA7" w:rsidP="00DF426B">
      <w:pPr>
        <w:jc w:val="both"/>
        <w:rPr>
          <w:color w:val="000000"/>
        </w:rPr>
      </w:pPr>
    </w:p>
    <w:p w:rsidR="00DF426B" w:rsidRPr="008E26DA" w:rsidRDefault="00D625E2" w:rsidP="00BD02A8">
      <w:pPr>
        <w:jc w:val="both"/>
        <w:rPr>
          <w:color w:val="000000"/>
        </w:rPr>
      </w:pPr>
      <w:r>
        <w:rPr>
          <w:color w:val="000000"/>
        </w:rPr>
        <w:t xml:space="preserve">          </w:t>
      </w:r>
      <w:r w:rsidR="00AD4447">
        <w:rPr>
          <w:color w:val="000000"/>
        </w:rPr>
        <w:t xml:space="preserve"> </w:t>
      </w:r>
      <w:r w:rsidR="00DF426B" w:rsidRPr="008E26DA">
        <w:rPr>
          <w:color w:val="000000"/>
        </w:rPr>
        <w:t>Motion carried on roll call vote as follows:</w:t>
      </w:r>
    </w:p>
    <w:p w:rsidR="00DF426B" w:rsidRPr="008E26DA" w:rsidRDefault="001B1559" w:rsidP="00DF426B">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002673CE" w:rsidRPr="008E26DA">
        <w:rPr>
          <w:color w:val="000000"/>
        </w:rPr>
        <w:tab/>
      </w:r>
      <w:r w:rsidR="002673CE" w:rsidRPr="008E26DA">
        <w:rPr>
          <w:color w:val="000000"/>
        </w:rPr>
        <w:tab/>
        <w:t xml:space="preserve">           </w:t>
      </w:r>
      <w:r w:rsidR="00DF426B" w:rsidRPr="008E26DA">
        <w:rPr>
          <w:color w:val="000000"/>
        </w:rPr>
        <w:t>Roger Barger-</w:t>
      </w:r>
      <w:r w:rsidR="00B16624">
        <w:rPr>
          <w:color w:val="000000"/>
        </w:rPr>
        <w:t>Yes</w:t>
      </w:r>
    </w:p>
    <w:p w:rsidR="00DF426B" w:rsidRDefault="00522FEA" w:rsidP="00DF426B">
      <w:pPr>
        <w:ind w:firstLine="720"/>
        <w:jc w:val="both"/>
        <w:rPr>
          <w:color w:val="000000"/>
        </w:rPr>
      </w:pPr>
      <w:r>
        <w:rPr>
          <w:color w:val="000000"/>
        </w:rPr>
        <w:t>John Tudor- Yes</w:t>
      </w:r>
      <w:r w:rsidR="00DF426B" w:rsidRPr="008E26DA">
        <w:rPr>
          <w:color w:val="000000"/>
        </w:rPr>
        <w:tab/>
      </w:r>
      <w:r w:rsidR="001B1559" w:rsidRPr="008E26DA">
        <w:rPr>
          <w:color w:val="000000"/>
        </w:rPr>
        <w:t xml:space="preserve">          </w:t>
      </w:r>
      <w:r w:rsidR="00A522B2">
        <w:rPr>
          <w:color w:val="000000"/>
        </w:rPr>
        <w:tab/>
        <w:t xml:space="preserve">           </w:t>
      </w:r>
      <w:r w:rsidR="00A277E3">
        <w:rPr>
          <w:color w:val="000000"/>
        </w:rPr>
        <w:t xml:space="preserve">Larry Combs- </w:t>
      </w:r>
      <w:r w:rsidR="00390238">
        <w:rPr>
          <w:color w:val="000000"/>
        </w:rPr>
        <w:t>Yes</w:t>
      </w:r>
    </w:p>
    <w:p w:rsidR="00923867" w:rsidRDefault="00F93F62" w:rsidP="007E1317">
      <w:pPr>
        <w:jc w:val="both"/>
        <w:rPr>
          <w:color w:val="000000"/>
        </w:rPr>
      </w:pPr>
      <w:r>
        <w:rPr>
          <w:color w:val="000000"/>
        </w:rPr>
        <w:t xml:space="preserve">                                    </w:t>
      </w:r>
      <w:r w:rsidR="00430C77">
        <w:rPr>
          <w:color w:val="000000"/>
        </w:rPr>
        <w:t xml:space="preserve">Reagan Taylor </w:t>
      </w:r>
      <w:r w:rsidR="00203AF2">
        <w:rPr>
          <w:color w:val="000000"/>
        </w:rPr>
        <w:t>–</w:t>
      </w:r>
      <w:r w:rsidR="00430C77">
        <w:rPr>
          <w:color w:val="000000"/>
        </w:rPr>
        <w:t xml:space="preserve"> Yes</w:t>
      </w:r>
    </w:p>
    <w:p w:rsidR="00543560" w:rsidRDefault="00543560" w:rsidP="007E1317">
      <w:pPr>
        <w:jc w:val="both"/>
        <w:rPr>
          <w:color w:val="000000"/>
        </w:rPr>
      </w:pPr>
    </w:p>
    <w:p w:rsidR="00C22139" w:rsidRDefault="002764B8" w:rsidP="009B1F8B">
      <w:pPr>
        <w:pStyle w:val="NoSpacing"/>
        <w:rPr>
          <w:b/>
          <w:sz w:val="28"/>
          <w:szCs w:val="28"/>
        </w:rPr>
      </w:pPr>
      <w:r w:rsidRPr="002764B8">
        <w:rPr>
          <w:b/>
          <w:sz w:val="28"/>
          <w:szCs w:val="28"/>
        </w:rPr>
        <w:t>IN RE</w:t>
      </w:r>
      <w:r w:rsidR="00AB4E26">
        <w:rPr>
          <w:b/>
          <w:sz w:val="28"/>
          <w:szCs w:val="28"/>
        </w:rPr>
        <w:t xml:space="preserve">: </w:t>
      </w:r>
      <w:r w:rsidR="009B1F8B">
        <w:rPr>
          <w:b/>
          <w:sz w:val="28"/>
          <w:szCs w:val="28"/>
        </w:rPr>
        <w:t>Treasurer’s Report:</w:t>
      </w:r>
    </w:p>
    <w:p w:rsidR="009B1F8B" w:rsidRPr="00063002" w:rsidRDefault="009B1F8B" w:rsidP="009B1F8B">
      <w:pPr>
        <w:pStyle w:val="NoSpacing"/>
        <w:rPr>
          <w:color w:val="000000"/>
        </w:rPr>
      </w:pPr>
      <w:r w:rsidRPr="00755EAF">
        <w:rPr>
          <w:b/>
        </w:rPr>
        <w:t>Treasurer Glenna Baker</w:t>
      </w:r>
      <w:r>
        <w:rPr>
          <w:b/>
          <w:sz w:val="28"/>
          <w:szCs w:val="28"/>
        </w:rPr>
        <w:t xml:space="preserve"> </w:t>
      </w:r>
      <w:r w:rsidR="00063002" w:rsidRPr="00063002">
        <w:t>gave the general fund balance at $8,099,729.86 as of 12/31/2017. The revenues are at 45.87% and the expenditures are at 28.31%.</w:t>
      </w:r>
      <w:r w:rsidR="00063002">
        <w:t xml:space="preserve"> </w:t>
      </w:r>
    </w:p>
    <w:p w:rsidR="00C22139" w:rsidRPr="00063002" w:rsidRDefault="00C22139" w:rsidP="002764B8">
      <w:pPr>
        <w:jc w:val="both"/>
        <w:rPr>
          <w:color w:val="000000"/>
        </w:rPr>
      </w:pPr>
    </w:p>
    <w:p w:rsidR="005C7BF6" w:rsidRPr="000F30EE" w:rsidRDefault="005740EF" w:rsidP="009B1F8B">
      <w:pPr>
        <w:jc w:val="both"/>
        <w:rPr>
          <w:b/>
          <w:color w:val="000000"/>
          <w:sz w:val="28"/>
          <w:szCs w:val="28"/>
        </w:rPr>
      </w:pPr>
      <w:r w:rsidRPr="000F30EE">
        <w:rPr>
          <w:b/>
          <w:color w:val="000000"/>
          <w:sz w:val="28"/>
          <w:szCs w:val="28"/>
        </w:rPr>
        <w:t xml:space="preserve">IN RE: </w:t>
      </w:r>
      <w:r w:rsidR="009B1F8B" w:rsidRPr="000F30EE">
        <w:rPr>
          <w:b/>
          <w:color w:val="000000"/>
          <w:sz w:val="28"/>
          <w:szCs w:val="28"/>
        </w:rPr>
        <w:t>Appointment- First District Constable:</w:t>
      </w:r>
    </w:p>
    <w:p w:rsidR="00F8031D" w:rsidRPr="00FC3A41" w:rsidRDefault="00F8031D" w:rsidP="009B1F8B">
      <w:pPr>
        <w:jc w:val="both"/>
        <w:rPr>
          <w:color w:val="000000"/>
        </w:rPr>
      </w:pPr>
      <w:r w:rsidRPr="00FC3A41">
        <w:rPr>
          <w:b/>
          <w:color w:val="000000"/>
        </w:rPr>
        <w:t>Judge Taylor</w:t>
      </w:r>
      <w:r w:rsidRPr="00FC3A41">
        <w:rPr>
          <w:color w:val="000000"/>
        </w:rPr>
        <w:t xml:space="preserve"> invited John Bryant Marcum Jr. up to the front of the room.  He talked with the cour</w:t>
      </w:r>
      <w:r w:rsidR="00FC3A41">
        <w:rPr>
          <w:color w:val="000000"/>
        </w:rPr>
        <w:t>t about losing a true servant of</w:t>
      </w:r>
      <w:r w:rsidRPr="00FC3A41">
        <w:rPr>
          <w:color w:val="000000"/>
        </w:rPr>
        <w:t xml:space="preserve"> 42 years with the death of</w:t>
      </w:r>
      <w:r w:rsidR="00FC3A41">
        <w:rPr>
          <w:color w:val="000000"/>
        </w:rPr>
        <w:t xml:space="preserve"> Constable</w:t>
      </w:r>
      <w:r w:rsidR="000F30EE">
        <w:rPr>
          <w:color w:val="000000"/>
        </w:rPr>
        <w:t xml:space="preserve"> John Marcum Sr. </w:t>
      </w:r>
      <w:r w:rsidRPr="00FC3A41">
        <w:rPr>
          <w:color w:val="000000"/>
        </w:rPr>
        <w:t xml:space="preserve">  It is an honor to have a chance to appoint you for the next two years to finish out</w:t>
      </w:r>
      <w:r w:rsidR="00703134">
        <w:rPr>
          <w:color w:val="000000"/>
        </w:rPr>
        <w:t xml:space="preserve"> your Dad’s</w:t>
      </w:r>
      <w:r w:rsidRPr="00FC3A41">
        <w:rPr>
          <w:color w:val="000000"/>
        </w:rPr>
        <w:t xml:space="preserve"> term.  Judge Tayl</w:t>
      </w:r>
      <w:r w:rsidR="00FC3A41">
        <w:rPr>
          <w:color w:val="000000"/>
        </w:rPr>
        <w:t>or then swore in Mr. Marcum as C</w:t>
      </w:r>
      <w:r w:rsidRPr="00FC3A41">
        <w:rPr>
          <w:color w:val="000000"/>
        </w:rPr>
        <w:t>onstable for District One.</w:t>
      </w:r>
    </w:p>
    <w:p w:rsidR="00F26BD4" w:rsidRPr="00FC3A41" w:rsidRDefault="00F26BD4" w:rsidP="005740EF">
      <w:pPr>
        <w:jc w:val="both"/>
        <w:rPr>
          <w:color w:val="000000"/>
        </w:rPr>
      </w:pPr>
    </w:p>
    <w:p w:rsidR="00A16D7A" w:rsidRDefault="005740EF" w:rsidP="00543560">
      <w:pPr>
        <w:jc w:val="both"/>
        <w:rPr>
          <w:b/>
          <w:color w:val="000000"/>
          <w:sz w:val="28"/>
          <w:szCs w:val="28"/>
        </w:rPr>
      </w:pPr>
      <w:r w:rsidRPr="005740EF">
        <w:rPr>
          <w:b/>
          <w:color w:val="000000"/>
          <w:sz w:val="28"/>
          <w:szCs w:val="28"/>
        </w:rPr>
        <w:t xml:space="preserve">IN RE: </w:t>
      </w:r>
      <w:r w:rsidR="00A16D7A">
        <w:rPr>
          <w:b/>
          <w:color w:val="000000"/>
          <w:sz w:val="28"/>
          <w:szCs w:val="28"/>
        </w:rPr>
        <w:t>Branding Campaign- Madison County Fiscal Court:</w:t>
      </w:r>
    </w:p>
    <w:p w:rsidR="009A4F69" w:rsidRDefault="00FC3A41" w:rsidP="00543560">
      <w:pPr>
        <w:jc w:val="both"/>
        <w:rPr>
          <w:color w:val="000000"/>
        </w:rPr>
      </w:pPr>
      <w:r w:rsidRPr="00755EAF">
        <w:rPr>
          <w:b/>
          <w:color w:val="000000"/>
        </w:rPr>
        <w:t>Madison County Deputy Judge Executive, Collen Chaney</w:t>
      </w:r>
      <w:r>
        <w:rPr>
          <w:color w:val="000000"/>
        </w:rPr>
        <w:t xml:space="preserve"> talked with the court about this project.  When Judge Taylor took office there were many colors </w:t>
      </w:r>
      <w:r w:rsidR="00755EAF">
        <w:rPr>
          <w:color w:val="000000"/>
        </w:rPr>
        <w:t>and</w:t>
      </w:r>
      <w:r w:rsidR="00EF7A4A">
        <w:rPr>
          <w:color w:val="000000"/>
        </w:rPr>
        <w:t xml:space="preserve"> different logos being </w:t>
      </w:r>
      <w:proofErr w:type="gramStart"/>
      <w:r w:rsidR="00EF7A4A">
        <w:rPr>
          <w:color w:val="000000"/>
        </w:rPr>
        <w:t>used.</w:t>
      </w:r>
      <w:proofErr w:type="gramEnd"/>
      <w:r>
        <w:rPr>
          <w:color w:val="000000"/>
        </w:rPr>
        <w:t xml:space="preserve">  We lacked</w:t>
      </w:r>
      <w:r w:rsidR="0068689A">
        <w:rPr>
          <w:color w:val="000000"/>
        </w:rPr>
        <w:t xml:space="preserve"> synergy within our departments and the county and we</w:t>
      </w:r>
      <w:r>
        <w:rPr>
          <w:color w:val="000000"/>
        </w:rPr>
        <w:t xml:space="preserve"> felt we needed a common brand.  I am happy to say that Ryan Edison from our IT Department created the new logo.  In the next couple of month you will be seeing this on our vehic</w:t>
      </w:r>
      <w:r w:rsidR="00EF7A4A">
        <w:rPr>
          <w:color w:val="000000"/>
        </w:rPr>
        <w:t xml:space="preserve">les, stationary and letterhead.  </w:t>
      </w:r>
      <w:r>
        <w:rPr>
          <w:color w:val="000000"/>
        </w:rPr>
        <w:t xml:space="preserve"> It clearly identifies our building as well as Madison County.  I would like to thank Ryan for </w:t>
      </w:r>
      <w:r w:rsidR="0068689A">
        <w:rPr>
          <w:color w:val="000000"/>
        </w:rPr>
        <w:t xml:space="preserve">all </w:t>
      </w:r>
      <w:r>
        <w:rPr>
          <w:color w:val="000000"/>
        </w:rPr>
        <w:t>his help on this project.</w:t>
      </w:r>
    </w:p>
    <w:p w:rsidR="00EF4534" w:rsidRDefault="00EF4534" w:rsidP="005740EF">
      <w:pPr>
        <w:jc w:val="both"/>
        <w:rPr>
          <w:color w:val="000000"/>
        </w:rPr>
      </w:pPr>
    </w:p>
    <w:p w:rsidR="005740EF" w:rsidRPr="005740EF" w:rsidRDefault="00543560" w:rsidP="002764B8">
      <w:pPr>
        <w:jc w:val="both"/>
        <w:rPr>
          <w:b/>
          <w:color w:val="000000"/>
          <w:sz w:val="28"/>
          <w:szCs w:val="28"/>
        </w:rPr>
      </w:pPr>
      <w:r>
        <w:rPr>
          <w:b/>
          <w:color w:val="000000"/>
          <w:sz w:val="28"/>
          <w:szCs w:val="28"/>
        </w:rPr>
        <w:t>IN RE</w:t>
      </w:r>
      <w:r w:rsidR="005740EF" w:rsidRPr="005740EF">
        <w:rPr>
          <w:b/>
          <w:color w:val="000000"/>
          <w:sz w:val="28"/>
          <w:szCs w:val="28"/>
        </w:rPr>
        <w:t>:</w:t>
      </w:r>
      <w:r w:rsidR="00EF4534">
        <w:rPr>
          <w:b/>
          <w:color w:val="000000"/>
          <w:sz w:val="28"/>
          <w:szCs w:val="28"/>
        </w:rPr>
        <w:t xml:space="preserve"> New County Web Design:</w:t>
      </w:r>
    </w:p>
    <w:p w:rsidR="005740EF" w:rsidRPr="00085AC7" w:rsidRDefault="0077728A" w:rsidP="005740EF">
      <w:pPr>
        <w:jc w:val="both"/>
        <w:rPr>
          <w:color w:val="000000"/>
        </w:rPr>
      </w:pPr>
      <w:r w:rsidRPr="00755EAF">
        <w:rPr>
          <w:b/>
          <w:color w:val="000000"/>
        </w:rPr>
        <w:t xml:space="preserve">Stephanie </w:t>
      </w:r>
      <w:proofErr w:type="spellStart"/>
      <w:r w:rsidRPr="00755EAF">
        <w:rPr>
          <w:b/>
          <w:color w:val="000000"/>
        </w:rPr>
        <w:t>Schlueter</w:t>
      </w:r>
      <w:proofErr w:type="spellEnd"/>
      <w:r>
        <w:rPr>
          <w:color w:val="000000"/>
        </w:rPr>
        <w:t xml:space="preserve"> talked with the court about working with Chris Israel on the brand project.  The new web </w:t>
      </w:r>
      <w:bookmarkStart w:id="0" w:name="_GoBack"/>
      <w:bookmarkEnd w:id="0"/>
      <w:r>
        <w:rPr>
          <w:color w:val="000000"/>
        </w:rPr>
        <w:t>site will be launched on February 6, 2017.  She continued by going through the site on the projector and highlighting the new features.  The site will be more service oriented with the capability of filling out forms and paying thi</w:t>
      </w:r>
      <w:r w:rsidR="0068689A">
        <w:rPr>
          <w:color w:val="000000"/>
        </w:rPr>
        <w:t xml:space="preserve">ngs such as occupational taxes on line with e-checks. </w:t>
      </w:r>
      <w:r>
        <w:rPr>
          <w:color w:val="000000"/>
        </w:rPr>
        <w:t xml:space="preserve"> One great feature is the help </w:t>
      </w:r>
      <w:proofErr w:type="gramStart"/>
      <w:r>
        <w:rPr>
          <w:color w:val="000000"/>
        </w:rPr>
        <w:t>center</w:t>
      </w:r>
      <w:proofErr w:type="gramEnd"/>
      <w:r>
        <w:rPr>
          <w:color w:val="000000"/>
        </w:rPr>
        <w:t xml:space="preserve"> that will auto </w:t>
      </w:r>
      <w:r w:rsidR="0068689A">
        <w:rPr>
          <w:color w:val="000000"/>
        </w:rPr>
        <w:t xml:space="preserve">generate and locate your topic quickly.  </w:t>
      </w:r>
      <w:r>
        <w:rPr>
          <w:color w:val="000000"/>
        </w:rPr>
        <w:t xml:space="preserve"> The site will have an employee portal that will provide email for all county employees. Our first newsletter will </w:t>
      </w:r>
      <w:r w:rsidR="00755EAF">
        <w:rPr>
          <w:color w:val="000000"/>
        </w:rPr>
        <w:t xml:space="preserve">also </w:t>
      </w:r>
      <w:r>
        <w:rPr>
          <w:color w:val="000000"/>
        </w:rPr>
        <w:t xml:space="preserve">be on the new </w:t>
      </w:r>
      <w:r w:rsidR="00755EAF">
        <w:rPr>
          <w:color w:val="000000"/>
        </w:rPr>
        <w:t>site.</w:t>
      </w:r>
    </w:p>
    <w:p w:rsidR="00EF4534" w:rsidRDefault="00EF4534" w:rsidP="005740EF">
      <w:pPr>
        <w:jc w:val="both"/>
        <w:rPr>
          <w:b/>
          <w:color w:val="000000"/>
          <w:sz w:val="28"/>
          <w:szCs w:val="28"/>
        </w:rPr>
      </w:pPr>
    </w:p>
    <w:p w:rsidR="00EF4534" w:rsidRDefault="00EF4534" w:rsidP="005740EF">
      <w:pPr>
        <w:jc w:val="both"/>
        <w:rPr>
          <w:b/>
          <w:color w:val="000000"/>
          <w:sz w:val="28"/>
          <w:szCs w:val="28"/>
        </w:rPr>
      </w:pPr>
    </w:p>
    <w:p w:rsidR="00EF4534" w:rsidRDefault="00EF4534" w:rsidP="005740EF">
      <w:pPr>
        <w:jc w:val="both"/>
        <w:rPr>
          <w:b/>
          <w:color w:val="000000"/>
          <w:sz w:val="28"/>
          <w:szCs w:val="28"/>
        </w:rPr>
      </w:pPr>
      <w:r>
        <w:rPr>
          <w:b/>
          <w:color w:val="000000"/>
          <w:sz w:val="28"/>
          <w:szCs w:val="28"/>
        </w:rPr>
        <w:lastRenderedPageBreak/>
        <w:t>IN RE: 1</w:t>
      </w:r>
      <w:r w:rsidRPr="00EF4534">
        <w:rPr>
          <w:b/>
          <w:color w:val="000000"/>
          <w:sz w:val="28"/>
          <w:szCs w:val="28"/>
          <w:vertAlign w:val="superscript"/>
        </w:rPr>
        <w:t>st</w:t>
      </w:r>
      <w:r>
        <w:rPr>
          <w:b/>
          <w:color w:val="000000"/>
          <w:sz w:val="28"/>
          <w:szCs w:val="28"/>
        </w:rPr>
        <w:t xml:space="preserve"> Reading Ordinance 17-01</w:t>
      </w:r>
      <w:r w:rsidR="0013321C">
        <w:rPr>
          <w:b/>
          <w:color w:val="000000"/>
          <w:sz w:val="28"/>
          <w:szCs w:val="28"/>
        </w:rPr>
        <w:t xml:space="preserve">, </w:t>
      </w:r>
      <w:r>
        <w:rPr>
          <w:b/>
          <w:color w:val="000000"/>
          <w:sz w:val="28"/>
          <w:szCs w:val="28"/>
        </w:rPr>
        <w:t xml:space="preserve">Land use Change-UC1 Urban Corridor Residential to UC3 Urban Corridor Neighborhood Commercial for lots 1411 and 1413 </w:t>
      </w:r>
      <w:r w:rsidRPr="00EF4534">
        <w:rPr>
          <w:b/>
          <w:color w:val="000000"/>
          <w:sz w:val="28"/>
          <w:szCs w:val="28"/>
        </w:rPr>
        <w:t>Barnes Mill RD:</w:t>
      </w:r>
    </w:p>
    <w:p w:rsidR="0013321C" w:rsidRPr="0013321C" w:rsidRDefault="0013321C" w:rsidP="005740EF">
      <w:pPr>
        <w:jc w:val="both"/>
        <w:rPr>
          <w:color w:val="000000"/>
        </w:rPr>
      </w:pPr>
      <w:r w:rsidRPr="00FC3A41">
        <w:rPr>
          <w:b/>
          <w:color w:val="000000"/>
        </w:rPr>
        <w:t>Judge Taylor</w:t>
      </w:r>
      <w:r>
        <w:rPr>
          <w:color w:val="000000"/>
        </w:rPr>
        <w:t xml:space="preserve"> read Ordinance 17-01 to the court.  He explained that this is the first reading and the 2</w:t>
      </w:r>
      <w:r w:rsidRPr="0013321C">
        <w:rPr>
          <w:color w:val="000000"/>
          <w:vertAlign w:val="superscript"/>
        </w:rPr>
        <w:t>nd</w:t>
      </w:r>
      <w:r>
        <w:rPr>
          <w:color w:val="000000"/>
        </w:rPr>
        <w:t xml:space="preserve"> reading will be</w:t>
      </w:r>
      <w:r w:rsidR="00755EAF">
        <w:rPr>
          <w:color w:val="000000"/>
        </w:rPr>
        <w:t xml:space="preserve"> for audience comments.  He then</w:t>
      </w:r>
      <w:r>
        <w:rPr>
          <w:color w:val="000000"/>
        </w:rPr>
        <w:t xml:space="preserve"> explained that it would be published in the paper 7 days before the 2</w:t>
      </w:r>
      <w:r w:rsidRPr="0013321C">
        <w:rPr>
          <w:color w:val="000000"/>
          <w:vertAlign w:val="superscript"/>
        </w:rPr>
        <w:t>nd</w:t>
      </w:r>
      <w:r>
        <w:rPr>
          <w:color w:val="000000"/>
        </w:rPr>
        <w:t xml:space="preserve"> reading.  Several Magistrates asked questions and Madison County Attorney Marc Robbins intervened and instructed the court to address comments at the 2</w:t>
      </w:r>
      <w:r w:rsidRPr="0013321C">
        <w:rPr>
          <w:color w:val="000000"/>
          <w:vertAlign w:val="superscript"/>
        </w:rPr>
        <w:t>nd</w:t>
      </w:r>
      <w:r>
        <w:rPr>
          <w:color w:val="000000"/>
        </w:rPr>
        <w:t xml:space="preserve"> reading after the notice had been published.</w:t>
      </w:r>
    </w:p>
    <w:p w:rsidR="00755EAF" w:rsidRDefault="00755EAF" w:rsidP="0013321C">
      <w:pPr>
        <w:jc w:val="both"/>
        <w:rPr>
          <w:b/>
          <w:color w:val="000000"/>
          <w:sz w:val="28"/>
          <w:szCs w:val="28"/>
        </w:rPr>
      </w:pPr>
    </w:p>
    <w:p w:rsidR="0013321C" w:rsidRPr="0013321C" w:rsidRDefault="00EF4534" w:rsidP="0013321C">
      <w:pPr>
        <w:jc w:val="both"/>
        <w:rPr>
          <w:color w:val="000000"/>
        </w:rPr>
      </w:pPr>
      <w:proofErr w:type="gramStart"/>
      <w:r>
        <w:rPr>
          <w:color w:val="000000"/>
        </w:rPr>
        <w:t xml:space="preserve">Motion by Larry Combs </w:t>
      </w:r>
      <w:r w:rsidRPr="008E26DA">
        <w:rPr>
          <w:color w:val="000000"/>
        </w:rPr>
        <w:t>seconded by</w:t>
      </w:r>
      <w:r>
        <w:rPr>
          <w:color w:val="000000"/>
        </w:rPr>
        <w:t xml:space="preserve"> John Tudor to</w:t>
      </w:r>
      <w:r w:rsidR="0013321C">
        <w:rPr>
          <w:color w:val="000000"/>
        </w:rPr>
        <w:t xml:space="preserve"> approve the 1</w:t>
      </w:r>
      <w:r w:rsidR="0013321C" w:rsidRPr="0013321C">
        <w:rPr>
          <w:color w:val="000000"/>
          <w:vertAlign w:val="superscript"/>
        </w:rPr>
        <w:t>st</w:t>
      </w:r>
      <w:r w:rsidR="0013321C">
        <w:rPr>
          <w:color w:val="000000"/>
        </w:rPr>
        <w:t xml:space="preserve"> reading of Ordinance 17-01</w:t>
      </w:r>
      <w:r w:rsidR="0013321C">
        <w:rPr>
          <w:b/>
          <w:color w:val="000000"/>
          <w:sz w:val="28"/>
          <w:szCs w:val="28"/>
        </w:rPr>
        <w:t xml:space="preserve">, </w:t>
      </w:r>
      <w:r w:rsidR="0013321C" w:rsidRPr="0013321C">
        <w:rPr>
          <w:color w:val="000000"/>
        </w:rPr>
        <w:t xml:space="preserve">Land use Change-UC1 Urban Corridor Residential to UC3 Urban Corridor Neighborhood Commercial for lots 1411 and 1413 </w:t>
      </w:r>
      <w:r w:rsidR="0013321C">
        <w:rPr>
          <w:color w:val="000000"/>
        </w:rPr>
        <w:t>Barnes Mill RD.</w:t>
      </w:r>
      <w:proofErr w:type="gramEnd"/>
    </w:p>
    <w:p w:rsidR="00EF4534" w:rsidRDefault="00EF4534" w:rsidP="00EF4534">
      <w:pPr>
        <w:jc w:val="both"/>
        <w:rPr>
          <w:color w:val="000000"/>
        </w:rPr>
      </w:pPr>
    </w:p>
    <w:p w:rsidR="00EF4534" w:rsidRPr="008E26DA" w:rsidRDefault="00755EAF" w:rsidP="00EF4534">
      <w:pPr>
        <w:jc w:val="both"/>
        <w:rPr>
          <w:color w:val="000000"/>
        </w:rPr>
      </w:pPr>
      <w:r>
        <w:rPr>
          <w:color w:val="000000"/>
        </w:rPr>
        <w:t xml:space="preserve">           </w:t>
      </w:r>
      <w:r w:rsidR="00EF4534" w:rsidRPr="008E26DA">
        <w:rPr>
          <w:color w:val="000000"/>
        </w:rPr>
        <w:t>Motion carried on roll call vote as follows:</w:t>
      </w:r>
    </w:p>
    <w:p w:rsidR="00EF4534" w:rsidRPr="008E26DA" w:rsidRDefault="0013321C" w:rsidP="00EF4534">
      <w:pPr>
        <w:ind w:firstLine="720"/>
        <w:jc w:val="both"/>
        <w:rPr>
          <w:color w:val="000000"/>
        </w:rPr>
      </w:pPr>
      <w:r>
        <w:rPr>
          <w:color w:val="000000"/>
        </w:rPr>
        <w:t xml:space="preserve">Tom </w:t>
      </w:r>
      <w:proofErr w:type="spellStart"/>
      <w:r>
        <w:rPr>
          <w:color w:val="000000"/>
        </w:rPr>
        <w:t>Botkin</w:t>
      </w:r>
      <w:proofErr w:type="spellEnd"/>
      <w:r>
        <w:rPr>
          <w:color w:val="000000"/>
        </w:rPr>
        <w:t>-No</w:t>
      </w:r>
      <w:r w:rsidR="00EF4534" w:rsidRPr="008E26DA">
        <w:rPr>
          <w:color w:val="000000"/>
        </w:rPr>
        <w:tab/>
      </w:r>
      <w:r w:rsidR="00EF4534" w:rsidRPr="008E26DA">
        <w:rPr>
          <w:color w:val="000000"/>
        </w:rPr>
        <w:tab/>
        <w:t xml:space="preserve">           Roger Barger-</w:t>
      </w:r>
      <w:r>
        <w:rPr>
          <w:color w:val="000000"/>
        </w:rPr>
        <w:t>No</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EF4534" w:rsidRDefault="00EF4534" w:rsidP="00EF4534">
      <w:pPr>
        <w:jc w:val="both"/>
        <w:rPr>
          <w:color w:val="000000"/>
        </w:rPr>
      </w:pPr>
    </w:p>
    <w:p w:rsidR="00EF4534" w:rsidRDefault="00EF4534" w:rsidP="005740EF">
      <w:pPr>
        <w:jc w:val="both"/>
        <w:rPr>
          <w:b/>
          <w:color w:val="000000"/>
          <w:sz w:val="28"/>
          <w:szCs w:val="28"/>
        </w:rPr>
      </w:pPr>
      <w:r>
        <w:rPr>
          <w:b/>
          <w:color w:val="000000"/>
          <w:sz w:val="28"/>
          <w:szCs w:val="28"/>
        </w:rPr>
        <w:t>IN RE: Resolution 17-01 SAFER GRANT:</w:t>
      </w:r>
    </w:p>
    <w:p w:rsidR="0013321C" w:rsidRPr="00F8031D" w:rsidRDefault="0013321C" w:rsidP="005740EF">
      <w:pPr>
        <w:jc w:val="both"/>
        <w:rPr>
          <w:color w:val="000000"/>
        </w:rPr>
      </w:pPr>
      <w:r w:rsidRPr="00FC3A41">
        <w:rPr>
          <w:b/>
          <w:color w:val="000000"/>
        </w:rPr>
        <w:t>Judge Taylor</w:t>
      </w:r>
      <w:r w:rsidRPr="00F8031D">
        <w:rPr>
          <w:color w:val="000000"/>
        </w:rPr>
        <w:t xml:space="preserve"> informed the court that his grant would allow us to hire additional</w:t>
      </w:r>
      <w:r w:rsidR="00F8031D" w:rsidRPr="00F8031D">
        <w:rPr>
          <w:color w:val="000000"/>
        </w:rPr>
        <w:t xml:space="preserve"> fire fighters.  We have a lot of senior fire fighters and this will give us the opportunity to get some replacements</w:t>
      </w:r>
      <w:r w:rsidR="00F8031D">
        <w:rPr>
          <w:color w:val="000000"/>
        </w:rPr>
        <w:t xml:space="preserve"> hired and trained for the upcoming years.  One thing that </w:t>
      </w:r>
      <w:r w:rsidR="0070422C">
        <w:rPr>
          <w:color w:val="000000"/>
        </w:rPr>
        <w:t>t</w:t>
      </w:r>
      <w:r w:rsidR="00F8031D">
        <w:rPr>
          <w:color w:val="000000"/>
        </w:rPr>
        <w:t>his grant does not cover is overtime.</w:t>
      </w:r>
    </w:p>
    <w:p w:rsidR="00F8031D" w:rsidRPr="00F8031D" w:rsidRDefault="00F8031D" w:rsidP="005740EF">
      <w:pPr>
        <w:jc w:val="both"/>
        <w:rPr>
          <w:color w:val="000000"/>
        </w:rPr>
      </w:pPr>
    </w:p>
    <w:p w:rsidR="00EF4534" w:rsidRDefault="00F8031D" w:rsidP="00EF4534">
      <w:pPr>
        <w:jc w:val="both"/>
        <w:rPr>
          <w:color w:val="000000"/>
        </w:rPr>
      </w:pPr>
      <w:proofErr w:type="gramStart"/>
      <w:r>
        <w:rPr>
          <w:color w:val="000000"/>
        </w:rPr>
        <w:t>Motion by Roger Barger</w:t>
      </w:r>
      <w:r w:rsidR="00EF4534">
        <w:rPr>
          <w:color w:val="000000"/>
        </w:rPr>
        <w:t xml:space="preserve"> </w:t>
      </w:r>
      <w:r w:rsidR="00EF4534" w:rsidRPr="008E26DA">
        <w:rPr>
          <w:color w:val="000000"/>
        </w:rPr>
        <w:t>seconded by</w:t>
      </w:r>
      <w:r>
        <w:rPr>
          <w:color w:val="000000"/>
        </w:rPr>
        <w:t xml:space="preserve"> Tom </w:t>
      </w:r>
      <w:proofErr w:type="spellStart"/>
      <w:r>
        <w:rPr>
          <w:color w:val="000000"/>
        </w:rPr>
        <w:t>Botkin</w:t>
      </w:r>
      <w:proofErr w:type="spellEnd"/>
      <w:r w:rsidR="00EF4534">
        <w:rPr>
          <w:color w:val="000000"/>
        </w:rPr>
        <w:t xml:space="preserve"> to</w:t>
      </w:r>
      <w:r w:rsidR="004014F8">
        <w:rPr>
          <w:color w:val="000000"/>
        </w:rPr>
        <w:t xml:space="preserve"> allow the Judge </w:t>
      </w:r>
      <w:r w:rsidR="00703134">
        <w:rPr>
          <w:color w:val="000000"/>
        </w:rPr>
        <w:t>to make</w:t>
      </w:r>
      <w:r w:rsidR="0070422C">
        <w:rPr>
          <w:color w:val="000000"/>
        </w:rPr>
        <w:t xml:space="preserve"> application</w:t>
      </w:r>
      <w:r>
        <w:rPr>
          <w:color w:val="000000"/>
        </w:rPr>
        <w:t xml:space="preserve"> for </w:t>
      </w:r>
      <w:r w:rsidR="0070422C">
        <w:rPr>
          <w:color w:val="000000"/>
        </w:rPr>
        <w:t>and execute any documents for the SAFER</w:t>
      </w:r>
      <w:r>
        <w:rPr>
          <w:color w:val="000000"/>
        </w:rPr>
        <w:t xml:space="preserve"> Grant with </w:t>
      </w:r>
      <w:r w:rsidR="00755EAF">
        <w:rPr>
          <w:color w:val="000000"/>
        </w:rPr>
        <w:t>FEMA, Resolution 17-01.</w:t>
      </w:r>
      <w:proofErr w:type="gramEnd"/>
    </w:p>
    <w:p w:rsidR="00EF4534" w:rsidRDefault="00EF4534" w:rsidP="00EF4534">
      <w:pPr>
        <w:jc w:val="both"/>
        <w:rPr>
          <w:color w:val="000000"/>
        </w:rPr>
      </w:pPr>
    </w:p>
    <w:p w:rsidR="00EF4534" w:rsidRPr="008E26DA" w:rsidRDefault="00EF4534" w:rsidP="00EF4534">
      <w:pPr>
        <w:jc w:val="both"/>
        <w:rPr>
          <w:color w:val="000000"/>
        </w:rPr>
      </w:pPr>
      <w:r>
        <w:rPr>
          <w:color w:val="000000"/>
        </w:rPr>
        <w:t xml:space="preserve">           </w:t>
      </w:r>
      <w:r w:rsidRPr="008E26DA">
        <w:rPr>
          <w:color w:val="000000"/>
        </w:rPr>
        <w:t>Motion carried on roll call vote as follows:</w:t>
      </w:r>
    </w:p>
    <w:p w:rsidR="00EF4534" w:rsidRPr="008E26DA" w:rsidRDefault="00EF4534" w:rsidP="00EF4534">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Pr="008E26DA">
        <w:rPr>
          <w:color w:val="000000"/>
        </w:rPr>
        <w:tab/>
      </w:r>
      <w:r w:rsidRPr="008E26DA">
        <w:rPr>
          <w:color w:val="000000"/>
        </w:rPr>
        <w:tab/>
        <w:t xml:space="preserve">           Roger Barger-</w:t>
      </w:r>
      <w:r>
        <w:rPr>
          <w:color w:val="000000"/>
        </w:rPr>
        <w:t>Yes</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EF4534" w:rsidRDefault="00EF4534" w:rsidP="00EF4534">
      <w:pPr>
        <w:jc w:val="both"/>
        <w:rPr>
          <w:color w:val="000000"/>
        </w:rPr>
      </w:pPr>
    </w:p>
    <w:p w:rsidR="00EF4534" w:rsidRDefault="00EF4534" w:rsidP="005740EF">
      <w:pPr>
        <w:jc w:val="both"/>
        <w:rPr>
          <w:b/>
          <w:color w:val="000000"/>
          <w:sz w:val="28"/>
          <w:szCs w:val="28"/>
        </w:rPr>
      </w:pPr>
      <w:r>
        <w:rPr>
          <w:b/>
          <w:color w:val="000000"/>
          <w:sz w:val="28"/>
          <w:szCs w:val="28"/>
        </w:rPr>
        <w:t>IN RE:</w:t>
      </w:r>
      <w:r w:rsidR="0068689A">
        <w:rPr>
          <w:b/>
          <w:color w:val="000000"/>
          <w:sz w:val="28"/>
          <w:szCs w:val="28"/>
        </w:rPr>
        <w:t xml:space="preserve"> Resolution 17-02</w:t>
      </w:r>
      <w:r>
        <w:rPr>
          <w:b/>
          <w:color w:val="000000"/>
          <w:sz w:val="28"/>
          <w:szCs w:val="28"/>
        </w:rPr>
        <w:t xml:space="preserve"> KY Transportation Cabinet Agreement</w:t>
      </w:r>
      <w:r w:rsidR="00703134">
        <w:rPr>
          <w:b/>
          <w:color w:val="000000"/>
          <w:sz w:val="28"/>
          <w:szCs w:val="28"/>
        </w:rPr>
        <w:t xml:space="preserve"> </w:t>
      </w:r>
      <w:r>
        <w:rPr>
          <w:b/>
          <w:color w:val="000000"/>
          <w:sz w:val="28"/>
          <w:szCs w:val="28"/>
        </w:rPr>
        <w:t>Flex Fund:</w:t>
      </w:r>
    </w:p>
    <w:p w:rsidR="00EF4534" w:rsidRDefault="00EF4534" w:rsidP="005740EF">
      <w:pPr>
        <w:jc w:val="both"/>
        <w:rPr>
          <w:b/>
          <w:color w:val="000000"/>
          <w:sz w:val="28"/>
          <w:szCs w:val="28"/>
        </w:rPr>
      </w:pPr>
    </w:p>
    <w:p w:rsidR="00EF4534" w:rsidRDefault="006347FA" w:rsidP="00EF4534">
      <w:pPr>
        <w:jc w:val="both"/>
        <w:rPr>
          <w:color w:val="000000"/>
        </w:rPr>
      </w:pPr>
      <w:proofErr w:type="gramStart"/>
      <w:r>
        <w:rPr>
          <w:color w:val="000000"/>
        </w:rPr>
        <w:t xml:space="preserve">Motion by Tom </w:t>
      </w:r>
      <w:proofErr w:type="spellStart"/>
      <w:r>
        <w:rPr>
          <w:color w:val="000000"/>
        </w:rPr>
        <w:t>Botkin</w:t>
      </w:r>
      <w:proofErr w:type="spellEnd"/>
      <w:r w:rsidR="00EF4534">
        <w:rPr>
          <w:color w:val="000000"/>
        </w:rPr>
        <w:t xml:space="preserve"> </w:t>
      </w:r>
      <w:r w:rsidR="00EF4534" w:rsidRPr="008E26DA">
        <w:rPr>
          <w:color w:val="000000"/>
        </w:rPr>
        <w:t>seconded by</w:t>
      </w:r>
      <w:r>
        <w:rPr>
          <w:color w:val="000000"/>
        </w:rPr>
        <w:t xml:space="preserve"> Roger Barger</w:t>
      </w:r>
      <w:r w:rsidR="00EF4534">
        <w:rPr>
          <w:color w:val="000000"/>
        </w:rPr>
        <w:t xml:space="preserve"> to</w:t>
      </w:r>
      <w:r w:rsidR="005E1FEB">
        <w:rPr>
          <w:color w:val="000000"/>
        </w:rPr>
        <w:t xml:space="preserve"> allow the Judge to enter into Resolution 17-02, an agreement with Transportation Cabinet, Department of Rural Aid and Municipal Aid for </w:t>
      </w:r>
      <w:r w:rsidR="0092741F">
        <w:rPr>
          <w:color w:val="000000"/>
        </w:rPr>
        <w:t xml:space="preserve">resurfacing of </w:t>
      </w:r>
      <w:r w:rsidR="0068689A">
        <w:rPr>
          <w:color w:val="000000"/>
        </w:rPr>
        <w:t xml:space="preserve">listed roads </w:t>
      </w:r>
      <w:r w:rsidR="0092741F">
        <w:rPr>
          <w:color w:val="000000"/>
        </w:rPr>
        <w:t>(See attachment).</w:t>
      </w:r>
      <w:proofErr w:type="gramEnd"/>
    </w:p>
    <w:p w:rsidR="00EF4534" w:rsidRDefault="00EF4534" w:rsidP="00EF4534">
      <w:pPr>
        <w:jc w:val="both"/>
        <w:rPr>
          <w:color w:val="000000"/>
        </w:rPr>
      </w:pPr>
    </w:p>
    <w:p w:rsidR="00EF4534" w:rsidRPr="008E26DA" w:rsidRDefault="00EF4534" w:rsidP="00EF4534">
      <w:pPr>
        <w:jc w:val="both"/>
        <w:rPr>
          <w:color w:val="000000"/>
        </w:rPr>
      </w:pPr>
      <w:r>
        <w:rPr>
          <w:color w:val="000000"/>
        </w:rPr>
        <w:t xml:space="preserve">           </w:t>
      </w:r>
      <w:r w:rsidRPr="008E26DA">
        <w:rPr>
          <w:color w:val="000000"/>
        </w:rPr>
        <w:t>Motion carried on roll call vote as follows:</w:t>
      </w:r>
    </w:p>
    <w:p w:rsidR="00EF4534" w:rsidRPr="008E26DA" w:rsidRDefault="00EF4534" w:rsidP="00EF4534">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Pr="008E26DA">
        <w:rPr>
          <w:color w:val="000000"/>
        </w:rPr>
        <w:tab/>
      </w:r>
      <w:r w:rsidRPr="008E26DA">
        <w:rPr>
          <w:color w:val="000000"/>
        </w:rPr>
        <w:tab/>
        <w:t xml:space="preserve">           Roger Barger-</w:t>
      </w:r>
      <w:r>
        <w:rPr>
          <w:color w:val="000000"/>
        </w:rPr>
        <w:t>Yes</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EF4534" w:rsidRDefault="00EF4534" w:rsidP="00EF4534">
      <w:pPr>
        <w:jc w:val="both"/>
        <w:rPr>
          <w:color w:val="000000"/>
        </w:rPr>
      </w:pPr>
    </w:p>
    <w:p w:rsidR="00EF4534" w:rsidRPr="004314C3" w:rsidRDefault="00EF4534" w:rsidP="005740EF">
      <w:pPr>
        <w:jc w:val="both"/>
        <w:rPr>
          <w:b/>
          <w:color w:val="000000"/>
          <w:sz w:val="28"/>
          <w:szCs w:val="28"/>
        </w:rPr>
      </w:pPr>
      <w:r w:rsidRPr="004314C3">
        <w:rPr>
          <w:b/>
          <w:color w:val="000000"/>
          <w:sz w:val="28"/>
          <w:szCs w:val="28"/>
        </w:rPr>
        <w:t xml:space="preserve">IN RE: </w:t>
      </w:r>
      <w:r w:rsidR="0068689A">
        <w:rPr>
          <w:b/>
          <w:color w:val="000000"/>
          <w:sz w:val="28"/>
          <w:szCs w:val="28"/>
        </w:rPr>
        <w:t xml:space="preserve">Resolution 17-03 </w:t>
      </w:r>
      <w:r w:rsidRPr="004314C3">
        <w:rPr>
          <w:b/>
          <w:color w:val="000000"/>
          <w:sz w:val="28"/>
          <w:szCs w:val="28"/>
        </w:rPr>
        <w:t>KY Transportation Cabinet Agreement</w:t>
      </w:r>
      <w:r w:rsidR="00703134">
        <w:rPr>
          <w:b/>
          <w:color w:val="000000"/>
          <w:sz w:val="28"/>
          <w:szCs w:val="28"/>
        </w:rPr>
        <w:t xml:space="preserve"> </w:t>
      </w:r>
      <w:r w:rsidRPr="004314C3">
        <w:rPr>
          <w:b/>
          <w:color w:val="000000"/>
          <w:sz w:val="28"/>
          <w:szCs w:val="28"/>
        </w:rPr>
        <w:t>Pollinator Zone:</w:t>
      </w:r>
    </w:p>
    <w:p w:rsidR="00EF4534" w:rsidRPr="0092741F" w:rsidRDefault="0092741F" w:rsidP="005740EF">
      <w:pPr>
        <w:jc w:val="both"/>
        <w:rPr>
          <w:color w:val="000000"/>
        </w:rPr>
      </w:pPr>
      <w:r w:rsidRPr="00A0765C">
        <w:rPr>
          <w:b/>
          <w:color w:val="000000"/>
        </w:rPr>
        <w:t>Magistrate Tudor</w:t>
      </w:r>
      <w:r w:rsidRPr="0092741F">
        <w:rPr>
          <w:color w:val="000000"/>
        </w:rPr>
        <w:t xml:space="preserve"> stated that this is a ¼ acre </w:t>
      </w:r>
      <w:r>
        <w:rPr>
          <w:color w:val="000000"/>
        </w:rPr>
        <w:t xml:space="preserve">area </w:t>
      </w:r>
      <w:r w:rsidRPr="0092741F">
        <w:rPr>
          <w:color w:val="000000"/>
        </w:rPr>
        <w:t>that will be reestablished to natural grasses and flowers to beautify the area at Whitehall.</w:t>
      </w:r>
    </w:p>
    <w:p w:rsidR="00EF4534" w:rsidRPr="0092741F" w:rsidRDefault="00EF4534" w:rsidP="00EF4534">
      <w:pPr>
        <w:jc w:val="both"/>
        <w:rPr>
          <w:color w:val="000000"/>
        </w:rPr>
      </w:pPr>
    </w:p>
    <w:p w:rsidR="00EF4534" w:rsidRDefault="00815842" w:rsidP="00EF4534">
      <w:pPr>
        <w:jc w:val="both"/>
        <w:rPr>
          <w:color w:val="000000"/>
        </w:rPr>
      </w:pPr>
      <w:r>
        <w:rPr>
          <w:color w:val="000000"/>
        </w:rPr>
        <w:t>Motion by John Tudor</w:t>
      </w:r>
      <w:r w:rsidR="00EF4534">
        <w:rPr>
          <w:color w:val="000000"/>
        </w:rPr>
        <w:t xml:space="preserve"> </w:t>
      </w:r>
      <w:r w:rsidR="00EF4534" w:rsidRPr="008E26DA">
        <w:rPr>
          <w:color w:val="000000"/>
        </w:rPr>
        <w:t>seconded by</w:t>
      </w:r>
      <w:r>
        <w:rPr>
          <w:color w:val="000000"/>
        </w:rPr>
        <w:t xml:space="preserve"> Tom </w:t>
      </w:r>
      <w:proofErr w:type="spellStart"/>
      <w:r>
        <w:rPr>
          <w:color w:val="000000"/>
        </w:rPr>
        <w:t>Botkin</w:t>
      </w:r>
      <w:proofErr w:type="spellEnd"/>
      <w:r w:rsidR="00EF4534">
        <w:rPr>
          <w:color w:val="000000"/>
        </w:rPr>
        <w:t xml:space="preserve"> to</w:t>
      </w:r>
      <w:r w:rsidR="0092741F">
        <w:rPr>
          <w:color w:val="000000"/>
        </w:rPr>
        <w:t xml:space="preserve"> authorize the Judge </w:t>
      </w:r>
      <w:r w:rsidR="00703134">
        <w:rPr>
          <w:color w:val="000000"/>
        </w:rPr>
        <w:t xml:space="preserve">to enter into Resolution 17-03 with the </w:t>
      </w:r>
    </w:p>
    <w:p w:rsidR="00EF4534" w:rsidRDefault="0092741F" w:rsidP="00EF4534">
      <w:pPr>
        <w:jc w:val="both"/>
        <w:rPr>
          <w:color w:val="000000"/>
        </w:rPr>
      </w:pPr>
      <w:proofErr w:type="gramStart"/>
      <w:r>
        <w:rPr>
          <w:color w:val="000000"/>
        </w:rPr>
        <w:t xml:space="preserve">Kentucky Transportation Cabinet, Department of Highway District 7, to allow for the establishment of a pollinator garden </w:t>
      </w:r>
      <w:r w:rsidR="00A0765C">
        <w:rPr>
          <w:color w:val="000000"/>
        </w:rPr>
        <w:t>(¼</w:t>
      </w:r>
      <w:r>
        <w:rPr>
          <w:color w:val="000000"/>
        </w:rPr>
        <w:t xml:space="preserve"> acre) at Whitehall Park.</w:t>
      </w:r>
      <w:proofErr w:type="gramEnd"/>
    </w:p>
    <w:p w:rsidR="00EF4534" w:rsidRPr="008E26DA" w:rsidRDefault="00EF4534" w:rsidP="00EF4534">
      <w:pPr>
        <w:jc w:val="both"/>
        <w:rPr>
          <w:color w:val="000000"/>
        </w:rPr>
      </w:pPr>
      <w:r>
        <w:rPr>
          <w:color w:val="000000"/>
        </w:rPr>
        <w:t xml:space="preserve">          </w:t>
      </w:r>
      <w:r w:rsidR="0092741F">
        <w:rPr>
          <w:color w:val="000000"/>
        </w:rPr>
        <w:t xml:space="preserve"> </w:t>
      </w:r>
      <w:r w:rsidRPr="008E26DA">
        <w:rPr>
          <w:color w:val="000000"/>
        </w:rPr>
        <w:t>Motion carried on roll call vote as follows:</w:t>
      </w:r>
    </w:p>
    <w:p w:rsidR="00EF4534" w:rsidRPr="008E26DA" w:rsidRDefault="00EF4534" w:rsidP="00EF4534">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Pr="008E26DA">
        <w:rPr>
          <w:color w:val="000000"/>
        </w:rPr>
        <w:tab/>
      </w:r>
      <w:r w:rsidRPr="008E26DA">
        <w:rPr>
          <w:color w:val="000000"/>
        </w:rPr>
        <w:tab/>
        <w:t xml:space="preserve">           Roger Barger-</w:t>
      </w:r>
      <w:r>
        <w:rPr>
          <w:color w:val="000000"/>
        </w:rPr>
        <w:t>Yes</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EF4534" w:rsidRDefault="00EF4534" w:rsidP="00EF4534">
      <w:pPr>
        <w:jc w:val="both"/>
        <w:rPr>
          <w:color w:val="000000"/>
        </w:rPr>
      </w:pPr>
    </w:p>
    <w:p w:rsidR="00EF4534" w:rsidRDefault="00EF4534" w:rsidP="005740EF">
      <w:pPr>
        <w:jc w:val="both"/>
        <w:rPr>
          <w:b/>
          <w:color w:val="000000"/>
          <w:sz w:val="28"/>
          <w:szCs w:val="28"/>
        </w:rPr>
      </w:pPr>
      <w:r>
        <w:rPr>
          <w:b/>
          <w:color w:val="000000"/>
          <w:sz w:val="28"/>
          <w:szCs w:val="28"/>
        </w:rPr>
        <w:t>IN RE: Recognize Retirement – Madison County Fire Chief:</w:t>
      </w:r>
    </w:p>
    <w:p w:rsidR="00EF4534" w:rsidRDefault="00A0765C" w:rsidP="005740EF">
      <w:pPr>
        <w:jc w:val="both"/>
        <w:rPr>
          <w:color w:val="000000"/>
        </w:rPr>
      </w:pPr>
      <w:r w:rsidRPr="00A0765C">
        <w:rPr>
          <w:b/>
          <w:color w:val="000000"/>
        </w:rPr>
        <w:t>Judge Taylor</w:t>
      </w:r>
      <w:r w:rsidRPr="00A0765C">
        <w:rPr>
          <w:color w:val="000000"/>
        </w:rPr>
        <w:t xml:space="preserve"> called Chief Jim</w:t>
      </w:r>
      <w:r w:rsidR="00EF7A4A">
        <w:rPr>
          <w:color w:val="000000"/>
        </w:rPr>
        <w:t xml:space="preserve"> Cox to the front of the room.  </w:t>
      </w:r>
      <w:r w:rsidRPr="00A0765C">
        <w:rPr>
          <w:color w:val="000000"/>
        </w:rPr>
        <w:t>All the magistrates came forward and as a group presented Chief Cox with a certificate of retirement and appreciation for 20 years of service.</w:t>
      </w:r>
    </w:p>
    <w:p w:rsidR="00EF4534" w:rsidRDefault="00A0765C" w:rsidP="005740EF">
      <w:pPr>
        <w:jc w:val="both"/>
        <w:rPr>
          <w:color w:val="000000"/>
        </w:rPr>
      </w:pPr>
      <w:r w:rsidRPr="006347FA">
        <w:rPr>
          <w:b/>
          <w:color w:val="000000"/>
        </w:rPr>
        <w:t>Chief Cox</w:t>
      </w:r>
      <w:r>
        <w:rPr>
          <w:color w:val="000000"/>
        </w:rPr>
        <w:t xml:space="preserve"> told the court that he was very proud of the accomplishments that the department had made. I hope that I have made a difference because I have put my he</w:t>
      </w:r>
      <w:r w:rsidR="0068689A">
        <w:rPr>
          <w:color w:val="000000"/>
        </w:rPr>
        <w:t>art and soul into this job.  Chief Cox stated</w:t>
      </w:r>
      <w:r>
        <w:rPr>
          <w:color w:val="000000"/>
        </w:rPr>
        <w:t xml:space="preserve"> that the ISO rating had dropped from a 6 to a 3.  He commented that the department used to only save 1 out of 4 houses and that is now 3 out of 4</w:t>
      </w:r>
      <w:r w:rsidR="0068689A">
        <w:rPr>
          <w:color w:val="000000"/>
        </w:rPr>
        <w:t xml:space="preserve"> houses</w:t>
      </w:r>
      <w:r>
        <w:rPr>
          <w:color w:val="000000"/>
        </w:rPr>
        <w:t>.</w:t>
      </w:r>
      <w:r w:rsidR="006347FA">
        <w:rPr>
          <w:color w:val="000000"/>
        </w:rPr>
        <w:t xml:space="preserve">  I appreciate the court standing behind us all of these years and I feel very blessed.  If you see a firefighter, pat them on the back.  Firefighters are crazy and are running into the house will everyone else is running out.</w:t>
      </w:r>
    </w:p>
    <w:p w:rsidR="006347FA" w:rsidRDefault="006347FA" w:rsidP="005740EF">
      <w:pPr>
        <w:jc w:val="both"/>
        <w:rPr>
          <w:color w:val="000000"/>
        </w:rPr>
      </w:pPr>
    </w:p>
    <w:p w:rsidR="006347FA" w:rsidRDefault="006347FA" w:rsidP="005740EF">
      <w:pPr>
        <w:jc w:val="both"/>
        <w:rPr>
          <w:color w:val="000000"/>
        </w:rPr>
      </w:pPr>
      <w:r>
        <w:rPr>
          <w:color w:val="000000"/>
        </w:rPr>
        <w:t>All the magistrates made comments thanking Chief Cox for all of his hard work.</w:t>
      </w:r>
    </w:p>
    <w:p w:rsidR="006347FA" w:rsidRPr="00A0765C" w:rsidRDefault="006347FA" w:rsidP="005740EF">
      <w:pPr>
        <w:jc w:val="both"/>
        <w:rPr>
          <w:color w:val="000000"/>
        </w:rPr>
      </w:pPr>
    </w:p>
    <w:p w:rsidR="00EF4534" w:rsidRDefault="00EF4534" w:rsidP="005740EF">
      <w:pPr>
        <w:jc w:val="both"/>
        <w:rPr>
          <w:b/>
          <w:color w:val="000000"/>
          <w:sz w:val="28"/>
          <w:szCs w:val="28"/>
        </w:rPr>
      </w:pPr>
      <w:r>
        <w:rPr>
          <w:b/>
          <w:color w:val="000000"/>
          <w:sz w:val="28"/>
          <w:szCs w:val="28"/>
        </w:rPr>
        <w:t xml:space="preserve">IN RE: </w:t>
      </w:r>
      <w:r w:rsidR="004314C3">
        <w:rPr>
          <w:b/>
          <w:color w:val="000000"/>
          <w:sz w:val="28"/>
          <w:szCs w:val="28"/>
        </w:rPr>
        <w:t>Personnel-</w:t>
      </w:r>
      <w:r>
        <w:rPr>
          <w:b/>
          <w:color w:val="000000"/>
          <w:sz w:val="28"/>
          <w:szCs w:val="28"/>
        </w:rPr>
        <w:t>Madison County Fire Chief:</w:t>
      </w:r>
    </w:p>
    <w:p w:rsidR="006347FA" w:rsidRPr="006347FA" w:rsidRDefault="006347FA" w:rsidP="005740EF">
      <w:pPr>
        <w:jc w:val="both"/>
        <w:rPr>
          <w:color w:val="000000"/>
        </w:rPr>
      </w:pPr>
      <w:r w:rsidRPr="006347FA">
        <w:rPr>
          <w:b/>
          <w:color w:val="000000"/>
        </w:rPr>
        <w:t>Deputy Judge Chaney</w:t>
      </w:r>
      <w:r w:rsidRPr="006347FA">
        <w:rPr>
          <w:color w:val="000000"/>
        </w:rPr>
        <w:t xml:space="preserve"> made the recommendation to the court for the</w:t>
      </w:r>
      <w:r w:rsidR="0068689A">
        <w:rPr>
          <w:color w:val="000000"/>
        </w:rPr>
        <w:t xml:space="preserve"> hiring of the</w:t>
      </w:r>
      <w:r w:rsidRPr="006347FA">
        <w:rPr>
          <w:color w:val="000000"/>
        </w:rPr>
        <w:t xml:space="preserve"> new fire chief. </w:t>
      </w:r>
      <w:r w:rsidR="00815842">
        <w:rPr>
          <w:color w:val="000000"/>
        </w:rPr>
        <w:br/>
        <w:t xml:space="preserve">She stated that the panel interviewed 12 candidates. </w:t>
      </w:r>
      <w:r w:rsidRPr="006347FA">
        <w:rPr>
          <w:color w:val="000000"/>
        </w:rPr>
        <w:t xml:space="preserve"> We recommend Marvin Hereford at a salary of $55,000 without a health care package.</w:t>
      </w:r>
      <w:r w:rsidR="0068689A">
        <w:rPr>
          <w:color w:val="000000"/>
        </w:rPr>
        <w:t xml:space="preserve"> </w:t>
      </w:r>
      <w:r w:rsidR="00815842">
        <w:rPr>
          <w:color w:val="000000"/>
        </w:rPr>
        <w:t xml:space="preserve"> </w:t>
      </w:r>
      <w:r w:rsidRPr="006347FA">
        <w:rPr>
          <w:color w:val="000000"/>
        </w:rPr>
        <w:t>Several questions were asked about the distance of driving from another county but Mr. Hereford’</w:t>
      </w:r>
      <w:r>
        <w:rPr>
          <w:color w:val="000000"/>
        </w:rPr>
        <w:t>s assured the court that there will be good captains in place to respond until his arrival.</w:t>
      </w:r>
    </w:p>
    <w:p w:rsidR="00EF4534" w:rsidRPr="006347FA" w:rsidRDefault="00EF4534" w:rsidP="00EF4534">
      <w:pPr>
        <w:jc w:val="both"/>
        <w:rPr>
          <w:color w:val="000000"/>
        </w:rPr>
      </w:pPr>
    </w:p>
    <w:p w:rsidR="00EF4534" w:rsidRDefault="00815842" w:rsidP="00EF4534">
      <w:pPr>
        <w:jc w:val="both"/>
        <w:rPr>
          <w:color w:val="000000"/>
        </w:rPr>
      </w:pPr>
      <w:r>
        <w:rPr>
          <w:color w:val="000000"/>
        </w:rPr>
        <w:t xml:space="preserve">Motion by Roger Barger </w:t>
      </w:r>
      <w:r w:rsidR="00EF4534" w:rsidRPr="008E26DA">
        <w:rPr>
          <w:color w:val="000000"/>
        </w:rPr>
        <w:t>seconded by</w:t>
      </w:r>
      <w:r>
        <w:rPr>
          <w:color w:val="000000"/>
        </w:rPr>
        <w:t xml:space="preserve"> Tom </w:t>
      </w:r>
      <w:proofErr w:type="spellStart"/>
      <w:r>
        <w:rPr>
          <w:color w:val="000000"/>
        </w:rPr>
        <w:t>Botkin</w:t>
      </w:r>
      <w:proofErr w:type="spellEnd"/>
      <w:r w:rsidR="00EF4534">
        <w:rPr>
          <w:color w:val="000000"/>
        </w:rPr>
        <w:t xml:space="preserve"> to</w:t>
      </w:r>
      <w:r w:rsidR="00C40BF8">
        <w:rPr>
          <w:color w:val="000000"/>
        </w:rPr>
        <w:t xml:space="preserve"> approve</w:t>
      </w:r>
      <w:r>
        <w:rPr>
          <w:color w:val="000000"/>
        </w:rPr>
        <w:t xml:space="preserve"> the recommendation of the hiring committee and hire Marvin Hereford as Madison County Fire Chief at an annual salary of </w:t>
      </w:r>
      <w:r w:rsidR="00C40BF8">
        <w:rPr>
          <w:color w:val="000000"/>
        </w:rPr>
        <w:t>$55,000 and a start date of 1/25/20</w:t>
      </w:r>
      <w:r>
        <w:rPr>
          <w:color w:val="000000"/>
        </w:rPr>
        <w:t>17</w:t>
      </w:r>
    </w:p>
    <w:p w:rsidR="00EF4534" w:rsidRDefault="00EF4534" w:rsidP="00EF4534">
      <w:pPr>
        <w:jc w:val="both"/>
        <w:rPr>
          <w:color w:val="000000"/>
        </w:rPr>
      </w:pPr>
    </w:p>
    <w:p w:rsidR="00EF4534" w:rsidRPr="008E26DA" w:rsidRDefault="00EF4534" w:rsidP="00EF4534">
      <w:pPr>
        <w:jc w:val="both"/>
        <w:rPr>
          <w:color w:val="000000"/>
        </w:rPr>
      </w:pPr>
      <w:r>
        <w:rPr>
          <w:color w:val="000000"/>
        </w:rPr>
        <w:t xml:space="preserve">           </w:t>
      </w:r>
      <w:r w:rsidRPr="008E26DA">
        <w:rPr>
          <w:color w:val="000000"/>
        </w:rPr>
        <w:t>Motion carried on roll call vote as follows:</w:t>
      </w:r>
    </w:p>
    <w:p w:rsidR="00EF4534" w:rsidRPr="008E26DA" w:rsidRDefault="00EF4534" w:rsidP="00EF4534">
      <w:pPr>
        <w:ind w:firstLine="720"/>
        <w:jc w:val="both"/>
        <w:rPr>
          <w:color w:val="000000"/>
        </w:rPr>
      </w:pPr>
      <w:r w:rsidRPr="008E26DA">
        <w:rPr>
          <w:color w:val="000000"/>
        </w:rPr>
        <w:t xml:space="preserve">Tom </w:t>
      </w:r>
      <w:proofErr w:type="spellStart"/>
      <w:r w:rsidRPr="008E26DA">
        <w:rPr>
          <w:color w:val="000000"/>
        </w:rPr>
        <w:t>Botkin</w:t>
      </w:r>
      <w:proofErr w:type="spellEnd"/>
      <w:r w:rsidRPr="008E26DA">
        <w:rPr>
          <w:color w:val="000000"/>
        </w:rPr>
        <w:t>-Yes</w:t>
      </w:r>
      <w:r w:rsidRPr="008E26DA">
        <w:rPr>
          <w:color w:val="000000"/>
        </w:rPr>
        <w:tab/>
      </w:r>
      <w:r w:rsidRPr="008E26DA">
        <w:rPr>
          <w:color w:val="000000"/>
        </w:rPr>
        <w:tab/>
        <w:t xml:space="preserve">           Roger Barger-</w:t>
      </w:r>
      <w:r>
        <w:rPr>
          <w:color w:val="000000"/>
        </w:rPr>
        <w:t>Yes</w:t>
      </w:r>
    </w:p>
    <w:p w:rsidR="00EF4534" w:rsidRDefault="00EF4534" w:rsidP="00EF4534">
      <w:pPr>
        <w:ind w:firstLine="720"/>
        <w:jc w:val="both"/>
        <w:rPr>
          <w:color w:val="000000"/>
        </w:rPr>
      </w:pPr>
      <w:r>
        <w:rPr>
          <w:color w:val="000000"/>
        </w:rPr>
        <w:t>John Tudor- Yes</w:t>
      </w:r>
      <w:r w:rsidRPr="008E26DA">
        <w:rPr>
          <w:color w:val="000000"/>
        </w:rPr>
        <w:tab/>
        <w:t xml:space="preserve">          </w:t>
      </w:r>
      <w:r>
        <w:rPr>
          <w:color w:val="000000"/>
        </w:rPr>
        <w:tab/>
        <w:t xml:space="preserve">           Larry Combs-Yes</w:t>
      </w:r>
    </w:p>
    <w:p w:rsidR="00EF4534" w:rsidRDefault="00EF4534" w:rsidP="00EF4534">
      <w:pPr>
        <w:jc w:val="both"/>
        <w:rPr>
          <w:color w:val="000000"/>
        </w:rPr>
      </w:pPr>
      <w:r>
        <w:rPr>
          <w:color w:val="000000"/>
        </w:rPr>
        <w:t xml:space="preserve">                                    Reagan Taylor – Yes</w:t>
      </w:r>
    </w:p>
    <w:p w:rsidR="00C40BF8" w:rsidRDefault="00C40BF8" w:rsidP="00A57F17">
      <w:pPr>
        <w:jc w:val="both"/>
        <w:rPr>
          <w:color w:val="000000"/>
        </w:rPr>
      </w:pPr>
    </w:p>
    <w:p w:rsidR="008D6F73" w:rsidRDefault="004314C3" w:rsidP="00A57F17">
      <w:pPr>
        <w:jc w:val="both"/>
        <w:rPr>
          <w:b/>
          <w:color w:val="000000"/>
          <w:sz w:val="28"/>
          <w:szCs w:val="28"/>
        </w:rPr>
      </w:pPr>
      <w:r w:rsidRPr="004314C3">
        <w:rPr>
          <w:b/>
          <w:color w:val="000000"/>
          <w:sz w:val="28"/>
          <w:szCs w:val="28"/>
        </w:rPr>
        <w:t>IN RE: Personnel-Madison County Road Department Hire:</w:t>
      </w:r>
    </w:p>
    <w:p w:rsidR="00C40BF8" w:rsidRPr="00C40BF8" w:rsidRDefault="00C40BF8" w:rsidP="00A57F17">
      <w:pPr>
        <w:jc w:val="both"/>
        <w:rPr>
          <w:b/>
          <w:color w:val="000000"/>
        </w:rPr>
      </w:pPr>
      <w:r w:rsidRPr="00C40BF8">
        <w:rPr>
          <w:b/>
          <w:color w:val="000000"/>
        </w:rPr>
        <w:t xml:space="preserve">Scott </w:t>
      </w:r>
      <w:proofErr w:type="spellStart"/>
      <w:r w:rsidRPr="00C40BF8">
        <w:rPr>
          <w:b/>
          <w:color w:val="000000"/>
        </w:rPr>
        <w:t>Sheperd</w:t>
      </w:r>
      <w:proofErr w:type="spellEnd"/>
      <w:r w:rsidRPr="00C40BF8">
        <w:rPr>
          <w:color w:val="000000"/>
        </w:rPr>
        <w:t xml:space="preserve"> recommended to the court the hiring of Tommy Sa</w:t>
      </w:r>
      <w:r w:rsidR="0068689A">
        <w:rPr>
          <w:color w:val="000000"/>
        </w:rPr>
        <w:t>ylor for the Road Department.  Scott</w:t>
      </w:r>
      <w:r w:rsidRPr="00C40BF8">
        <w:rPr>
          <w:color w:val="000000"/>
        </w:rPr>
        <w:t xml:space="preserve"> stated the Mr. Saylor has a Class </w:t>
      </w:r>
      <w:proofErr w:type="gramStart"/>
      <w:r w:rsidRPr="00C40BF8">
        <w:rPr>
          <w:color w:val="000000"/>
        </w:rPr>
        <w:t>A</w:t>
      </w:r>
      <w:proofErr w:type="gramEnd"/>
      <w:r w:rsidRPr="00C40BF8">
        <w:rPr>
          <w:color w:val="000000"/>
        </w:rPr>
        <w:t xml:space="preserve"> CDL license and over 1.5 million miles of safe driving</w:t>
      </w:r>
      <w:r w:rsidRPr="00C40BF8">
        <w:rPr>
          <w:b/>
          <w:color w:val="000000"/>
        </w:rPr>
        <w:t xml:space="preserve">.  </w:t>
      </w:r>
    </w:p>
    <w:p w:rsidR="004314C3" w:rsidRPr="00C40BF8" w:rsidRDefault="004314C3" w:rsidP="00A57F17">
      <w:pPr>
        <w:jc w:val="both"/>
        <w:rPr>
          <w:b/>
          <w:color w:val="000000"/>
        </w:rPr>
      </w:pPr>
    </w:p>
    <w:p w:rsidR="00045660" w:rsidRDefault="00045660" w:rsidP="00045660">
      <w:pPr>
        <w:jc w:val="both"/>
        <w:rPr>
          <w:color w:val="000000"/>
        </w:rPr>
      </w:pPr>
      <w:proofErr w:type="gramStart"/>
      <w:r>
        <w:rPr>
          <w:color w:val="000000"/>
        </w:rPr>
        <w:t>Motion by</w:t>
      </w:r>
      <w:r w:rsidR="00C40BF8">
        <w:rPr>
          <w:color w:val="000000"/>
        </w:rPr>
        <w:t xml:space="preserve"> Larry Combs seconded by Roger Barger</w:t>
      </w:r>
      <w:r>
        <w:rPr>
          <w:color w:val="000000"/>
        </w:rPr>
        <w:t xml:space="preserve"> to hire Tommy Saylor as a truck driver/ general laborer </w:t>
      </w:r>
      <w:r w:rsidR="0068689A">
        <w:rPr>
          <w:color w:val="000000"/>
        </w:rPr>
        <w:t xml:space="preserve">at an hourly rate of $13.00 with </w:t>
      </w:r>
      <w:r>
        <w:rPr>
          <w:color w:val="000000"/>
        </w:rPr>
        <w:t>a start date of 1/25/2017 for the Road Department.</w:t>
      </w:r>
      <w:proofErr w:type="gramEnd"/>
      <w:r>
        <w:rPr>
          <w:color w:val="000000"/>
        </w:rPr>
        <w:t xml:space="preserve">          </w:t>
      </w:r>
    </w:p>
    <w:p w:rsidR="00045660" w:rsidRDefault="00045660" w:rsidP="00045660">
      <w:pPr>
        <w:jc w:val="both"/>
        <w:rPr>
          <w:color w:val="000000"/>
        </w:rPr>
      </w:pPr>
    </w:p>
    <w:p w:rsidR="00045660" w:rsidRDefault="00045660" w:rsidP="00045660">
      <w:pPr>
        <w:jc w:val="both"/>
        <w:rPr>
          <w:color w:val="000000"/>
        </w:rPr>
      </w:pPr>
      <w:r>
        <w:rPr>
          <w:color w:val="000000"/>
        </w:rPr>
        <w:t xml:space="preserve">           Motion carried on roll call vote as follows:</w:t>
      </w:r>
    </w:p>
    <w:p w:rsidR="00045660" w:rsidRDefault="00045660" w:rsidP="00045660">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045660" w:rsidRDefault="00045660" w:rsidP="00045660">
      <w:pPr>
        <w:ind w:firstLine="720"/>
        <w:jc w:val="both"/>
        <w:rPr>
          <w:color w:val="000000"/>
        </w:rPr>
      </w:pPr>
      <w:r>
        <w:rPr>
          <w:color w:val="000000"/>
        </w:rPr>
        <w:t>John Tudor- Yes</w:t>
      </w:r>
      <w:r>
        <w:rPr>
          <w:color w:val="000000"/>
        </w:rPr>
        <w:tab/>
        <w:t xml:space="preserve">          </w:t>
      </w:r>
      <w:r>
        <w:rPr>
          <w:color w:val="000000"/>
        </w:rPr>
        <w:tab/>
        <w:t xml:space="preserve">           Larry Combs-Yes</w:t>
      </w:r>
    </w:p>
    <w:p w:rsidR="00045660" w:rsidRDefault="00045660" w:rsidP="00045660">
      <w:pPr>
        <w:ind w:firstLine="720"/>
        <w:jc w:val="both"/>
        <w:rPr>
          <w:color w:val="000000"/>
        </w:rPr>
      </w:pPr>
      <w:r>
        <w:rPr>
          <w:color w:val="000000"/>
        </w:rPr>
        <w:t>Larry Combs-Yes</w:t>
      </w:r>
    </w:p>
    <w:p w:rsidR="00045660" w:rsidRDefault="00045660" w:rsidP="00045660">
      <w:pPr>
        <w:jc w:val="both"/>
        <w:rPr>
          <w:color w:val="000000"/>
        </w:rPr>
      </w:pPr>
      <w:r>
        <w:rPr>
          <w:color w:val="000000"/>
        </w:rPr>
        <w:t xml:space="preserve">                                    Reagan Taylor – Yes</w:t>
      </w:r>
    </w:p>
    <w:p w:rsidR="00C40BF8" w:rsidRDefault="00C40BF8" w:rsidP="004314C3">
      <w:pPr>
        <w:jc w:val="both"/>
        <w:rPr>
          <w:b/>
          <w:color w:val="000000"/>
          <w:sz w:val="28"/>
          <w:szCs w:val="28"/>
        </w:rPr>
      </w:pPr>
    </w:p>
    <w:p w:rsidR="004314C3" w:rsidRDefault="004314C3" w:rsidP="004314C3">
      <w:pPr>
        <w:jc w:val="both"/>
        <w:rPr>
          <w:b/>
          <w:color w:val="000000"/>
          <w:sz w:val="28"/>
          <w:szCs w:val="28"/>
        </w:rPr>
      </w:pPr>
      <w:r w:rsidRPr="004314C3">
        <w:rPr>
          <w:b/>
          <w:color w:val="000000"/>
          <w:sz w:val="28"/>
          <w:szCs w:val="28"/>
        </w:rPr>
        <w:t>IN RE: Personnel-Mad</w:t>
      </w:r>
      <w:r>
        <w:rPr>
          <w:b/>
          <w:color w:val="000000"/>
          <w:sz w:val="28"/>
          <w:szCs w:val="28"/>
        </w:rPr>
        <w:t>ison County Road Department Promotion</w:t>
      </w:r>
      <w:r w:rsidRPr="004314C3">
        <w:rPr>
          <w:b/>
          <w:color w:val="000000"/>
          <w:sz w:val="28"/>
          <w:szCs w:val="28"/>
        </w:rPr>
        <w:t>:</w:t>
      </w:r>
    </w:p>
    <w:p w:rsidR="00045660" w:rsidRDefault="003F3D6B" w:rsidP="004314C3">
      <w:pPr>
        <w:jc w:val="both"/>
        <w:rPr>
          <w:color w:val="000000"/>
        </w:rPr>
      </w:pPr>
      <w:r w:rsidRPr="003F3D6B">
        <w:rPr>
          <w:b/>
          <w:color w:val="000000"/>
        </w:rPr>
        <w:t xml:space="preserve">Scott </w:t>
      </w:r>
      <w:proofErr w:type="spellStart"/>
      <w:r w:rsidRPr="003F3D6B">
        <w:rPr>
          <w:b/>
          <w:color w:val="000000"/>
        </w:rPr>
        <w:t>Sheperd</w:t>
      </w:r>
      <w:proofErr w:type="spellEnd"/>
      <w:r w:rsidRPr="003F3D6B">
        <w:rPr>
          <w:color w:val="000000"/>
        </w:rPr>
        <w:t xml:space="preserve"> talked with the</w:t>
      </w:r>
      <w:r w:rsidR="0068689A">
        <w:rPr>
          <w:color w:val="000000"/>
        </w:rPr>
        <w:t xml:space="preserve"> court about Delbert Isaacs.  Delbert</w:t>
      </w:r>
      <w:r w:rsidRPr="003F3D6B">
        <w:rPr>
          <w:color w:val="000000"/>
        </w:rPr>
        <w:t xml:space="preserve"> has been with us</w:t>
      </w:r>
      <w:r w:rsidR="0068689A">
        <w:rPr>
          <w:color w:val="000000"/>
        </w:rPr>
        <w:t xml:space="preserve"> for</w:t>
      </w:r>
      <w:r w:rsidRPr="003F3D6B">
        <w:rPr>
          <w:color w:val="000000"/>
        </w:rPr>
        <w:t xml:space="preserve"> a year and has been a great employee.  There is an opening for a light equipment operator and we would like to move him up.</w:t>
      </w:r>
    </w:p>
    <w:p w:rsidR="003F3D6B" w:rsidRPr="003F3D6B" w:rsidRDefault="003F3D6B" w:rsidP="004314C3">
      <w:pPr>
        <w:jc w:val="both"/>
        <w:rPr>
          <w:color w:val="000000"/>
        </w:rPr>
      </w:pPr>
    </w:p>
    <w:p w:rsidR="00045660" w:rsidRDefault="003F3D6B" w:rsidP="00045660">
      <w:pPr>
        <w:jc w:val="both"/>
        <w:rPr>
          <w:color w:val="000000"/>
        </w:rPr>
      </w:pPr>
      <w:proofErr w:type="gramStart"/>
      <w:r>
        <w:rPr>
          <w:color w:val="000000"/>
        </w:rPr>
        <w:t>Motion by Larry Combs</w:t>
      </w:r>
      <w:r w:rsidR="00045660">
        <w:rPr>
          <w:color w:val="000000"/>
        </w:rPr>
        <w:t xml:space="preserve"> seconded by Tom </w:t>
      </w:r>
      <w:proofErr w:type="spellStart"/>
      <w:r w:rsidR="00045660">
        <w:rPr>
          <w:color w:val="000000"/>
        </w:rPr>
        <w:t>Bot</w:t>
      </w:r>
      <w:r>
        <w:rPr>
          <w:color w:val="000000"/>
        </w:rPr>
        <w:t>kin</w:t>
      </w:r>
      <w:proofErr w:type="spellEnd"/>
      <w:r>
        <w:rPr>
          <w:color w:val="000000"/>
        </w:rPr>
        <w:t xml:space="preserve"> to promote Delbert Isaacs to</w:t>
      </w:r>
      <w:r w:rsidR="00045660">
        <w:rPr>
          <w:color w:val="000000"/>
        </w:rPr>
        <w:t xml:space="preserve"> a light equipment operator at an hourly rate of $14.00 and an effective date of 1/25/2017 for the Road Department.</w:t>
      </w:r>
      <w:proofErr w:type="gramEnd"/>
      <w:r w:rsidR="00045660">
        <w:rPr>
          <w:color w:val="000000"/>
        </w:rPr>
        <w:t xml:space="preserve">          </w:t>
      </w:r>
    </w:p>
    <w:p w:rsidR="00045660" w:rsidRDefault="00045660" w:rsidP="00045660">
      <w:pPr>
        <w:jc w:val="both"/>
        <w:rPr>
          <w:color w:val="000000"/>
        </w:rPr>
      </w:pPr>
    </w:p>
    <w:p w:rsidR="00045660" w:rsidRDefault="00045660" w:rsidP="00045660">
      <w:pPr>
        <w:jc w:val="both"/>
        <w:rPr>
          <w:color w:val="000000"/>
        </w:rPr>
      </w:pPr>
      <w:r>
        <w:rPr>
          <w:color w:val="000000"/>
        </w:rPr>
        <w:t xml:space="preserve">           Motion carried on roll call vote as follows:</w:t>
      </w:r>
    </w:p>
    <w:p w:rsidR="00045660" w:rsidRDefault="00045660" w:rsidP="00045660">
      <w:pPr>
        <w:ind w:firstLine="720"/>
        <w:jc w:val="both"/>
        <w:rPr>
          <w:color w:val="000000"/>
        </w:rPr>
      </w:pPr>
      <w:r>
        <w:rPr>
          <w:color w:val="000000"/>
        </w:rPr>
        <w:t xml:space="preserve">Tom </w:t>
      </w:r>
      <w:proofErr w:type="spellStart"/>
      <w:r>
        <w:rPr>
          <w:color w:val="000000"/>
        </w:rPr>
        <w:t>Botkin</w:t>
      </w:r>
      <w:proofErr w:type="spellEnd"/>
      <w:r>
        <w:rPr>
          <w:color w:val="000000"/>
        </w:rPr>
        <w:t>-Yes</w:t>
      </w:r>
      <w:r>
        <w:rPr>
          <w:color w:val="000000"/>
        </w:rPr>
        <w:tab/>
      </w:r>
      <w:r>
        <w:rPr>
          <w:color w:val="000000"/>
        </w:rPr>
        <w:tab/>
        <w:t xml:space="preserve">           Roger Barger-Yes</w:t>
      </w:r>
    </w:p>
    <w:p w:rsidR="00045660" w:rsidRDefault="00045660" w:rsidP="00045660">
      <w:pPr>
        <w:ind w:firstLine="720"/>
        <w:jc w:val="both"/>
        <w:rPr>
          <w:color w:val="000000"/>
        </w:rPr>
      </w:pPr>
      <w:r>
        <w:rPr>
          <w:color w:val="000000"/>
        </w:rPr>
        <w:t>John Tudor- Yes</w:t>
      </w:r>
      <w:r>
        <w:rPr>
          <w:color w:val="000000"/>
        </w:rPr>
        <w:tab/>
        <w:t xml:space="preserve">          </w:t>
      </w:r>
      <w:r>
        <w:rPr>
          <w:color w:val="000000"/>
        </w:rPr>
        <w:tab/>
        <w:t xml:space="preserve">           Larry Combs-Yes</w:t>
      </w:r>
    </w:p>
    <w:p w:rsidR="00045660" w:rsidRDefault="00045660" w:rsidP="00045660">
      <w:pPr>
        <w:ind w:firstLine="720"/>
        <w:jc w:val="both"/>
        <w:rPr>
          <w:color w:val="000000"/>
        </w:rPr>
      </w:pPr>
      <w:r>
        <w:rPr>
          <w:color w:val="000000"/>
        </w:rPr>
        <w:t>Larry Combs-Yes</w:t>
      </w:r>
    </w:p>
    <w:p w:rsidR="00045660" w:rsidRDefault="00045660" w:rsidP="00045660">
      <w:pPr>
        <w:jc w:val="both"/>
        <w:rPr>
          <w:color w:val="000000"/>
        </w:rPr>
      </w:pPr>
      <w:r>
        <w:rPr>
          <w:color w:val="000000"/>
        </w:rPr>
        <w:t xml:space="preserve">                                    Reagan Taylor – Yes</w:t>
      </w:r>
    </w:p>
    <w:p w:rsidR="00045660" w:rsidRDefault="00045660" w:rsidP="00045660">
      <w:pPr>
        <w:jc w:val="both"/>
        <w:rPr>
          <w:b/>
          <w:color w:val="000000"/>
          <w:sz w:val="28"/>
          <w:szCs w:val="28"/>
        </w:rPr>
      </w:pPr>
    </w:p>
    <w:p w:rsidR="00F26BD4" w:rsidRDefault="003A5A65" w:rsidP="00F54F80">
      <w:pPr>
        <w:jc w:val="both"/>
        <w:rPr>
          <w:b/>
          <w:color w:val="000000"/>
          <w:sz w:val="28"/>
          <w:szCs w:val="28"/>
        </w:rPr>
      </w:pPr>
      <w:r>
        <w:rPr>
          <w:b/>
          <w:color w:val="000000"/>
          <w:sz w:val="28"/>
          <w:szCs w:val="28"/>
        </w:rPr>
        <w:t>Judge’s Report:</w:t>
      </w:r>
    </w:p>
    <w:p w:rsidR="00E73E9A" w:rsidRDefault="00E73E9A" w:rsidP="00F54F80">
      <w:pPr>
        <w:jc w:val="both"/>
        <w:rPr>
          <w:color w:val="000000"/>
        </w:rPr>
      </w:pPr>
      <w:r w:rsidRPr="00E73E9A">
        <w:rPr>
          <w:color w:val="000000"/>
        </w:rPr>
        <w:t xml:space="preserve">Judge Taylor </w:t>
      </w:r>
      <w:r w:rsidR="003F3D6B">
        <w:rPr>
          <w:color w:val="000000"/>
        </w:rPr>
        <w:t>made a couple of announcements:</w:t>
      </w:r>
    </w:p>
    <w:p w:rsidR="003F3D6B" w:rsidRDefault="003F3D6B" w:rsidP="00F54F80">
      <w:pPr>
        <w:jc w:val="both"/>
        <w:rPr>
          <w:color w:val="000000"/>
        </w:rPr>
      </w:pPr>
      <w:r>
        <w:rPr>
          <w:color w:val="000000"/>
        </w:rPr>
        <w:t>State of City of Richmond address on 2/1 from 8am-9am at the Perkins Building on EKU’s Campus</w:t>
      </w:r>
    </w:p>
    <w:p w:rsidR="003F3D6B" w:rsidRDefault="003F3D6B" w:rsidP="00F54F80">
      <w:pPr>
        <w:jc w:val="both"/>
        <w:rPr>
          <w:color w:val="000000"/>
        </w:rPr>
      </w:pPr>
      <w:r>
        <w:rPr>
          <w:color w:val="000000"/>
        </w:rPr>
        <w:t>Richmond Chamber of Commerce, Legislative update at Extension Office 1/27 11:30AM-1PM</w:t>
      </w:r>
    </w:p>
    <w:p w:rsidR="003F3D6B" w:rsidRDefault="003F3D6B" w:rsidP="00F54F80">
      <w:pPr>
        <w:jc w:val="both"/>
        <w:rPr>
          <w:color w:val="000000"/>
        </w:rPr>
      </w:pPr>
      <w:r>
        <w:rPr>
          <w:color w:val="000000"/>
        </w:rPr>
        <w:t>Madison County Courthouse and offices will be closed on Monday, February 20</w:t>
      </w:r>
      <w:r w:rsidRPr="003F3D6B">
        <w:rPr>
          <w:color w:val="000000"/>
          <w:vertAlign w:val="superscript"/>
        </w:rPr>
        <w:t>th</w:t>
      </w:r>
      <w:r>
        <w:rPr>
          <w:color w:val="000000"/>
        </w:rPr>
        <w:t xml:space="preserve"> for President’s Day</w:t>
      </w:r>
    </w:p>
    <w:p w:rsidR="004C7ADF" w:rsidRPr="00E73E9A" w:rsidRDefault="004C7ADF" w:rsidP="00F54F80">
      <w:pPr>
        <w:jc w:val="both"/>
        <w:rPr>
          <w:color w:val="000000"/>
        </w:rPr>
      </w:pPr>
    </w:p>
    <w:p w:rsidR="001E6DC5" w:rsidRDefault="001E6DC5" w:rsidP="001E6DC5">
      <w:pPr>
        <w:jc w:val="both"/>
        <w:rPr>
          <w:b/>
          <w:color w:val="000000"/>
          <w:sz w:val="28"/>
          <w:szCs w:val="28"/>
        </w:rPr>
      </w:pPr>
      <w:r w:rsidRPr="0002077D">
        <w:rPr>
          <w:b/>
          <w:color w:val="000000"/>
          <w:sz w:val="28"/>
          <w:szCs w:val="28"/>
        </w:rPr>
        <w:t>Comments from Department Heads:</w:t>
      </w:r>
    </w:p>
    <w:p w:rsidR="00A867CD" w:rsidRDefault="00A867CD" w:rsidP="0082604D">
      <w:pPr>
        <w:jc w:val="both"/>
        <w:rPr>
          <w:b/>
          <w:color w:val="000000"/>
          <w:sz w:val="28"/>
          <w:szCs w:val="28"/>
        </w:rPr>
      </w:pPr>
    </w:p>
    <w:p w:rsidR="00DA69CF" w:rsidRDefault="00F65468" w:rsidP="0082604D">
      <w:pPr>
        <w:jc w:val="both"/>
        <w:rPr>
          <w:b/>
          <w:color w:val="000000"/>
          <w:sz w:val="28"/>
          <w:szCs w:val="28"/>
        </w:rPr>
      </w:pPr>
      <w:r w:rsidRPr="00F65468">
        <w:rPr>
          <w:b/>
          <w:color w:val="000000"/>
          <w:sz w:val="28"/>
          <w:szCs w:val="28"/>
        </w:rPr>
        <w:t>Comments from Magistrates:</w:t>
      </w:r>
    </w:p>
    <w:p w:rsidR="003F3D6B" w:rsidRPr="003F3D6B" w:rsidRDefault="00390238" w:rsidP="008D6F73">
      <w:pPr>
        <w:jc w:val="both"/>
        <w:rPr>
          <w:color w:val="000000"/>
        </w:rPr>
      </w:pPr>
      <w:r w:rsidRPr="003F3D6B">
        <w:rPr>
          <w:b/>
          <w:color w:val="000000"/>
        </w:rPr>
        <w:t>Magistrate Combs</w:t>
      </w:r>
      <w:r w:rsidR="00662FBC" w:rsidRPr="003F3D6B">
        <w:rPr>
          <w:color w:val="000000"/>
        </w:rPr>
        <w:t xml:space="preserve"> </w:t>
      </w:r>
      <w:r w:rsidR="003F3D6B" w:rsidRPr="003F3D6B">
        <w:rPr>
          <w:color w:val="000000"/>
        </w:rPr>
        <w:t xml:space="preserve">thanked Donna Abner and her staff for all the hard work that they do. </w:t>
      </w:r>
      <w:r w:rsidR="00EF7A4A">
        <w:rPr>
          <w:color w:val="000000"/>
        </w:rPr>
        <w:t xml:space="preserve"> </w:t>
      </w:r>
      <w:r w:rsidR="003F3D6B" w:rsidRPr="003F3D6B">
        <w:rPr>
          <w:color w:val="000000"/>
        </w:rPr>
        <w:t>Looks like we have some bad weather coming this weekend, hope you guys don’t have to work to</w:t>
      </w:r>
      <w:r w:rsidR="003F3D6B">
        <w:rPr>
          <w:color w:val="000000"/>
        </w:rPr>
        <w:t>o</w:t>
      </w:r>
      <w:r w:rsidR="003F3D6B" w:rsidRPr="003F3D6B">
        <w:rPr>
          <w:color w:val="000000"/>
        </w:rPr>
        <w:t xml:space="preserve"> long.  Other than that Judge, I’m just glad to be here.</w:t>
      </w:r>
    </w:p>
    <w:p w:rsidR="000B172C" w:rsidRPr="00BC46A8" w:rsidRDefault="000B172C" w:rsidP="003B7E0F">
      <w:pPr>
        <w:jc w:val="both"/>
        <w:rPr>
          <w:color w:val="000000"/>
        </w:rPr>
      </w:pPr>
    </w:p>
    <w:p w:rsidR="00235EE7" w:rsidRDefault="00D215D7" w:rsidP="00836FB7">
      <w:pPr>
        <w:jc w:val="both"/>
        <w:rPr>
          <w:color w:val="000000"/>
        </w:rPr>
      </w:pPr>
      <w:r w:rsidRPr="00D11A95">
        <w:rPr>
          <w:b/>
          <w:color w:val="000000"/>
        </w:rPr>
        <w:t>Magistrate Barger</w:t>
      </w:r>
      <w:r w:rsidR="00B03419">
        <w:rPr>
          <w:color w:val="000000"/>
        </w:rPr>
        <w:t xml:space="preserve"> </w:t>
      </w:r>
      <w:r w:rsidR="003F3D6B">
        <w:rPr>
          <w:color w:val="000000"/>
        </w:rPr>
        <w:t>commended the Judge on all the repairs at the Court House from the recent flooding.</w:t>
      </w:r>
    </w:p>
    <w:p w:rsidR="003F3D6B" w:rsidRDefault="003F3D6B" w:rsidP="00836FB7">
      <w:pPr>
        <w:jc w:val="both"/>
        <w:rPr>
          <w:color w:val="000000"/>
        </w:rPr>
      </w:pPr>
      <w:r>
        <w:rPr>
          <w:color w:val="000000"/>
        </w:rPr>
        <w:t>The Valley View Ferry is closed due to high water.</w:t>
      </w:r>
    </w:p>
    <w:p w:rsidR="003F3D6B" w:rsidRDefault="003F3D6B" w:rsidP="00836FB7">
      <w:pPr>
        <w:jc w:val="both"/>
        <w:rPr>
          <w:color w:val="000000"/>
        </w:rPr>
      </w:pPr>
    </w:p>
    <w:p w:rsidR="00235EE7" w:rsidRDefault="00CE78DE" w:rsidP="00543560">
      <w:pPr>
        <w:jc w:val="both"/>
        <w:rPr>
          <w:color w:val="000000"/>
        </w:rPr>
      </w:pPr>
      <w:r w:rsidRPr="007E1A92">
        <w:rPr>
          <w:b/>
          <w:color w:val="000000"/>
        </w:rPr>
        <w:t xml:space="preserve">Magistrate </w:t>
      </w:r>
      <w:r w:rsidR="0089405E" w:rsidRPr="007E1A92">
        <w:rPr>
          <w:b/>
          <w:color w:val="000000"/>
        </w:rPr>
        <w:t>Tudor</w:t>
      </w:r>
      <w:r w:rsidR="003F3D6B">
        <w:rPr>
          <w:b/>
          <w:color w:val="000000"/>
        </w:rPr>
        <w:t xml:space="preserve"> </w:t>
      </w:r>
      <w:r w:rsidR="003F3D6B" w:rsidRPr="009654D1">
        <w:rPr>
          <w:color w:val="000000"/>
        </w:rPr>
        <w:t>said that he had</w:t>
      </w:r>
      <w:r w:rsidR="0068689A">
        <w:rPr>
          <w:color w:val="000000"/>
        </w:rPr>
        <w:t xml:space="preserve"> recently attended a meeting that</w:t>
      </w:r>
      <w:r w:rsidR="003F3D6B" w:rsidRPr="009654D1">
        <w:rPr>
          <w:color w:val="000000"/>
        </w:rPr>
        <w:t xml:space="preserve"> Kinder Morgan held and it looks like that are going to meet all of our codes and </w:t>
      </w:r>
      <w:r w:rsidR="009654D1" w:rsidRPr="009654D1">
        <w:rPr>
          <w:color w:val="000000"/>
        </w:rPr>
        <w:t>regulations</w:t>
      </w:r>
      <w:r w:rsidR="003F3D6B" w:rsidRPr="009654D1">
        <w:rPr>
          <w:color w:val="000000"/>
        </w:rPr>
        <w:t xml:space="preserve"> that Planning and Codes put </w:t>
      </w:r>
      <w:r w:rsidR="009654D1" w:rsidRPr="009654D1">
        <w:rPr>
          <w:color w:val="000000"/>
        </w:rPr>
        <w:t>into</w:t>
      </w:r>
      <w:r w:rsidR="003F3D6B" w:rsidRPr="009654D1">
        <w:rPr>
          <w:color w:val="000000"/>
        </w:rPr>
        <w:t xml:space="preserve"> </w:t>
      </w:r>
      <w:r w:rsidR="009654D1" w:rsidRPr="009654D1">
        <w:rPr>
          <w:color w:val="000000"/>
        </w:rPr>
        <w:t>place</w:t>
      </w:r>
      <w:r w:rsidR="003F3D6B" w:rsidRPr="009654D1">
        <w:rPr>
          <w:color w:val="000000"/>
        </w:rPr>
        <w:t>.</w:t>
      </w:r>
      <w:r w:rsidR="009654D1">
        <w:rPr>
          <w:color w:val="000000"/>
        </w:rPr>
        <w:t xml:space="preserve">  They have agreed to make any repairs to Hackett Pike after the construction that will start in April and be completed by the end of 2017.</w:t>
      </w:r>
      <w:r w:rsidR="002B37C8" w:rsidRPr="009654D1">
        <w:rPr>
          <w:color w:val="000000"/>
        </w:rPr>
        <w:t xml:space="preserve"> </w:t>
      </w:r>
      <w:r w:rsidR="009654D1">
        <w:rPr>
          <w:color w:val="000000"/>
        </w:rPr>
        <w:t xml:space="preserve">  They have done a route study for construction.  Just want to</w:t>
      </w:r>
      <w:r w:rsidR="0068689A">
        <w:rPr>
          <w:color w:val="000000"/>
        </w:rPr>
        <w:t xml:space="preserve"> make the citizens aware of the</w:t>
      </w:r>
      <w:r w:rsidR="009654D1">
        <w:rPr>
          <w:color w:val="000000"/>
        </w:rPr>
        <w:t xml:space="preserve"> traffic and </w:t>
      </w:r>
      <w:r w:rsidR="0068689A">
        <w:rPr>
          <w:color w:val="000000"/>
        </w:rPr>
        <w:t xml:space="preserve">ask them </w:t>
      </w:r>
      <w:r w:rsidR="009654D1">
        <w:rPr>
          <w:color w:val="000000"/>
        </w:rPr>
        <w:t>to slow down and be cautious.</w:t>
      </w:r>
    </w:p>
    <w:p w:rsidR="009654D1" w:rsidRPr="009654D1" w:rsidRDefault="009654D1" w:rsidP="00543560">
      <w:pPr>
        <w:jc w:val="both"/>
        <w:rPr>
          <w:color w:val="000000"/>
        </w:rPr>
      </w:pPr>
    </w:p>
    <w:p w:rsidR="006C53A3" w:rsidRPr="00235EE7" w:rsidRDefault="00CE78DE" w:rsidP="00745449">
      <w:pPr>
        <w:jc w:val="both"/>
        <w:rPr>
          <w:color w:val="000000"/>
        </w:rPr>
      </w:pPr>
      <w:r w:rsidRPr="007E1A92">
        <w:rPr>
          <w:b/>
          <w:color w:val="000000"/>
        </w:rPr>
        <w:t xml:space="preserve">Magistrate </w:t>
      </w:r>
      <w:proofErr w:type="spellStart"/>
      <w:r w:rsidRPr="00235EE7">
        <w:rPr>
          <w:b/>
          <w:color w:val="000000"/>
        </w:rPr>
        <w:t>Botkin</w:t>
      </w:r>
      <w:proofErr w:type="spellEnd"/>
      <w:r w:rsidR="009654D1">
        <w:rPr>
          <w:color w:val="000000"/>
        </w:rPr>
        <w:t xml:space="preserve"> stated that he had reviewed all the Senate and House bills and if you have any questi</w:t>
      </w:r>
      <w:r w:rsidR="0068689A">
        <w:rPr>
          <w:color w:val="000000"/>
        </w:rPr>
        <w:t xml:space="preserve">on please feel free to call me.  I am planning on going when the session starts back up. </w:t>
      </w:r>
      <w:r w:rsidR="009654D1">
        <w:rPr>
          <w:color w:val="000000"/>
        </w:rPr>
        <w:t xml:space="preserve"> When I came in this morning I saw that the flag was at ½ staff. </w:t>
      </w:r>
      <w:r w:rsidR="0068689A">
        <w:rPr>
          <w:color w:val="000000"/>
        </w:rPr>
        <w:t xml:space="preserve"> </w:t>
      </w:r>
      <w:r w:rsidR="006C53A3">
        <w:rPr>
          <w:color w:val="000000"/>
        </w:rPr>
        <w:t>Governor Bevin ordered the flags lowered for Army 1</w:t>
      </w:r>
      <w:r w:rsidR="006C53A3" w:rsidRPr="006C53A3">
        <w:rPr>
          <w:color w:val="000000"/>
          <w:vertAlign w:val="superscript"/>
        </w:rPr>
        <w:t>st</w:t>
      </w:r>
      <w:r w:rsidR="006C53A3">
        <w:rPr>
          <w:color w:val="000000"/>
        </w:rPr>
        <w:t xml:space="preserve"> Lt.</w:t>
      </w:r>
      <w:r w:rsidR="009654D1">
        <w:rPr>
          <w:color w:val="000000"/>
        </w:rPr>
        <w:t xml:space="preserve"> </w:t>
      </w:r>
      <w:r w:rsidR="006C53A3">
        <w:rPr>
          <w:color w:val="000000"/>
        </w:rPr>
        <w:t>Jeffery D</w:t>
      </w:r>
      <w:r w:rsidR="009654D1">
        <w:rPr>
          <w:color w:val="000000"/>
        </w:rPr>
        <w:t>. Cooper who was killed on 9/16/16</w:t>
      </w:r>
      <w:r w:rsidR="006C53A3">
        <w:rPr>
          <w:color w:val="000000"/>
        </w:rPr>
        <w:t xml:space="preserve"> in Kuwait. </w:t>
      </w:r>
      <w:r w:rsidR="009654D1">
        <w:rPr>
          <w:color w:val="000000"/>
        </w:rPr>
        <w:t xml:space="preserve">  Magistrate </w:t>
      </w:r>
      <w:proofErr w:type="spellStart"/>
      <w:r w:rsidR="009654D1">
        <w:rPr>
          <w:color w:val="000000"/>
        </w:rPr>
        <w:t>Botkin</w:t>
      </w:r>
      <w:proofErr w:type="spellEnd"/>
      <w:r w:rsidR="009654D1">
        <w:rPr>
          <w:color w:val="000000"/>
        </w:rPr>
        <w:t xml:space="preserve"> then read a summary of the career and life of </w:t>
      </w:r>
      <w:r w:rsidR="006C53A3">
        <w:rPr>
          <w:color w:val="000000"/>
        </w:rPr>
        <w:t>1</w:t>
      </w:r>
      <w:r w:rsidR="006C53A3" w:rsidRPr="006C53A3">
        <w:rPr>
          <w:color w:val="000000"/>
          <w:vertAlign w:val="superscript"/>
        </w:rPr>
        <w:t>st</w:t>
      </w:r>
      <w:r w:rsidR="00EF7A4A">
        <w:rPr>
          <w:color w:val="000000"/>
        </w:rPr>
        <w:t xml:space="preserve"> Lt. Cooper to the court. </w:t>
      </w:r>
      <w:r w:rsidR="006C53A3">
        <w:rPr>
          <w:color w:val="000000"/>
        </w:rPr>
        <w:t xml:space="preserve"> </w:t>
      </w:r>
      <w:r w:rsidR="0061451E">
        <w:rPr>
          <w:color w:val="000000"/>
        </w:rPr>
        <w:t xml:space="preserve"> </w:t>
      </w:r>
      <w:r w:rsidR="006C53A3">
        <w:rPr>
          <w:color w:val="000000"/>
        </w:rPr>
        <w:t>I am thankful for a peaceful transition of power this week in Washington D.C.</w:t>
      </w:r>
    </w:p>
    <w:p w:rsidR="00235EE7" w:rsidRPr="00235EE7" w:rsidRDefault="00235EE7" w:rsidP="00745449">
      <w:pPr>
        <w:jc w:val="both"/>
        <w:rPr>
          <w:color w:val="000000"/>
        </w:rPr>
      </w:pPr>
    </w:p>
    <w:p w:rsidR="0002077D" w:rsidRDefault="0002077D" w:rsidP="00745449">
      <w:pPr>
        <w:jc w:val="both"/>
        <w:rPr>
          <w:b/>
          <w:color w:val="000000"/>
          <w:sz w:val="28"/>
          <w:szCs w:val="28"/>
        </w:rPr>
      </w:pPr>
      <w:r w:rsidRPr="0002077D">
        <w:rPr>
          <w:b/>
          <w:color w:val="000000"/>
          <w:sz w:val="28"/>
          <w:szCs w:val="28"/>
        </w:rPr>
        <w:t>Comments from the Audience:</w:t>
      </w:r>
    </w:p>
    <w:p w:rsidR="00F674A9" w:rsidRDefault="00F674A9" w:rsidP="00745449">
      <w:pPr>
        <w:jc w:val="both"/>
        <w:rPr>
          <w:color w:val="000000"/>
        </w:rPr>
      </w:pPr>
    </w:p>
    <w:p w:rsidR="00D67D4F" w:rsidRPr="0061451E" w:rsidRDefault="00F674A9" w:rsidP="00E40EE2">
      <w:pPr>
        <w:jc w:val="both"/>
        <w:rPr>
          <w:color w:val="000000"/>
        </w:rPr>
      </w:pPr>
      <w:r w:rsidRPr="00F674A9">
        <w:rPr>
          <w:color w:val="000000"/>
        </w:rPr>
        <w:t xml:space="preserve"> </w:t>
      </w:r>
      <w:r w:rsidR="00A660A2">
        <w:rPr>
          <w:b/>
          <w:color w:val="000000"/>
          <w:sz w:val="28"/>
          <w:szCs w:val="28"/>
        </w:rPr>
        <w:t xml:space="preserve">IN RE: </w:t>
      </w:r>
      <w:r w:rsidR="00D67D4F" w:rsidRPr="008E26DA">
        <w:rPr>
          <w:b/>
          <w:color w:val="000000"/>
          <w:sz w:val="28"/>
          <w:szCs w:val="28"/>
        </w:rPr>
        <w:t>Pay Claims and Approve Transfers:</w:t>
      </w:r>
    </w:p>
    <w:p w:rsidR="00C22139" w:rsidRPr="00CA631B" w:rsidRDefault="00C22139" w:rsidP="00E40EE2">
      <w:pPr>
        <w:jc w:val="both"/>
        <w:rPr>
          <w:color w:val="000000"/>
        </w:rPr>
      </w:pPr>
    </w:p>
    <w:p w:rsidR="00D67D4F" w:rsidRPr="008E26DA" w:rsidRDefault="009123FF" w:rsidP="00D67D4F">
      <w:pPr>
        <w:tabs>
          <w:tab w:val="left" w:pos="3892"/>
        </w:tabs>
        <w:jc w:val="both"/>
        <w:rPr>
          <w:color w:val="000000"/>
        </w:rPr>
      </w:pPr>
      <w:proofErr w:type="gramStart"/>
      <w:r>
        <w:rPr>
          <w:color w:val="000000"/>
        </w:rPr>
        <w:t xml:space="preserve">Motion by </w:t>
      </w:r>
      <w:r w:rsidR="003F3D6B">
        <w:rPr>
          <w:color w:val="000000"/>
        </w:rPr>
        <w:t>Roger Barger</w:t>
      </w:r>
      <w:r w:rsidR="00B56FAB">
        <w:rPr>
          <w:color w:val="000000"/>
        </w:rPr>
        <w:t xml:space="preserve"> </w:t>
      </w:r>
      <w:r w:rsidR="00C51642">
        <w:rPr>
          <w:color w:val="000000"/>
        </w:rPr>
        <w:t>seconded</w:t>
      </w:r>
      <w:r w:rsidR="003F3D6B">
        <w:rPr>
          <w:color w:val="000000"/>
        </w:rPr>
        <w:t xml:space="preserve"> by Larry Combs</w:t>
      </w:r>
      <w:r w:rsidR="00004FB9">
        <w:rPr>
          <w:color w:val="000000"/>
        </w:rPr>
        <w:t xml:space="preserve"> </w:t>
      </w:r>
      <w:r w:rsidR="004D384A">
        <w:rPr>
          <w:color w:val="000000"/>
        </w:rPr>
        <w:t>to a</w:t>
      </w:r>
      <w:r w:rsidR="0058683C">
        <w:rPr>
          <w:color w:val="000000"/>
        </w:rPr>
        <w:t>pprove pay claims and transfers.</w:t>
      </w:r>
      <w:proofErr w:type="gramEnd"/>
    </w:p>
    <w:p w:rsidR="00FA7DA9" w:rsidRPr="008E26DA" w:rsidRDefault="00FA7DA9" w:rsidP="00D67D4F">
      <w:pPr>
        <w:tabs>
          <w:tab w:val="left" w:pos="3892"/>
        </w:tabs>
        <w:jc w:val="both"/>
        <w:rPr>
          <w:color w:val="000000"/>
        </w:rPr>
      </w:pPr>
    </w:p>
    <w:p w:rsidR="00D67D4F" w:rsidRPr="008E26DA" w:rsidRDefault="008311BD" w:rsidP="00D67D4F">
      <w:pPr>
        <w:tabs>
          <w:tab w:val="left" w:pos="3892"/>
        </w:tabs>
        <w:jc w:val="both"/>
        <w:rPr>
          <w:color w:val="000000"/>
        </w:rPr>
      </w:pPr>
      <w:r w:rsidRPr="008E26DA">
        <w:rPr>
          <w:color w:val="000000"/>
        </w:rPr>
        <w:t xml:space="preserve">           </w:t>
      </w:r>
      <w:r w:rsidR="00D67D4F" w:rsidRPr="008E26DA">
        <w:rPr>
          <w:color w:val="000000"/>
        </w:rPr>
        <w:t>Motion carried on roll call vote as follows:</w:t>
      </w:r>
    </w:p>
    <w:p w:rsidR="00D67D4F" w:rsidRPr="008E26DA" w:rsidRDefault="008311BD" w:rsidP="00D67D4F">
      <w:pPr>
        <w:jc w:val="both"/>
        <w:rPr>
          <w:color w:val="000000"/>
        </w:rPr>
      </w:pPr>
      <w:r w:rsidRPr="008E26DA">
        <w:rPr>
          <w:color w:val="000000"/>
        </w:rPr>
        <w:t xml:space="preserve">           </w:t>
      </w:r>
      <w:r w:rsidR="00D67D4F" w:rsidRPr="008E26DA">
        <w:rPr>
          <w:color w:val="000000"/>
        </w:rPr>
        <w:t>T</w:t>
      </w:r>
      <w:r w:rsidR="00B16624">
        <w:rPr>
          <w:color w:val="000000"/>
        </w:rPr>
        <w:t xml:space="preserve">om </w:t>
      </w:r>
      <w:proofErr w:type="spellStart"/>
      <w:r w:rsidR="00B16624">
        <w:rPr>
          <w:color w:val="000000"/>
        </w:rPr>
        <w:t>Botkin</w:t>
      </w:r>
      <w:proofErr w:type="spellEnd"/>
      <w:r w:rsidR="00B16624">
        <w:rPr>
          <w:color w:val="000000"/>
        </w:rPr>
        <w:t>-Yes</w:t>
      </w:r>
      <w:r w:rsidR="00B16624">
        <w:rPr>
          <w:color w:val="000000"/>
        </w:rPr>
        <w:tab/>
      </w:r>
      <w:r w:rsidR="00B16624">
        <w:rPr>
          <w:color w:val="000000"/>
        </w:rPr>
        <w:tab/>
      </w:r>
      <w:r w:rsidR="00B16624">
        <w:rPr>
          <w:color w:val="000000"/>
        </w:rPr>
        <w:tab/>
        <w:t>Roger Barger-Yes</w:t>
      </w:r>
    </w:p>
    <w:p w:rsidR="00D67D4F" w:rsidRPr="00104205" w:rsidRDefault="0024665F" w:rsidP="0024665F">
      <w:pPr>
        <w:jc w:val="both"/>
        <w:rPr>
          <w:color w:val="000000"/>
          <w:sz w:val="25"/>
          <w:szCs w:val="25"/>
        </w:rPr>
      </w:pPr>
      <w:r>
        <w:rPr>
          <w:color w:val="000000"/>
          <w:sz w:val="25"/>
          <w:szCs w:val="25"/>
        </w:rPr>
        <w:t xml:space="preserve">           </w:t>
      </w:r>
      <w:r w:rsidR="00FA0684">
        <w:rPr>
          <w:color w:val="000000"/>
          <w:sz w:val="25"/>
          <w:szCs w:val="25"/>
        </w:rPr>
        <w:t xml:space="preserve">John Tudor- Yes </w:t>
      </w:r>
      <w:r w:rsidR="00D67D4F" w:rsidRPr="00104205">
        <w:rPr>
          <w:color w:val="000000"/>
          <w:sz w:val="25"/>
          <w:szCs w:val="25"/>
        </w:rPr>
        <w:tab/>
      </w:r>
      <w:r w:rsidR="00D67D4F">
        <w:rPr>
          <w:color w:val="000000"/>
          <w:sz w:val="25"/>
          <w:szCs w:val="25"/>
        </w:rPr>
        <w:t xml:space="preserve">          </w:t>
      </w:r>
      <w:r w:rsidR="00FA0684">
        <w:rPr>
          <w:color w:val="000000"/>
          <w:sz w:val="25"/>
          <w:szCs w:val="25"/>
        </w:rPr>
        <w:t xml:space="preserve">          </w:t>
      </w:r>
      <w:r>
        <w:rPr>
          <w:color w:val="000000"/>
          <w:sz w:val="25"/>
          <w:szCs w:val="25"/>
        </w:rPr>
        <w:t xml:space="preserve">  </w:t>
      </w:r>
      <w:r w:rsidR="006C6D9B">
        <w:rPr>
          <w:color w:val="000000"/>
          <w:sz w:val="25"/>
          <w:szCs w:val="25"/>
        </w:rPr>
        <w:t>Larry Combs-</w:t>
      </w:r>
      <w:r w:rsidR="00390238">
        <w:rPr>
          <w:color w:val="000000"/>
          <w:sz w:val="25"/>
          <w:szCs w:val="25"/>
        </w:rPr>
        <w:t>Yes</w:t>
      </w:r>
    </w:p>
    <w:p w:rsidR="00631886" w:rsidRDefault="00D67D4F" w:rsidP="00584292">
      <w:pPr>
        <w:jc w:val="both"/>
        <w:rPr>
          <w:color w:val="000000"/>
          <w:sz w:val="25"/>
          <w:szCs w:val="25"/>
        </w:rPr>
      </w:pPr>
      <w:r>
        <w:rPr>
          <w:color w:val="000000"/>
          <w:sz w:val="25"/>
          <w:szCs w:val="25"/>
        </w:rPr>
        <w:tab/>
      </w:r>
      <w:r>
        <w:rPr>
          <w:color w:val="000000"/>
          <w:sz w:val="25"/>
          <w:szCs w:val="25"/>
        </w:rPr>
        <w:tab/>
      </w:r>
      <w:r>
        <w:rPr>
          <w:color w:val="000000"/>
          <w:sz w:val="25"/>
          <w:szCs w:val="25"/>
        </w:rPr>
        <w:tab/>
        <w:t>Reagan Taylor-Yes</w:t>
      </w:r>
    </w:p>
    <w:p w:rsidR="00B6077E" w:rsidRDefault="00B6077E" w:rsidP="00584292">
      <w:pPr>
        <w:jc w:val="both"/>
        <w:rPr>
          <w:color w:val="000000"/>
          <w:sz w:val="25"/>
          <w:szCs w:val="25"/>
        </w:rPr>
      </w:pPr>
    </w:p>
    <w:p w:rsidR="00A01CA9" w:rsidRPr="00631886" w:rsidRDefault="00A01CA9" w:rsidP="00584292">
      <w:pPr>
        <w:jc w:val="both"/>
        <w:rPr>
          <w:color w:val="000000"/>
          <w:sz w:val="25"/>
          <w:szCs w:val="25"/>
        </w:rPr>
      </w:pPr>
      <w:r w:rsidRPr="004352BE">
        <w:rPr>
          <w:b/>
          <w:color w:val="000000"/>
          <w:sz w:val="22"/>
          <w:szCs w:val="22"/>
        </w:rPr>
        <w:t>ANNOUNCE NEXT COURT DATE:</w:t>
      </w:r>
    </w:p>
    <w:p w:rsidR="00EE1A92" w:rsidRDefault="00A01CA9" w:rsidP="00584292">
      <w:pPr>
        <w:jc w:val="both"/>
        <w:rPr>
          <w:color w:val="000000"/>
        </w:rPr>
      </w:pPr>
      <w:r w:rsidRPr="009A3F0E">
        <w:rPr>
          <w:color w:val="000000"/>
        </w:rPr>
        <w:t>Judge</w:t>
      </w:r>
      <w:r w:rsidR="001B78AC">
        <w:rPr>
          <w:color w:val="000000"/>
        </w:rPr>
        <w:t xml:space="preserve"> Taylor</w:t>
      </w:r>
      <w:r w:rsidRPr="009A3F0E">
        <w:rPr>
          <w:color w:val="000000"/>
        </w:rPr>
        <w:t xml:space="preserve"> a</w:t>
      </w:r>
      <w:r w:rsidR="00DC7A90" w:rsidRPr="009A3F0E">
        <w:rPr>
          <w:color w:val="000000"/>
        </w:rPr>
        <w:t>nnounce</w:t>
      </w:r>
      <w:r w:rsidR="000551B4">
        <w:rPr>
          <w:color w:val="000000"/>
        </w:rPr>
        <w:t>d the next court date</w:t>
      </w:r>
      <w:r w:rsidR="00F54F80">
        <w:rPr>
          <w:color w:val="000000"/>
        </w:rPr>
        <w:t xml:space="preserve"> </w:t>
      </w:r>
      <w:r w:rsidR="002A57B6">
        <w:rPr>
          <w:color w:val="000000"/>
        </w:rPr>
        <w:t xml:space="preserve">will be </w:t>
      </w:r>
      <w:r w:rsidR="00400600">
        <w:rPr>
          <w:color w:val="000000"/>
        </w:rPr>
        <w:t xml:space="preserve">on </w:t>
      </w:r>
      <w:r w:rsidR="001851AD">
        <w:rPr>
          <w:color w:val="000000"/>
        </w:rPr>
        <w:t>Tuesday, February 14th</w:t>
      </w:r>
      <w:r w:rsidR="00B56FAB">
        <w:rPr>
          <w:color w:val="000000"/>
        </w:rPr>
        <w:t xml:space="preserve"> </w:t>
      </w:r>
      <w:r w:rsidR="00543560">
        <w:rPr>
          <w:color w:val="000000"/>
        </w:rPr>
        <w:t>at 9:30AM in Richmond</w:t>
      </w:r>
      <w:r w:rsidR="00B413A6">
        <w:rPr>
          <w:color w:val="000000"/>
        </w:rPr>
        <w:t>.</w:t>
      </w:r>
    </w:p>
    <w:p w:rsidR="00543560" w:rsidRDefault="00543560" w:rsidP="00584292">
      <w:pPr>
        <w:jc w:val="both"/>
        <w:rPr>
          <w:color w:val="000000"/>
        </w:rPr>
      </w:pPr>
    </w:p>
    <w:p w:rsidR="00CC7189" w:rsidRPr="00471F65" w:rsidRDefault="00631886" w:rsidP="00584292">
      <w:pPr>
        <w:jc w:val="both"/>
        <w:rPr>
          <w:color w:val="000000"/>
        </w:rPr>
      </w:pPr>
      <w:r>
        <w:rPr>
          <w:b/>
          <w:sz w:val="22"/>
          <w:szCs w:val="22"/>
        </w:rPr>
        <w:t>I</w:t>
      </w:r>
      <w:r w:rsidR="00A2478B" w:rsidRPr="004352BE">
        <w:rPr>
          <w:b/>
          <w:sz w:val="22"/>
          <w:szCs w:val="22"/>
        </w:rPr>
        <w:t>N RE:  ADJOURNMENT</w:t>
      </w:r>
    </w:p>
    <w:p w:rsidR="001B78AC" w:rsidRDefault="002E2255" w:rsidP="00584292">
      <w:pPr>
        <w:jc w:val="both"/>
      </w:pPr>
      <w:r w:rsidRPr="009A3F0E">
        <w:t>Motion fr</w:t>
      </w:r>
      <w:r w:rsidR="001A70AB" w:rsidRPr="009A3F0E">
        <w:t xml:space="preserve">om </w:t>
      </w:r>
      <w:r w:rsidR="003F3D6B">
        <w:t>Larry Combs</w:t>
      </w:r>
      <w:r w:rsidR="00C77E67">
        <w:t xml:space="preserve"> </w:t>
      </w:r>
      <w:r w:rsidR="006E7EFD" w:rsidRPr="009A3F0E">
        <w:t>to adjourn, seconded by</w:t>
      </w:r>
      <w:r w:rsidR="00C22139">
        <w:t xml:space="preserve"> John Tudor</w:t>
      </w:r>
      <w:r w:rsidR="00C51642">
        <w:t>.</w:t>
      </w:r>
      <w:r w:rsidR="006E7EFD" w:rsidRPr="009A3F0E">
        <w:t xml:space="preserve"> </w:t>
      </w:r>
      <w:r w:rsidR="005935B2">
        <w:t xml:space="preserve"> </w:t>
      </w:r>
      <w:r w:rsidR="00937234" w:rsidRPr="009A3F0E">
        <w:t xml:space="preserve">Hearing no objection, </w:t>
      </w:r>
      <w:r w:rsidR="00851B9D" w:rsidRPr="009A3F0E">
        <w:t xml:space="preserve">the </w:t>
      </w:r>
      <w:r w:rsidR="00D47788" w:rsidRPr="009A3F0E">
        <w:t xml:space="preserve">meeting adjourned </w:t>
      </w:r>
      <w:r w:rsidR="00F54F80">
        <w:t xml:space="preserve">at </w:t>
      </w:r>
    </w:p>
    <w:p w:rsidR="00CC7189" w:rsidRPr="00C77E67" w:rsidRDefault="003F3D6B" w:rsidP="009B71ED">
      <w:pPr>
        <w:jc w:val="both"/>
      </w:pPr>
      <w:r>
        <w:t>10:25</w:t>
      </w:r>
      <w:r w:rsidR="00407F8B">
        <w:t>AM.</w:t>
      </w:r>
      <w:r w:rsidR="009B71ED" w:rsidRPr="00C77E67">
        <w:t xml:space="preserve">                                                                                        </w:t>
      </w:r>
    </w:p>
    <w:p w:rsidR="00CC7189" w:rsidRDefault="00CC7189" w:rsidP="009B71ED">
      <w:pPr>
        <w:jc w:val="both"/>
        <w:rPr>
          <w:sz w:val="22"/>
          <w:szCs w:val="22"/>
        </w:rPr>
      </w:pPr>
    </w:p>
    <w:p w:rsidR="00CC7189" w:rsidRDefault="00CC7189" w:rsidP="009B71ED">
      <w:pPr>
        <w:jc w:val="both"/>
        <w:rPr>
          <w:sz w:val="22"/>
          <w:szCs w:val="22"/>
        </w:rPr>
      </w:pPr>
    </w:p>
    <w:p w:rsidR="001F5C14" w:rsidRDefault="00CC7189" w:rsidP="009B71ED">
      <w:pPr>
        <w:jc w:val="both"/>
        <w:rPr>
          <w:sz w:val="22"/>
          <w:szCs w:val="22"/>
        </w:rPr>
      </w:pPr>
      <w:r>
        <w:rPr>
          <w:sz w:val="22"/>
          <w:szCs w:val="22"/>
        </w:rPr>
        <w:t xml:space="preserve">                                                                                       </w:t>
      </w:r>
      <w:r w:rsidR="009B71ED">
        <w:rPr>
          <w:sz w:val="22"/>
          <w:szCs w:val="22"/>
        </w:rPr>
        <w:t xml:space="preserve">  </w:t>
      </w:r>
      <w:r w:rsidR="00FA7DA9">
        <w:rPr>
          <w:sz w:val="22"/>
          <w:szCs w:val="22"/>
        </w:rPr>
        <w:t>__________________________________________________</w:t>
      </w:r>
    </w:p>
    <w:p w:rsidR="00CC7189" w:rsidRDefault="00CC7189" w:rsidP="009B71ED">
      <w:pPr>
        <w:jc w:val="both"/>
        <w:rPr>
          <w:sz w:val="22"/>
          <w:szCs w:val="22"/>
        </w:rPr>
      </w:pPr>
    </w:p>
    <w:p w:rsidR="00C842DB" w:rsidRPr="005156B4" w:rsidRDefault="001F5C14" w:rsidP="005156B4">
      <w:pPr>
        <w:pStyle w:val="NoSpacing"/>
        <w:rPr>
          <w:color w:val="000000"/>
          <w:sz w:val="25"/>
          <w:szCs w:val="25"/>
        </w:rPr>
      </w:pPr>
      <w:r>
        <w:t xml:space="preserve">                                   </w:t>
      </w:r>
      <w:r w:rsidR="005156B4">
        <w:t xml:space="preserve">               </w:t>
      </w:r>
      <w:r>
        <w:t xml:space="preserve">                            </w:t>
      </w:r>
      <w:r w:rsidR="005156B4">
        <w:t xml:space="preserve">  REAGAN </w:t>
      </w:r>
      <w:r w:rsidR="00FA7DA9" w:rsidRPr="008E26DA">
        <w:t>TAYLOR MADISON CO.</w:t>
      </w:r>
      <w:r w:rsidR="00FA7DA9">
        <w:t xml:space="preserve"> JUDGE/EXECUTIVE</w:t>
      </w:r>
      <w:r w:rsidR="00712EAF" w:rsidRPr="00104205">
        <w:rPr>
          <w:color w:val="000000"/>
          <w:sz w:val="25"/>
          <w:szCs w:val="25"/>
        </w:rPr>
        <w:t xml:space="preserve">                       </w:t>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color w:val="000000"/>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r w:rsidR="00712EAF" w:rsidRPr="00104205">
        <w:rPr>
          <w:sz w:val="25"/>
          <w:szCs w:val="25"/>
        </w:rPr>
        <w:tab/>
      </w:r>
    </w:p>
    <w:sectPr w:rsidR="00C842DB" w:rsidRPr="005156B4" w:rsidSect="00323269">
      <w:pgSz w:w="12240" w:h="15840"/>
      <w:pgMar w:top="576" w:right="720" w:bottom="43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689A" w:rsidRDefault="0068689A" w:rsidP="00031803">
      <w:r>
        <w:separator/>
      </w:r>
    </w:p>
  </w:endnote>
  <w:endnote w:type="continuationSeparator" w:id="0">
    <w:p w:rsidR="0068689A" w:rsidRDefault="0068689A" w:rsidP="00031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689A" w:rsidRDefault="0068689A" w:rsidP="00031803">
      <w:r>
        <w:separator/>
      </w:r>
    </w:p>
  </w:footnote>
  <w:footnote w:type="continuationSeparator" w:id="0">
    <w:p w:rsidR="0068689A" w:rsidRDefault="0068689A" w:rsidP="000318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45099"/>
    <w:multiLevelType w:val="hybridMultilevel"/>
    <w:tmpl w:val="C952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35248B"/>
    <w:multiLevelType w:val="hybridMultilevel"/>
    <w:tmpl w:val="6610D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281C758D"/>
    <w:multiLevelType w:val="hybridMultilevel"/>
    <w:tmpl w:val="8EEA1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592A16"/>
    <w:multiLevelType w:val="hybridMultilevel"/>
    <w:tmpl w:val="933E2D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85602C6"/>
    <w:multiLevelType w:val="hybridMultilevel"/>
    <w:tmpl w:val="326CA726"/>
    <w:lvl w:ilvl="0" w:tplc="007281E8">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CC70A3"/>
    <w:multiLevelType w:val="hybridMultilevel"/>
    <w:tmpl w:val="5058A27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452B08"/>
    <w:multiLevelType w:val="hybridMultilevel"/>
    <w:tmpl w:val="924E3828"/>
    <w:lvl w:ilvl="0" w:tplc="394C9884">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7">
    <w:nsid w:val="43CF2A06"/>
    <w:multiLevelType w:val="hybridMultilevel"/>
    <w:tmpl w:val="EEFA7EBC"/>
    <w:lvl w:ilvl="0" w:tplc="09FC61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6A438B8"/>
    <w:multiLevelType w:val="hybridMultilevel"/>
    <w:tmpl w:val="CADC11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7085060"/>
    <w:multiLevelType w:val="hybridMultilevel"/>
    <w:tmpl w:val="23D4D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F637B6"/>
    <w:multiLevelType w:val="hybridMultilevel"/>
    <w:tmpl w:val="154C7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840E54"/>
    <w:multiLevelType w:val="hybridMultilevel"/>
    <w:tmpl w:val="B03A3D1E"/>
    <w:lvl w:ilvl="0" w:tplc="8780E2BA">
      <w:numFmt w:val="bullet"/>
      <w:lvlText w:val="-"/>
      <w:lvlJc w:val="left"/>
      <w:pPr>
        <w:ind w:left="2715" w:hanging="360"/>
      </w:pPr>
      <w:rPr>
        <w:rFonts w:ascii="Times New Roman" w:eastAsia="Times New Roman" w:hAnsi="Times New Roman" w:cs="Times New Roman" w:hint="default"/>
      </w:rPr>
    </w:lvl>
    <w:lvl w:ilvl="1" w:tplc="04090003" w:tentative="1">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12">
    <w:nsid w:val="49A86F54"/>
    <w:multiLevelType w:val="hybridMultilevel"/>
    <w:tmpl w:val="47B427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AF5816"/>
    <w:multiLevelType w:val="hybridMultilevel"/>
    <w:tmpl w:val="3F389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F03B2C"/>
    <w:multiLevelType w:val="hybridMultilevel"/>
    <w:tmpl w:val="37CA914E"/>
    <w:lvl w:ilvl="0" w:tplc="290AB44C">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15">
    <w:nsid w:val="62255E18"/>
    <w:multiLevelType w:val="hybridMultilevel"/>
    <w:tmpl w:val="88DE4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59C58B8"/>
    <w:multiLevelType w:val="hybridMultilevel"/>
    <w:tmpl w:val="B9EE7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3521FB"/>
    <w:multiLevelType w:val="hybridMultilevel"/>
    <w:tmpl w:val="8EDE64D2"/>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6DAD53C7"/>
    <w:multiLevelType w:val="hybridMultilevel"/>
    <w:tmpl w:val="5E682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023D4C"/>
    <w:multiLevelType w:val="hybridMultilevel"/>
    <w:tmpl w:val="7A464164"/>
    <w:lvl w:ilvl="0" w:tplc="FCFA9CA2">
      <w:numFmt w:val="bullet"/>
      <w:lvlText w:val="-"/>
      <w:lvlJc w:val="left"/>
      <w:pPr>
        <w:ind w:left="2670" w:hanging="360"/>
      </w:pPr>
      <w:rPr>
        <w:rFonts w:ascii="Times New Roman" w:eastAsia="Times New Roman" w:hAnsi="Times New Roman" w:cs="Times New Roman" w:hint="default"/>
      </w:rPr>
    </w:lvl>
    <w:lvl w:ilvl="1" w:tplc="04090003" w:tentative="1">
      <w:start w:val="1"/>
      <w:numFmt w:val="bullet"/>
      <w:lvlText w:val="o"/>
      <w:lvlJc w:val="left"/>
      <w:pPr>
        <w:ind w:left="3390" w:hanging="360"/>
      </w:pPr>
      <w:rPr>
        <w:rFonts w:ascii="Courier New" w:hAnsi="Courier New" w:cs="Courier New" w:hint="default"/>
      </w:rPr>
    </w:lvl>
    <w:lvl w:ilvl="2" w:tplc="04090005" w:tentative="1">
      <w:start w:val="1"/>
      <w:numFmt w:val="bullet"/>
      <w:lvlText w:val=""/>
      <w:lvlJc w:val="left"/>
      <w:pPr>
        <w:ind w:left="4110" w:hanging="360"/>
      </w:pPr>
      <w:rPr>
        <w:rFonts w:ascii="Wingdings" w:hAnsi="Wingdings" w:hint="default"/>
      </w:rPr>
    </w:lvl>
    <w:lvl w:ilvl="3" w:tplc="04090001" w:tentative="1">
      <w:start w:val="1"/>
      <w:numFmt w:val="bullet"/>
      <w:lvlText w:val=""/>
      <w:lvlJc w:val="left"/>
      <w:pPr>
        <w:ind w:left="4830" w:hanging="360"/>
      </w:pPr>
      <w:rPr>
        <w:rFonts w:ascii="Symbol" w:hAnsi="Symbol" w:hint="default"/>
      </w:rPr>
    </w:lvl>
    <w:lvl w:ilvl="4" w:tplc="04090003" w:tentative="1">
      <w:start w:val="1"/>
      <w:numFmt w:val="bullet"/>
      <w:lvlText w:val="o"/>
      <w:lvlJc w:val="left"/>
      <w:pPr>
        <w:ind w:left="5550" w:hanging="360"/>
      </w:pPr>
      <w:rPr>
        <w:rFonts w:ascii="Courier New" w:hAnsi="Courier New" w:cs="Courier New" w:hint="default"/>
      </w:rPr>
    </w:lvl>
    <w:lvl w:ilvl="5" w:tplc="04090005" w:tentative="1">
      <w:start w:val="1"/>
      <w:numFmt w:val="bullet"/>
      <w:lvlText w:val=""/>
      <w:lvlJc w:val="left"/>
      <w:pPr>
        <w:ind w:left="6270" w:hanging="360"/>
      </w:pPr>
      <w:rPr>
        <w:rFonts w:ascii="Wingdings" w:hAnsi="Wingdings" w:hint="default"/>
      </w:rPr>
    </w:lvl>
    <w:lvl w:ilvl="6" w:tplc="04090001" w:tentative="1">
      <w:start w:val="1"/>
      <w:numFmt w:val="bullet"/>
      <w:lvlText w:val=""/>
      <w:lvlJc w:val="left"/>
      <w:pPr>
        <w:ind w:left="6990" w:hanging="360"/>
      </w:pPr>
      <w:rPr>
        <w:rFonts w:ascii="Symbol" w:hAnsi="Symbol" w:hint="default"/>
      </w:rPr>
    </w:lvl>
    <w:lvl w:ilvl="7" w:tplc="04090003" w:tentative="1">
      <w:start w:val="1"/>
      <w:numFmt w:val="bullet"/>
      <w:lvlText w:val="o"/>
      <w:lvlJc w:val="left"/>
      <w:pPr>
        <w:ind w:left="7710" w:hanging="360"/>
      </w:pPr>
      <w:rPr>
        <w:rFonts w:ascii="Courier New" w:hAnsi="Courier New" w:cs="Courier New" w:hint="default"/>
      </w:rPr>
    </w:lvl>
    <w:lvl w:ilvl="8" w:tplc="04090005" w:tentative="1">
      <w:start w:val="1"/>
      <w:numFmt w:val="bullet"/>
      <w:lvlText w:val=""/>
      <w:lvlJc w:val="left"/>
      <w:pPr>
        <w:ind w:left="8430" w:hanging="360"/>
      </w:pPr>
      <w:rPr>
        <w:rFonts w:ascii="Wingdings" w:hAnsi="Wingdings" w:hint="default"/>
      </w:rPr>
    </w:lvl>
  </w:abstractNum>
  <w:abstractNum w:abstractNumId="20">
    <w:nsid w:val="779F5913"/>
    <w:multiLevelType w:val="hybridMultilevel"/>
    <w:tmpl w:val="0024D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CA550A"/>
    <w:multiLevelType w:val="hybridMultilevel"/>
    <w:tmpl w:val="4DE8226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A7B1497"/>
    <w:multiLevelType w:val="hybridMultilevel"/>
    <w:tmpl w:val="86F85B30"/>
    <w:lvl w:ilvl="0" w:tplc="D088A87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3">
    <w:nsid w:val="7D586339"/>
    <w:multiLevelType w:val="hybridMultilevel"/>
    <w:tmpl w:val="FA58A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EE15CAB"/>
    <w:multiLevelType w:val="hybridMultilevel"/>
    <w:tmpl w:val="3B0220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10"/>
  </w:num>
  <w:num w:numId="4">
    <w:abstractNumId w:val="18"/>
  </w:num>
  <w:num w:numId="5">
    <w:abstractNumId w:val="16"/>
  </w:num>
  <w:num w:numId="6">
    <w:abstractNumId w:val="5"/>
  </w:num>
  <w:num w:numId="7">
    <w:abstractNumId w:val="21"/>
  </w:num>
  <w:num w:numId="8">
    <w:abstractNumId w:val="14"/>
  </w:num>
  <w:num w:numId="9">
    <w:abstractNumId w:val="11"/>
  </w:num>
  <w:num w:numId="10">
    <w:abstractNumId w:val="19"/>
  </w:num>
  <w:num w:numId="11">
    <w:abstractNumId w:val="13"/>
  </w:num>
  <w:num w:numId="12">
    <w:abstractNumId w:val="7"/>
  </w:num>
  <w:num w:numId="13">
    <w:abstractNumId w:val="2"/>
  </w:num>
  <w:num w:numId="14">
    <w:abstractNumId w:val="0"/>
  </w:num>
  <w:num w:numId="15">
    <w:abstractNumId w:val="4"/>
  </w:num>
  <w:num w:numId="16">
    <w:abstractNumId w:val="12"/>
  </w:num>
  <w:num w:numId="17">
    <w:abstractNumId w:val="24"/>
  </w:num>
  <w:num w:numId="18">
    <w:abstractNumId w:val="20"/>
  </w:num>
  <w:num w:numId="19">
    <w:abstractNumId w:val="15"/>
  </w:num>
  <w:num w:numId="20">
    <w:abstractNumId w:val="6"/>
  </w:num>
  <w:num w:numId="21">
    <w:abstractNumId w:val="8"/>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3"/>
  </w:num>
  <w:num w:numId="25">
    <w:abstractNumId w:val="22"/>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91"/>
  <w:proofState w:spelling="clean" w:grammar="clean"/>
  <w:defaultTabStop w:val="720"/>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96B"/>
    <w:rsid w:val="00000FC7"/>
    <w:rsid w:val="0000121A"/>
    <w:rsid w:val="000013C0"/>
    <w:rsid w:val="00001824"/>
    <w:rsid w:val="0000282C"/>
    <w:rsid w:val="00004FB9"/>
    <w:rsid w:val="00006A10"/>
    <w:rsid w:val="00006B76"/>
    <w:rsid w:val="00007643"/>
    <w:rsid w:val="00007F92"/>
    <w:rsid w:val="00010A98"/>
    <w:rsid w:val="00012E0E"/>
    <w:rsid w:val="00013BF6"/>
    <w:rsid w:val="00013E17"/>
    <w:rsid w:val="00013FFE"/>
    <w:rsid w:val="00015CEF"/>
    <w:rsid w:val="00016648"/>
    <w:rsid w:val="000166B7"/>
    <w:rsid w:val="0002077D"/>
    <w:rsid w:val="00022C73"/>
    <w:rsid w:val="0002316A"/>
    <w:rsid w:val="000241AD"/>
    <w:rsid w:val="00025873"/>
    <w:rsid w:val="00025B92"/>
    <w:rsid w:val="0002600F"/>
    <w:rsid w:val="00027638"/>
    <w:rsid w:val="00027B00"/>
    <w:rsid w:val="000303CA"/>
    <w:rsid w:val="00031670"/>
    <w:rsid w:val="00031803"/>
    <w:rsid w:val="00031CDD"/>
    <w:rsid w:val="000320FB"/>
    <w:rsid w:val="00035A0F"/>
    <w:rsid w:val="000361F5"/>
    <w:rsid w:val="00040992"/>
    <w:rsid w:val="00041640"/>
    <w:rsid w:val="000436B9"/>
    <w:rsid w:val="0004395A"/>
    <w:rsid w:val="00043E4C"/>
    <w:rsid w:val="00045660"/>
    <w:rsid w:val="00045EFB"/>
    <w:rsid w:val="00045F72"/>
    <w:rsid w:val="00046C8B"/>
    <w:rsid w:val="00047F72"/>
    <w:rsid w:val="00050BDC"/>
    <w:rsid w:val="000527C5"/>
    <w:rsid w:val="00053081"/>
    <w:rsid w:val="000551B4"/>
    <w:rsid w:val="00056A03"/>
    <w:rsid w:val="0005720B"/>
    <w:rsid w:val="00057564"/>
    <w:rsid w:val="00057AFE"/>
    <w:rsid w:val="00061060"/>
    <w:rsid w:val="0006134D"/>
    <w:rsid w:val="00063002"/>
    <w:rsid w:val="00063C88"/>
    <w:rsid w:val="00066AE8"/>
    <w:rsid w:val="0007142E"/>
    <w:rsid w:val="000714F0"/>
    <w:rsid w:val="00073BC1"/>
    <w:rsid w:val="00075B38"/>
    <w:rsid w:val="00075E33"/>
    <w:rsid w:val="00077896"/>
    <w:rsid w:val="00077DB5"/>
    <w:rsid w:val="00080C86"/>
    <w:rsid w:val="00084749"/>
    <w:rsid w:val="000854AF"/>
    <w:rsid w:val="000854FD"/>
    <w:rsid w:val="00085AC7"/>
    <w:rsid w:val="00086D16"/>
    <w:rsid w:val="000877E0"/>
    <w:rsid w:val="00092241"/>
    <w:rsid w:val="00092C69"/>
    <w:rsid w:val="00092E59"/>
    <w:rsid w:val="00092F51"/>
    <w:rsid w:val="00094217"/>
    <w:rsid w:val="000961CD"/>
    <w:rsid w:val="000A302D"/>
    <w:rsid w:val="000A3605"/>
    <w:rsid w:val="000A3FD2"/>
    <w:rsid w:val="000A4863"/>
    <w:rsid w:val="000A522E"/>
    <w:rsid w:val="000A596D"/>
    <w:rsid w:val="000B172C"/>
    <w:rsid w:val="000B33FF"/>
    <w:rsid w:val="000B3C54"/>
    <w:rsid w:val="000B3FF5"/>
    <w:rsid w:val="000B4556"/>
    <w:rsid w:val="000B4B1B"/>
    <w:rsid w:val="000C0A01"/>
    <w:rsid w:val="000C2F35"/>
    <w:rsid w:val="000C3B5E"/>
    <w:rsid w:val="000C5698"/>
    <w:rsid w:val="000C58B8"/>
    <w:rsid w:val="000C6142"/>
    <w:rsid w:val="000D0F1C"/>
    <w:rsid w:val="000D117F"/>
    <w:rsid w:val="000D195C"/>
    <w:rsid w:val="000D1F2B"/>
    <w:rsid w:val="000D32BB"/>
    <w:rsid w:val="000D3B6C"/>
    <w:rsid w:val="000D48F2"/>
    <w:rsid w:val="000D5581"/>
    <w:rsid w:val="000D6A3D"/>
    <w:rsid w:val="000D7271"/>
    <w:rsid w:val="000E4D22"/>
    <w:rsid w:val="000E5490"/>
    <w:rsid w:val="000E5835"/>
    <w:rsid w:val="000E5DA8"/>
    <w:rsid w:val="000F1CA6"/>
    <w:rsid w:val="000F2C72"/>
    <w:rsid w:val="000F2DC3"/>
    <w:rsid w:val="000F30EE"/>
    <w:rsid w:val="000F4376"/>
    <w:rsid w:val="000F60D7"/>
    <w:rsid w:val="000F6145"/>
    <w:rsid w:val="000F745D"/>
    <w:rsid w:val="000F7E2E"/>
    <w:rsid w:val="00100B13"/>
    <w:rsid w:val="001013B9"/>
    <w:rsid w:val="00102639"/>
    <w:rsid w:val="00104205"/>
    <w:rsid w:val="00105B5A"/>
    <w:rsid w:val="00106170"/>
    <w:rsid w:val="0010684D"/>
    <w:rsid w:val="00106B83"/>
    <w:rsid w:val="00106E1B"/>
    <w:rsid w:val="001101A8"/>
    <w:rsid w:val="0011097B"/>
    <w:rsid w:val="00111B29"/>
    <w:rsid w:val="001123F9"/>
    <w:rsid w:val="00112435"/>
    <w:rsid w:val="0011350B"/>
    <w:rsid w:val="001138E9"/>
    <w:rsid w:val="00117B84"/>
    <w:rsid w:val="00125534"/>
    <w:rsid w:val="0013102D"/>
    <w:rsid w:val="0013223C"/>
    <w:rsid w:val="0013288F"/>
    <w:rsid w:val="0013321C"/>
    <w:rsid w:val="001359D1"/>
    <w:rsid w:val="00135EDD"/>
    <w:rsid w:val="00136234"/>
    <w:rsid w:val="00140359"/>
    <w:rsid w:val="001419A1"/>
    <w:rsid w:val="001426A0"/>
    <w:rsid w:val="00144E33"/>
    <w:rsid w:val="001518C2"/>
    <w:rsid w:val="001538D1"/>
    <w:rsid w:val="001555F9"/>
    <w:rsid w:val="0016082D"/>
    <w:rsid w:val="00160F3F"/>
    <w:rsid w:val="0016136E"/>
    <w:rsid w:val="001635CD"/>
    <w:rsid w:val="00163EE2"/>
    <w:rsid w:val="00165DE7"/>
    <w:rsid w:val="001664A6"/>
    <w:rsid w:val="00166CAF"/>
    <w:rsid w:val="00167E2F"/>
    <w:rsid w:val="0017334F"/>
    <w:rsid w:val="00174D1A"/>
    <w:rsid w:val="0017750C"/>
    <w:rsid w:val="00177A3B"/>
    <w:rsid w:val="0018009C"/>
    <w:rsid w:val="001800DC"/>
    <w:rsid w:val="0018120A"/>
    <w:rsid w:val="00181E45"/>
    <w:rsid w:val="0018242B"/>
    <w:rsid w:val="00182E1D"/>
    <w:rsid w:val="00183C91"/>
    <w:rsid w:val="00183CD7"/>
    <w:rsid w:val="00184E4C"/>
    <w:rsid w:val="001851AD"/>
    <w:rsid w:val="00185E53"/>
    <w:rsid w:val="00186664"/>
    <w:rsid w:val="00186D7C"/>
    <w:rsid w:val="00187AD0"/>
    <w:rsid w:val="00187B51"/>
    <w:rsid w:val="00190520"/>
    <w:rsid w:val="00190A10"/>
    <w:rsid w:val="00190F7E"/>
    <w:rsid w:val="00190FA9"/>
    <w:rsid w:val="00191AF2"/>
    <w:rsid w:val="00192F71"/>
    <w:rsid w:val="001946E3"/>
    <w:rsid w:val="00195BD8"/>
    <w:rsid w:val="00196160"/>
    <w:rsid w:val="0019648D"/>
    <w:rsid w:val="0019757B"/>
    <w:rsid w:val="00197E83"/>
    <w:rsid w:val="001A12BE"/>
    <w:rsid w:val="001A3A28"/>
    <w:rsid w:val="001A5E33"/>
    <w:rsid w:val="001A70AB"/>
    <w:rsid w:val="001A7986"/>
    <w:rsid w:val="001B08C6"/>
    <w:rsid w:val="001B0F3A"/>
    <w:rsid w:val="001B0F4E"/>
    <w:rsid w:val="001B1176"/>
    <w:rsid w:val="001B1559"/>
    <w:rsid w:val="001B16FD"/>
    <w:rsid w:val="001B20B2"/>
    <w:rsid w:val="001B32D5"/>
    <w:rsid w:val="001B37B4"/>
    <w:rsid w:val="001B5250"/>
    <w:rsid w:val="001B56C1"/>
    <w:rsid w:val="001B76C9"/>
    <w:rsid w:val="001B78AC"/>
    <w:rsid w:val="001C0A03"/>
    <w:rsid w:val="001C1095"/>
    <w:rsid w:val="001C10D1"/>
    <w:rsid w:val="001C2534"/>
    <w:rsid w:val="001C3F09"/>
    <w:rsid w:val="001C523C"/>
    <w:rsid w:val="001D001A"/>
    <w:rsid w:val="001D01DA"/>
    <w:rsid w:val="001D0886"/>
    <w:rsid w:val="001D106D"/>
    <w:rsid w:val="001D1167"/>
    <w:rsid w:val="001D38E4"/>
    <w:rsid w:val="001D475E"/>
    <w:rsid w:val="001D4B1E"/>
    <w:rsid w:val="001D4BF3"/>
    <w:rsid w:val="001D67DA"/>
    <w:rsid w:val="001D7D11"/>
    <w:rsid w:val="001E000C"/>
    <w:rsid w:val="001E2163"/>
    <w:rsid w:val="001E2AA7"/>
    <w:rsid w:val="001E3088"/>
    <w:rsid w:val="001E3197"/>
    <w:rsid w:val="001E3237"/>
    <w:rsid w:val="001E4D32"/>
    <w:rsid w:val="001E61FE"/>
    <w:rsid w:val="001E6DC5"/>
    <w:rsid w:val="001F033E"/>
    <w:rsid w:val="001F03A4"/>
    <w:rsid w:val="001F0766"/>
    <w:rsid w:val="001F1691"/>
    <w:rsid w:val="001F1CB7"/>
    <w:rsid w:val="001F2A15"/>
    <w:rsid w:val="001F41E2"/>
    <w:rsid w:val="001F5BF5"/>
    <w:rsid w:val="001F5C14"/>
    <w:rsid w:val="001F7582"/>
    <w:rsid w:val="00200B70"/>
    <w:rsid w:val="002039B9"/>
    <w:rsid w:val="00203AF2"/>
    <w:rsid w:val="0020404C"/>
    <w:rsid w:val="0020492B"/>
    <w:rsid w:val="00204F00"/>
    <w:rsid w:val="00207051"/>
    <w:rsid w:val="00210FE7"/>
    <w:rsid w:val="00211250"/>
    <w:rsid w:val="00211781"/>
    <w:rsid w:val="002122F7"/>
    <w:rsid w:val="0021279A"/>
    <w:rsid w:val="0021288D"/>
    <w:rsid w:val="002136D9"/>
    <w:rsid w:val="00213F79"/>
    <w:rsid w:val="0021417C"/>
    <w:rsid w:val="002148AD"/>
    <w:rsid w:val="0021575B"/>
    <w:rsid w:val="002169F1"/>
    <w:rsid w:val="00216EC5"/>
    <w:rsid w:val="0021741E"/>
    <w:rsid w:val="002209FF"/>
    <w:rsid w:val="00222584"/>
    <w:rsid w:val="00222B4D"/>
    <w:rsid w:val="002241C6"/>
    <w:rsid w:val="00226809"/>
    <w:rsid w:val="00230CB1"/>
    <w:rsid w:val="002317FD"/>
    <w:rsid w:val="002326E6"/>
    <w:rsid w:val="00232FE1"/>
    <w:rsid w:val="00233582"/>
    <w:rsid w:val="0023540A"/>
    <w:rsid w:val="00235686"/>
    <w:rsid w:val="00235EE7"/>
    <w:rsid w:val="002365CE"/>
    <w:rsid w:val="00237FD1"/>
    <w:rsid w:val="00241163"/>
    <w:rsid w:val="002451B5"/>
    <w:rsid w:val="00245747"/>
    <w:rsid w:val="00245870"/>
    <w:rsid w:val="0024665F"/>
    <w:rsid w:val="00247416"/>
    <w:rsid w:val="002475E4"/>
    <w:rsid w:val="00250730"/>
    <w:rsid w:val="0025273D"/>
    <w:rsid w:val="0025595F"/>
    <w:rsid w:val="00255D8D"/>
    <w:rsid w:val="00257421"/>
    <w:rsid w:val="00257876"/>
    <w:rsid w:val="00264817"/>
    <w:rsid w:val="002662D4"/>
    <w:rsid w:val="00266783"/>
    <w:rsid w:val="002673CE"/>
    <w:rsid w:val="00274C1A"/>
    <w:rsid w:val="002760DC"/>
    <w:rsid w:val="002764B8"/>
    <w:rsid w:val="00276D16"/>
    <w:rsid w:val="00277922"/>
    <w:rsid w:val="002815E0"/>
    <w:rsid w:val="002817E2"/>
    <w:rsid w:val="00281E16"/>
    <w:rsid w:val="00282DCF"/>
    <w:rsid w:val="0028311A"/>
    <w:rsid w:val="0028332B"/>
    <w:rsid w:val="002835E3"/>
    <w:rsid w:val="00284238"/>
    <w:rsid w:val="00284533"/>
    <w:rsid w:val="0028486D"/>
    <w:rsid w:val="00285E0B"/>
    <w:rsid w:val="00286838"/>
    <w:rsid w:val="0029004D"/>
    <w:rsid w:val="002906CC"/>
    <w:rsid w:val="00291560"/>
    <w:rsid w:val="00292209"/>
    <w:rsid w:val="00292242"/>
    <w:rsid w:val="00293F6A"/>
    <w:rsid w:val="002956E8"/>
    <w:rsid w:val="002963CE"/>
    <w:rsid w:val="002968DC"/>
    <w:rsid w:val="00296ADF"/>
    <w:rsid w:val="002A12B0"/>
    <w:rsid w:val="002A30D6"/>
    <w:rsid w:val="002A57B6"/>
    <w:rsid w:val="002A5C3D"/>
    <w:rsid w:val="002A6248"/>
    <w:rsid w:val="002B2708"/>
    <w:rsid w:val="002B37C8"/>
    <w:rsid w:val="002B4AA4"/>
    <w:rsid w:val="002B6BAE"/>
    <w:rsid w:val="002C0D2A"/>
    <w:rsid w:val="002C127B"/>
    <w:rsid w:val="002C29DA"/>
    <w:rsid w:val="002C2B47"/>
    <w:rsid w:val="002C4960"/>
    <w:rsid w:val="002C5687"/>
    <w:rsid w:val="002C600A"/>
    <w:rsid w:val="002C6A04"/>
    <w:rsid w:val="002C7BD4"/>
    <w:rsid w:val="002D0C11"/>
    <w:rsid w:val="002D23E4"/>
    <w:rsid w:val="002D2741"/>
    <w:rsid w:val="002D3FF1"/>
    <w:rsid w:val="002D6FC4"/>
    <w:rsid w:val="002D7120"/>
    <w:rsid w:val="002D7AFC"/>
    <w:rsid w:val="002E05C4"/>
    <w:rsid w:val="002E196E"/>
    <w:rsid w:val="002E2255"/>
    <w:rsid w:val="002E2BC3"/>
    <w:rsid w:val="002E2BE4"/>
    <w:rsid w:val="002E5ACD"/>
    <w:rsid w:val="002E6C0D"/>
    <w:rsid w:val="002E721F"/>
    <w:rsid w:val="002F21A1"/>
    <w:rsid w:val="002F721B"/>
    <w:rsid w:val="002F7AFA"/>
    <w:rsid w:val="00301E0D"/>
    <w:rsid w:val="0030370B"/>
    <w:rsid w:val="003042C0"/>
    <w:rsid w:val="00304719"/>
    <w:rsid w:val="00304E33"/>
    <w:rsid w:val="00305FBA"/>
    <w:rsid w:val="00306E76"/>
    <w:rsid w:val="00306F7A"/>
    <w:rsid w:val="00311FA9"/>
    <w:rsid w:val="00312778"/>
    <w:rsid w:val="003178BC"/>
    <w:rsid w:val="003213AF"/>
    <w:rsid w:val="00321C51"/>
    <w:rsid w:val="00322621"/>
    <w:rsid w:val="00323269"/>
    <w:rsid w:val="003237DB"/>
    <w:rsid w:val="003251E2"/>
    <w:rsid w:val="00325CA6"/>
    <w:rsid w:val="00331A57"/>
    <w:rsid w:val="0033288B"/>
    <w:rsid w:val="00332D1C"/>
    <w:rsid w:val="003348CA"/>
    <w:rsid w:val="00334A68"/>
    <w:rsid w:val="0033556E"/>
    <w:rsid w:val="00340091"/>
    <w:rsid w:val="003423A0"/>
    <w:rsid w:val="0034349D"/>
    <w:rsid w:val="00343573"/>
    <w:rsid w:val="00345ABC"/>
    <w:rsid w:val="0034688B"/>
    <w:rsid w:val="00351D51"/>
    <w:rsid w:val="00351D98"/>
    <w:rsid w:val="00353EA2"/>
    <w:rsid w:val="00354491"/>
    <w:rsid w:val="0035474D"/>
    <w:rsid w:val="00354EB9"/>
    <w:rsid w:val="003557DF"/>
    <w:rsid w:val="00355F45"/>
    <w:rsid w:val="00356B20"/>
    <w:rsid w:val="00357D47"/>
    <w:rsid w:val="003604EE"/>
    <w:rsid w:val="00361796"/>
    <w:rsid w:val="00363DC1"/>
    <w:rsid w:val="00364D5B"/>
    <w:rsid w:val="0036646F"/>
    <w:rsid w:val="00370595"/>
    <w:rsid w:val="003707E0"/>
    <w:rsid w:val="00370922"/>
    <w:rsid w:val="00372BCE"/>
    <w:rsid w:val="00377CD3"/>
    <w:rsid w:val="003835A1"/>
    <w:rsid w:val="00383B98"/>
    <w:rsid w:val="00386CF8"/>
    <w:rsid w:val="00390238"/>
    <w:rsid w:val="00393684"/>
    <w:rsid w:val="00394A69"/>
    <w:rsid w:val="00395BBE"/>
    <w:rsid w:val="00397F9A"/>
    <w:rsid w:val="003A2D07"/>
    <w:rsid w:val="003A3A57"/>
    <w:rsid w:val="003A4224"/>
    <w:rsid w:val="003A42D4"/>
    <w:rsid w:val="003A5A65"/>
    <w:rsid w:val="003B0780"/>
    <w:rsid w:val="003B09D2"/>
    <w:rsid w:val="003B0CEB"/>
    <w:rsid w:val="003B1697"/>
    <w:rsid w:val="003B19D4"/>
    <w:rsid w:val="003B2DC1"/>
    <w:rsid w:val="003B61E1"/>
    <w:rsid w:val="003B7344"/>
    <w:rsid w:val="003B75A0"/>
    <w:rsid w:val="003B789F"/>
    <w:rsid w:val="003B7E0F"/>
    <w:rsid w:val="003C0A98"/>
    <w:rsid w:val="003C14C3"/>
    <w:rsid w:val="003C222D"/>
    <w:rsid w:val="003C31EA"/>
    <w:rsid w:val="003C3B55"/>
    <w:rsid w:val="003C62A4"/>
    <w:rsid w:val="003C6763"/>
    <w:rsid w:val="003C7E8D"/>
    <w:rsid w:val="003D129A"/>
    <w:rsid w:val="003D3068"/>
    <w:rsid w:val="003D31CB"/>
    <w:rsid w:val="003D33FA"/>
    <w:rsid w:val="003D3AC6"/>
    <w:rsid w:val="003D4216"/>
    <w:rsid w:val="003D5688"/>
    <w:rsid w:val="003D588E"/>
    <w:rsid w:val="003D68EB"/>
    <w:rsid w:val="003E1856"/>
    <w:rsid w:val="003E27AB"/>
    <w:rsid w:val="003E2922"/>
    <w:rsid w:val="003E3832"/>
    <w:rsid w:val="003E39C5"/>
    <w:rsid w:val="003E51A5"/>
    <w:rsid w:val="003E54BD"/>
    <w:rsid w:val="003E6D8C"/>
    <w:rsid w:val="003E7B7E"/>
    <w:rsid w:val="003E7F56"/>
    <w:rsid w:val="003F027D"/>
    <w:rsid w:val="003F2E7A"/>
    <w:rsid w:val="003F3447"/>
    <w:rsid w:val="003F38DB"/>
    <w:rsid w:val="003F3D6B"/>
    <w:rsid w:val="003F583A"/>
    <w:rsid w:val="003F63EA"/>
    <w:rsid w:val="003F7A22"/>
    <w:rsid w:val="00400600"/>
    <w:rsid w:val="00400E01"/>
    <w:rsid w:val="004014F8"/>
    <w:rsid w:val="00401CFA"/>
    <w:rsid w:val="00404956"/>
    <w:rsid w:val="004061C1"/>
    <w:rsid w:val="00406A47"/>
    <w:rsid w:val="00406CE2"/>
    <w:rsid w:val="00407F8B"/>
    <w:rsid w:val="004105BA"/>
    <w:rsid w:val="0041160A"/>
    <w:rsid w:val="00412233"/>
    <w:rsid w:val="004125B3"/>
    <w:rsid w:val="00414099"/>
    <w:rsid w:val="004153B8"/>
    <w:rsid w:val="00416ECE"/>
    <w:rsid w:val="004205EB"/>
    <w:rsid w:val="004221A5"/>
    <w:rsid w:val="004221BB"/>
    <w:rsid w:val="00422949"/>
    <w:rsid w:val="00423C25"/>
    <w:rsid w:val="00423F83"/>
    <w:rsid w:val="00425898"/>
    <w:rsid w:val="0043083B"/>
    <w:rsid w:val="00430AB4"/>
    <w:rsid w:val="00430C77"/>
    <w:rsid w:val="004314C3"/>
    <w:rsid w:val="00433148"/>
    <w:rsid w:val="004332F0"/>
    <w:rsid w:val="004335A7"/>
    <w:rsid w:val="00433E14"/>
    <w:rsid w:val="00434F78"/>
    <w:rsid w:val="004352BE"/>
    <w:rsid w:val="00437A7D"/>
    <w:rsid w:val="00440688"/>
    <w:rsid w:val="00442C9C"/>
    <w:rsid w:val="0044339E"/>
    <w:rsid w:val="004439EF"/>
    <w:rsid w:val="00443EAF"/>
    <w:rsid w:val="00444030"/>
    <w:rsid w:val="00445D46"/>
    <w:rsid w:val="004460F9"/>
    <w:rsid w:val="00446B7A"/>
    <w:rsid w:val="00447F06"/>
    <w:rsid w:val="0045141F"/>
    <w:rsid w:val="00451DA9"/>
    <w:rsid w:val="004527A2"/>
    <w:rsid w:val="00454A41"/>
    <w:rsid w:val="00455337"/>
    <w:rsid w:val="00456BF8"/>
    <w:rsid w:val="00456D76"/>
    <w:rsid w:val="004609EB"/>
    <w:rsid w:val="00461911"/>
    <w:rsid w:val="004625B8"/>
    <w:rsid w:val="004639E3"/>
    <w:rsid w:val="00463C4C"/>
    <w:rsid w:val="00463E15"/>
    <w:rsid w:val="00464298"/>
    <w:rsid w:val="00467262"/>
    <w:rsid w:val="004674D2"/>
    <w:rsid w:val="00467C94"/>
    <w:rsid w:val="00470E31"/>
    <w:rsid w:val="00471E21"/>
    <w:rsid w:val="00471F65"/>
    <w:rsid w:val="00473A50"/>
    <w:rsid w:val="00473E13"/>
    <w:rsid w:val="00480010"/>
    <w:rsid w:val="00480F97"/>
    <w:rsid w:val="00482E97"/>
    <w:rsid w:val="004833F3"/>
    <w:rsid w:val="004866E3"/>
    <w:rsid w:val="00491B27"/>
    <w:rsid w:val="00493501"/>
    <w:rsid w:val="00493FFC"/>
    <w:rsid w:val="00494033"/>
    <w:rsid w:val="0049425A"/>
    <w:rsid w:val="00494E38"/>
    <w:rsid w:val="00496F00"/>
    <w:rsid w:val="0049717F"/>
    <w:rsid w:val="004976C7"/>
    <w:rsid w:val="004A0229"/>
    <w:rsid w:val="004A04C1"/>
    <w:rsid w:val="004A196E"/>
    <w:rsid w:val="004A3505"/>
    <w:rsid w:val="004A4B54"/>
    <w:rsid w:val="004A517C"/>
    <w:rsid w:val="004A5B67"/>
    <w:rsid w:val="004A640B"/>
    <w:rsid w:val="004A66A5"/>
    <w:rsid w:val="004A6E08"/>
    <w:rsid w:val="004A74C0"/>
    <w:rsid w:val="004A7B2C"/>
    <w:rsid w:val="004B0EDC"/>
    <w:rsid w:val="004B1FBC"/>
    <w:rsid w:val="004B74CC"/>
    <w:rsid w:val="004C0B01"/>
    <w:rsid w:val="004C1BA7"/>
    <w:rsid w:val="004C1CD1"/>
    <w:rsid w:val="004C358A"/>
    <w:rsid w:val="004C7237"/>
    <w:rsid w:val="004C7ADF"/>
    <w:rsid w:val="004D1F92"/>
    <w:rsid w:val="004D200F"/>
    <w:rsid w:val="004D384A"/>
    <w:rsid w:val="004D49B9"/>
    <w:rsid w:val="004D4C3D"/>
    <w:rsid w:val="004D5028"/>
    <w:rsid w:val="004D65D3"/>
    <w:rsid w:val="004E0A85"/>
    <w:rsid w:val="004E10F5"/>
    <w:rsid w:val="004E12B5"/>
    <w:rsid w:val="004E2A98"/>
    <w:rsid w:val="004E2C88"/>
    <w:rsid w:val="004E30FD"/>
    <w:rsid w:val="004E320C"/>
    <w:rsid w:val="004F0C01"/>
    <w:rsid w:val="004F1752"/>
    <w:rsid w:val="004F3409"/>
    <w:rsid w:val="004F3650"/>
    <w:rsid w:val="004F3943"/>
    <w:rsid w:val="004F457F"/>
    <w:rsid w:val="004F5420"/>
    <w:rsid w:val="004F5528"/>
    <w:rsid w:val="004F71EF"/>
    <w:rsid w:val="00501D41"/>
    <w:rsid w:val="00502E7C"/>
    <w:rsid w:val="00503893"/>
    <w:rsid w:val="0050460F"/>
    <w:rsid w:val="0050478B"/>
    <w:rsid w:val="005047FE"/>
    <w:rsid w:val="005051B3"/>
    <w:rsid w:val="005053C6"/>
    <w:rsid w:val="005053FB"/>
    <w:rsid w:val="00513AAA"/>
    <w:rsid w:val="00513CD5"/>
    <w:rsid w:val="0051553B"/>
    <w:rsid w:val="005156B4"/>
    <w:rsid w:val="00517914"/>
    <w:rsid w:val="00517DCC"/>
    <w:rsid w:val="005200C3"/>
    <w:rsid w:val="005202DD"/>
    <w:rsid w:val="005207F1"/>
    <w:rsid w:val="00520B20"/>
    <w:rsid w:val="0052142A"/>
    <w:rsid w:val="00521B58"/>
    <w:rsid w:val="00522FEA"/>
    <w:rsid w:val="005240EE"/>
    <w:rsid w:val="0052491B"/>
    <w:rsid w:val="00524E26"/>
    <w:rsid w:val="005278EC"/>
    <w:rsid w:val="00527AA9"/>
    <w:rsid w:val="0053004A"/>
    <w:rsid w:val="005305CE"/>
    <w:rsid w:val="00530F81"/>
    <w:rsid w:val="00531E15"/>
    <w:rsid w:val="0053315D"/>
    <w:rsid w:val="00533C93"/>
    <w:rsid w:val="00534726"/>
    <w:rsid w:val="005351F8"/>
    <w:rsid w:val="005368FA"/>
    <w:rsid w:val="005370C8"/>
    <w:rsid w:val="00537680"/>
    <w:rsid w:val="00537962"/>
    <w:rsid w:val="00540EE2"/>
    <w:rsid w:val="00542C98"/>
    <w:rsid w:val="00543560"/>
    <w:rsid w:val="00546B58"/>
    <w:rsid w:val="0054768A"/>
    <w:rsid w:val="00547958"/>
    <w:rsid w:val="00547E62"/>
    <w:rsid w:val="00551300"/>
    <w:rsid w:val="00551DFE"/>
    <w:rsid w:val="00552DA1"/>
    <w:rsid w:val="00554C47"/>
    <w:rsid w:val="0056188D"/>
    <w:rsid w:val="00561FE3"/>
    <w:rsid w:val="0056224F"/>
    <w:rsid w:val="00562C5C"/>
    <w:rsid w:val="0056403A"/>
    <w:rsid w:val="00565EAE"/>
    <w:rsid w:val="00566226"/>
    <w:rsid w:val="00570D09"/>
    <w:rsid w:val="005730EA"/>
    <w:rsid w:val="0057371C"/>
    <w:rsid w:val="00573827"/>
    <w:rsid w:val="005740EF"/>
    <w:rsid w:val="00576016"/>
    <w:rsid w:val="0057792A"/>
    <w:rsid w:val="00580963"/>
    <w:rsid w:val="00582711"/>
    <w:rsid w:val="00583D0B"/>
    <w:rsid w:val="00584292"/>
    <w:rsid w:val="005848AF"/>
    <w:rsid w:val="00586654"/>
    <w:rsid w:val="0058683C"/>
    <w:rsid w:val="00590412"/>
    <w:rsid w:val="005905E3"/>
    <w:rsid w:val="00590F43"/>
    <w:rsid w:val="0059192E"/>
    <w:rsid w:val="00592576"/>
    <w:rsid w:val="005935B2"/>
    <w:rsid w:val="00593A61"/>
    <w:rsid w:val="005945B0"/>
    <w:rsid w:val="005962CF"/>
    <w:rsid w:val="005963BD"/>
    <w:rsid w:val="00597E50"/>
    <w:rsid w:val="005A085C"/>
    <w:rsid w:val="005A3B4C"/>
    <w:rsid w:val="005A4AB2"/>
    <w:rsid w:val="005A5D12"/>
    <w:rsid w:val="005A78B0"/>
    <w:rsid w:val="005B00DE"/>
    <w:rsid w:val="005B109E"/>
    <w:rsid w:val="005B1B3D"/>
    <w:rsid w:val="005B1EC7"/>
    <w:rsid w:val="005B2216"/>
    <w:rsid w:val="005B43E6"/>
    <w:rsid w:val="005B4794"/>
    <w:rsid w:val="005B6DB4"/>
    <w:rsid w:val="005C3624"/>
    <w:rsid w:val="005C3E69"/>
    <w:rsid w:val="005C6EAD"/>
    <w:rsid w:val="005C7BF6"/>
    <w:rsid w:val="005D00F8"/>
    <w:rsid w:val="005D0856"/>
    <w:rsid w:val="005D0FC8"/>
    <w:rsid w:val="005D13B1"/>
    <w:rsid w:val="005D1BF6"/>
    <w:rsid w:val="005D4157"/>
    <w:rsid w:val="005D56C1"/>
    <w:rsid w:val="005D74A8"/>
    <w:rsid w:val="005E00CF"/>
    <w:rsid w:val="005E1BEA"/>
    <w:rsid w:val="005E1FEB"/>
    <w:rsid w:val="005E273F"/>
    <w:rsid w:val="005E30D7"/>
    <w:rsid w:val="005E3F2A"/>
    <w:rsid w:val="005E589D"/>
    <w:rsid w:val="005E6203"/>
    <w:rsid w:val="005E69B2"/>
    <w:rsid w:val="005F0C3E"/>
    <w:rsid w:val="005F27F3"/>
    <w:rsid w:val="005F4162"/>
    <w:rsid w:val="005F417A"/>
    <w:rsid w:val="005F5093"/>
    <w:rsid w:val="005F5215"/>
    <w:rsid w:val="005F55D0"/>
    <w:rsid w:val="005F5788"/>
    <w:rsid w:val="005F5BB5"/>
    <w:rsid w:val="005F5FFE"/>
    <w:rsid w:val="005F6025"/>
    <w:rsid w:val="005F6050"/>
    <w:rsid w:val="005F6C87"/>
    <w:rsid w:val="0060053E"/>
    <w:rsid w:val="00600823"/>
    <w:rsid w:val="006010B0"/>
    <w:rsid w:val="00601114"/>
    <w:rsid w:val="00602837"/>
    <w:rsid w:val="006028C5"/>
    <w:rsid w:val="00603A56"/>
    <w:rsid w:val="006043A8"/>
    <w:rsid w:val="0060493E"/>
    <w:rsid w:val="00605ED8"/>
    <w:rsid w:val="00607CE0"/>
    <w:rsid w:val="006105EB"/>
    <w:rsid w:val="006112E4"/>
    <w:rsid w:val="00611AC5"/>
    <w:rsid w:val="00611BAA"/>
    <w:rsid w:val="00612DFE"/>
    <w:rsid w:val="006143CE"/>
    <w:rsid w:val="0061451E"/>
    <w:rsid w:val="00617A10"/>
    <w:rsid w:val="00620EE6"/>
    <w:rsid w:val="0062135A"/>
    <w:rsid w:val="00621C49"/>
    <w:rsid w:val="00622FA8"/>
    <w:rsid w:val="0062471A"/>
    <w:rsid w:val="00624AA4"/>
    <w:rsid w:val="00627449"/>
    <w:rsid w:val="00631886"/>
    <w:rsid w:val="006347FA"/>
    <w:rsid w:val="00636B9F"/>
    <w:rsid w:val="00636C34"/>
    <w:rsid w:val="00640075"/>
    <w:rsid w:val="00640881"/>
    <w:rsid w:val="00644B5B"/>
    <w:rsid w:val="00645FFE"/>
    <w:rsid w:val="00646913"/>
    <w:rsid w:val="00650910"/>
    <w:rsid w:val="00650950"/>
    <w:rsid w:val="00652B2B"/>
    <w:rsid w:val="00652FA8"/>
    <w:rsid w:val="006538C5"/>
    <w:rsid w:val="006547F6"/>
    <w:rsid w:val="00655F4C"/>
    <w:rsid w:val="0066240F"/>
    <w:rsid w:val="00662FBC"/>
    <w:rsid w:val="0066317E"/>
    <w:rsid w:val="00666C47"/>
    <w:rsid w:val="00667583"/>
    <w:rsid w:val="006677E5"/>
    <w:rsid w:val="0067075C"/>
    <w:rsid w:val="00673601"/>
    <w:rsid w:val="006746CE"/>
    <w:rsid w:val="00674723"/>
    <w:rsid w:val="00674D55"/>
    <w:rsid w:val="006755CC"/>
    <w:rsid w:val="00676747"/>
    <w:rsid w:val="00676EF9"/>
    <w:rsid w:val="00677163"/>
    <w:rsid w:val="006776E3"/>
    <w:rsid w:val="0068090F"/>
    <w:rsid w:val="0068130C"/>
    <w:rsid w:val="0068227A"/>
    <w:rsid w:val="00682288"/>
    <w:rsid w:val="00683E69"/>
    <w:rsid w:val="006848DA"/>
    <w:rsid w:val="00685A0F"/>
    <w:rsid w:val="00685F02"/>
    <w:rsid w:val="0068689A"/>
    <w:rsid w:val="00687BCD"/>
    <w:rsid w:val="00687E53"/>
    <w:rsid w:val="00694322"/>
    <w:rsid w:val="00694DB3"/>
    <w:rsid w:val="006962B7"/>
    <w:rsid w:val="00696688"/>
    <w:rsid w:val="00697880"/>
    <w:rsid w:val="006A009F"/>
    <w:rsid w:val="006A1998"/>
    <w:rsid w:val="006A3775"/>
    <w:rsid w:val="006A3B2D"/>
    <w:rsid w:val="006A40D2"/>
    <w:rsid w:val="006A411B"/>
    <w:rsid w:val="006A6226"/>
    <w:rsid w:val="006A691C"/>
    <w:rsid w:val="006A6CBE"/>
    <w:rsid w:val="006B0FCD"/>
    <w:rsid w:val="006B1C44"/>
    <w:rsid w:val="006B1FC5"/>
    <w:rsid w:val="006B381E"/>
    <w:rsid w:val="006B393B"/>
    <w:rsid w:val="006B470F"/>
    <w:rsid w:val="006B5E14"/>
    <w:rsid w:val="006B63D1"/>
    <w:rsid w:val="006C0507"/>
    <w:rsid w:val="006C170C"/>
    <w:rsid w:val="006C2F07"/>
    <w:rsid w:val="006C53A3"/>
    <w:rsid w:val="006C6D9B"/>
    <w:rsid w:val="006D1751"/>
    <w:rsid w:val="006D1AA1"/>
    <w:rsid w:val="006D2E0E"/>
    <w:rsid w:val="006D42CB"/>
    <w:rsid w:val="006D6FB7"/>
    <w:rsid w:val="006D7095"/>
    <w:rsid w:val="006E0984"/>
    <w:rsid w:val="006E100E"/>
    <w:rsid w:val="006E1083"/>
    <w:rsid w:val="006E110C"/>
    <w:rsid w:val="006E2E68"/>
    <w:rsid w:val="006E32A6"/>
    <w:rsid w:val="006E4A93"/>
    <w:rsid w:val="006E4EC1"/>
    <w:rsid w:val="006E74C5"/>
    <w:rsid w:val="006E7EFD"/>
    <w:rsid w:val="006E7F6E"/>
    <w:rsid w:val="006F0D7A"/>
    <w:rsid w:val="006F210B"/>
    <w:rsid w:val="006F288A"/>
    <w:rsid w:val="006F546B"/>
    <w:rsid w:val="006F5A09"/>
    <w:rsid w:val="007005A2"/>
    <w:rsid w:val="0070070F"/>
    <w:rsid w:val="00701AF7"/>
    <w:rsid w:val="00701F6C"/>
    <w:rsid w:val="00702154"/>
    <w:rsid w:val="00703134"/>
    <w:rsid w:val="0070422C"/>
    <w:rsid w:val="00710382"/>
    <w:rsid w:val="007117E3"/>
    <w:rsid w:val="00711FEF"/>
    <w:rsid w:val="00712911"/>
    <w:rsid w:val="007129ED"/>
    <w:rsid w:val="00712EAF"/>
    <w:rsid w:val="00713766"/>
    <w:rsid w:val="00713A8F"/>
    <w:rsid w:val="00713C11"/>
    <w:rsid w:val="007140ED"/>
    <w:rsid w:val="00714572"/>
    <w:rsid w:val="007148C8"/>
    <w:rsid w:val="007212B5"/>
    <w:rsid w:val="00721443"/>
    <w:rsid w:val="00723069"/>
    <w:rsid w:val="007236FA"/>
    <w:rsid w:val="00724881"/>
    <w:rsid w:val="00724AA3"/>
    <w:rsid w:val="00725E30"/>
    <w:rsid w:val="0072660B"/>
    <w:rsid w:val="007300C1"/>
    <w:rsid w:val="00730595"/>
    <w:rsid w:val="00731428"/>
    <w:rsid w:val="00734FCF"/>
    <w:rsid w:val="00737576"/>
    <w:rsid w:val="007375F1"/>
    <w:rsid w:val="00740B3F"/>
    <w:rsid w:val="0074311E"/>
    <w:rsid w:val="007438CD"/>
    <w:rsid w:val="00744656"/>
    <w:rsid w:val="00745449"/>
    <w:rsid w:val="00745D50"/>
    <w:rsid w:val="00747DA2"/>
    <w:rsid w:val="007502D4"/>
    <w:rsid w:val="00751D06"/>
    <w:rsid w:val="0075374E"/>
    <w:rsid w:val="00754478"/>
    <w:rsid w:val="00754DF0"/>
    <w:rsid w:val="00755EAF"/>
    <w:rsid w:val="0075611D"/>
    <w:rsid w:val="007567DB"/>
    <w:rsid w:val="00760A62"/>
    <w:rsid w:val="007629FA"/>
    <w:rsid w:val="00763243"/>
    <w:rsid w:val="007638C4"/>
    <w:rsid w:val="007644CB"/>
    <w:rsid w:val="00766B03"/>
    <w:rsid w:val="00766F1F"/>
    <w:rsid w:val="007677A0"/>
    <w:rsid w:val="00770A6B"/>
    <w:rsid w:val="0077728A"/>
    <w:rsid w:val="00777EDB"/>
    <w:rsid w:val="00777F84"/>
    <w:rsid w:val="00780721"/>
    <w:rsid w:val="0078196B"/>
    <w:rsid w:val="00781BBF"/>
    <w:rsid w:val="00781E4D"/>
    <w:rsid w:val="00782D06"/>
    <w:rsid w:val="007854D3"/>
    <w:rsid w:val="0078742F"/>
    <w:rsid w:val="0079001C"/>
    <w:rsid w:val="00791493"/>
    <w:rsid w:val="00792AD4"/>
    <w:rsid w:val="007932DC"/>
    <w:rsid w:val="00793997"/>
    <w:rsid w:val="00794CD9"/>
    <w:rsid w:val="007968E5"/>
    <w:rsid w:val="00797617"/>
    <w:rsid w:val="007A096A"/>
    <w:rsid w:val="007A100C"/>
    <w:rsid w:val="007A52DE"/>
    <w:rsid w:val="007A54BD"/>
    <w:rsid w:val="007A5B7F"/>
    <w:rsid w:val="007B04AC"/>
    <w:rsid w:val="007B0A02"/>
    <w:rsid w:val="007B2A35"/>
    <w:rsid w:val="007B3BB9"/>
    <w:rsid w:val="007B454E"/>
    <w:rsid w:val="007B5E9E"/>
    <w:rsid w:val="007B62D5"/>
    <w:rsid w:val="007B7177"/>
    <w:rsid w:val="007C0F10"/>
    <w:rsid w:val="007C31DB"/>
    <w:rsid w:val="007C32BD"/>
    <w:rsid w:val="007C3F9F"/>
    <w:rsid w:val="007C6887"/>
    <w:rsid w:val="007C7BC6"/>
    <w:rsid w:val="007D03E2"/>
    <w:rsid w:val="007D05B9"/>
    <w:rsid w:val="007D18E3"/>
    <w:rsid w:val="007D33B4"/>
    <w:rsid w:val="007D341A"/>
    <w:rsid w:val="007D39A5"/>
    <w:rsid w:val="007D59DE"/>
    <w:rsid w:val="007D5E78"/>
    <w:rsid w:val="007E087E"/>
    <w:rsid w:val="007E09AB"/>
    <w:rsid w:val="007E1317"/>
    <w:rsid w:val="007E1893"/>
    <w:rsid w:val="007E1A92"/>
    <w:rsid w:val="007E4F0F"/>
    <w:rsid w:val="007E59B4"/>
    <w:rsid w:val="007E7B95"/>
    <w:rsid w:val="007F1319"/>
    <w:rsid w:val="007F2FEF"/>
    <w:rsid w:val="007F562D"/>
    <w:rsid w:val="007F5E09"/>
    <w:rsid w:val="007F7E77"/>
    <w:rsid w:val="008004E5"/>
    <w:rsid w:val="00801050"/>
    <w:rsid w:val="00801453"/>
    <w:rsid w:val="008016D3"/>
    <w:rsid w:val="0080172B"/>
    <w:rsid w:val="00803C0A"/>
    <w:rsid w:val="00804047"/>
    <w:rsid w:val="00805B40"/>
    <w:rsid w:val="00805D07"/>
    <w:rsid w:val="00806C09"/>
    <w:rsid w:val="008101C7"/>
    <w:rsid w:val="00811775"/>
    <w:rsid w:val="00811D1C"/>
    <w:rsid w:val="00811D78"/>
    <w:rsid w:val="00812569"/>
    <w:rsid w:val="00814199"/>
    <w:rsid w:val="008146F7"/>
    <w:rsid w:val="00814DDF"/>
    <w:rsid w:val="0081525A"/>
    <w:rsid w:val="00815842"/>
    <w:rsid w:val="00821551"/>
    <w:rsid w:val="00822024"/>
    <w:rsid w:val="00822E94"/>
    <w:rsid w:val="008232D4"/>
    <w:rsid w:val="0082409D"/>
    <w:rsid w:val="0082604D"/>
    <w:rsid w:val="008263E4"/>
    <w:rsid w:val="00826AA4"/>
    <w:rsid w:val="008276E1"/>
    <w:rsid w:val="00830020"/>
    <w:rsid w:val="008311BD"/>
    <w:rsid w:val="00834126"/>
    <w:rsid w:val="0083450B"/>
    <w:rsid w:val="008345F7"/>
    <w:rsid w:val="0083624A"/>
    <w:rsid w:val="0083626D"/>
    <w:rsid w:val="00836FB7"/>
    <w:rsid w:val="00837A87"/>
    <w:rsid w:val="0084006A"/>
    <w:rsid w:val="008404FC"/>
    <w:rsid w:val="00845392"/>
    <w:rsid w:val="00845B9B"/>
    <w:rsid w:val="0084618C"/>
    <w:rsid w:val="00846EF3"/>
    <w:rsid w:val="008513A1"/>
    <w:rsid w:val="00851641"/>
    <w:rsid w:val="00851B9D"/>
    <w:rsid w:val="00852077"/>
    <w:rsid w:val="0085247A"/>
    <w:rsid w:val="0085283B"/>
    <w:rsid w:val="008532DA"/>
    <w:rsid w:val="00854A40"/>
    <w:rsid w:val="00856F36"/>
    <w:rsid w:val="008622DC"/>
    <w:rsid w:val="008623BC"/>
    <w:rsid w:val="0086625B"/>
    <w:rsid w:val="00866757"/>
    <w:rsid w:val="00867A96"/>
    <w:rsid w:val="008702A6"/>
    <w:rsid w:val="00872116"/>
    <w:rsid w:val="00872A51"/>
    <w:rsid w:val="008745FE"/>
    <w:rsid w:val="00875852"/>
    <w:rsid w:val="00875D8A"/>
    <w:rsid w:val="008803FE"/>
    <w:rsid w:val="00881C00"/>
    <w:rsid w:val="00881DF7"/>
    <w:rsid w:val="00881E66"/>
    <w:rsid w:val="00882FF4"/>
    <w:rsid w:val="008832DC"/>
    <w:rsid w:val="00885B8F"/>
    <w:rsid w:val="00887CA4"/>
    <w:rsid w:val="00890383"/>
    <w:rsid w:val="00890829"/>
    <w:rsid w:val="00893F44"/>
    <w:rsid w:val="0089405E"/>
    <w:rsid w:val="0089505D"/>
    <w:rsid w:val="00895FAC"/>
    <w:rsid w:val="00897685"/>
    <w:rsid w:val="00897CA1"/>
    <w:rsid w:val="008A0463"/>
    <w:rsid w:val="008A13C5"/>
    <w:rsid w:val="008A2084"/>
    <w:rsid w:val="008A2ABD"/>
    <w:rsid w:val="008A4265"/>
    <w:rsid w:val="008A4588"/>
    <w:rsid w:val="008A628F"/>
    <w:rsid w:val="008B0D45"/>
    <w:rsid w:val="008B0ECF"/>
    <w:rsid w:val="008B15C6"/>
    <w:rsid w:val="008B1804"/>
    <w:rsid w:val="008B18D2"/>
    <w:rsid w:val="008B26D9"/>
    <w:rsid w:val="008B6B56"/>
    <w:rsid w:val="008C075E"/>
    <w:rsid w:val="008C1A04"/>
    <w:rsid w:val="008C2C7A"/>
    <w:rsid w:val="008C40F8"/>
    <w:rsid w:val="008C457E"/>
    <w:rsid w:val="008C6530"/>
    <w:rsid w:val="008C79DC"/>
    <w:rsid w:val="008D197C"/>
    <w:rsid w:val="008D2C0A"/>
    <w:rsid w:val="008D667C"/>
    <w:rsid w:val="008D6D39"/>
    <w:rsid w:val="008D6F73"/>
    <w:rsid w:val="008D796A"/>
    <w:rsid w:val="008E0678"/>
    <w:rsid w:val="008E168E"/>
    <w:rsid w:val="008E26DA"/>
    <w:rsid w:val="008E2821"/>
    <w:rsid w:val="008E2963"/>
    <w:rsid w:val="008E3000"/>
    <w:rsid w:val="008E46A4"/>
    <w:rsid w:val="008E5077"/>
    <w:rsid w:val="008E5154"/>
    <w:rsid w:val="008E58A4"/>
    <w:rsid w:val="008E605D"/>
    <w:rsid w:val="008E6FF2"/>
    <w:rsid w:val="008F0774"/>
    <w:rsid w:val="008F07A9"/>
    <w:rsid w:val="008F13AA"/>
    <w:rsid w:val="008F2E6C"/>
    <w:rsid w:val="008F4244"/>
    <w:rsid w:val="008F4284"/>
    <w:rsid w:val="008F70FC"/>
    <w:rsid w:val="008F754F"/>
    <w:rsid w:val="00900913"/>
    <w:rsid w:val="00901E85"/>
    <w:rsid w:val="00902F60"/>
    <w:rsid w:val="009038B6"/>
    <w:rsid w:val="0090432E"/>
    <w:rsid w:val="0090443F"/>
    <w:rsid w:val="00904B3A"/>
    <w:rsid w:val="00904F78"/>
    <w:rsid w:val="00905C9C"/>
    <w:rsid w:val="00910D26"/>
    <w:rsid w:val="00910EC2"/>
    <w:rsid w:val="00911857"/>
    <w:rsid w:val="009123FF"/>
    <w:rsid w:val="00912E30"/>
    <w:rsid w:val="009130EA"/>
    <w:rsid w:val="009138B7"/>
    <w:rsid w:val="00913D81"/>
    <w:rsid w:val="00914C78"/>
    <w:rsid w:val="00916957"/>
    <w:rsid w:val="0092004B"/>
    <w:rsid w:val="009203F2"/>
    <w:rsid w:val="00920B8F"/>
    <w:rsid w:val="009215BA"/>
    <w:rsid w:val="00922AFD"/>
    <w:rsid w:val="00923867"/>
    <w:rsid w:val="00924056"/>
    <w:rsid w:val="00925EB9"/>
    <w:rsid w:val="00926AB1"/>
    <w:rsid w:val="0092741F"/>
    <w:rsid w:val="00931DB8"/>
    <w:rsid w:val="00932379"/>
    <w:rsid w:val="00932974"/>
    <w:rsid w:val="009335C4"/>
    <w:rsid w:val="0093377B"/>
    <w:rsid w:val="0093581E"/>
    <w:rsid w:val="00937234"/>
    <w:rsid w:val="00941079"/>
    <w:rsid w:val="00941BC4"/>
    <w:rsid w:val="00945457"/>
    <w:rsid w:val="00947688"/>
    <w:rsid w:val="0095066C"/>
    <w:rsid w:val="009523D9"/>
    <w:rsid w:val="0095318F"/>
    <w:rsid w:val="0095447D"/>
    <w:rsid w:val="009561B1"/>
    <w:rsid w:val="00956811"/>
    <w:rsid w:val="00960222"/>
    <w:rsid w:val="00961635"/>
    <w:rsid w:val="009628D7"/>
    <w:rsid w:val="00963936"/>
    <w:rsid w:val="00963CBB"/>
    <w:rsid w:val="00964F13"/>
    <w:rsid w:val="009654D1"/>
    <w:rsid w:val="00970D07"/>
    <w:rsid w:val="00972095"/>
    <w:rsid w:val="00974FAB"/>
    <w:rsid w:val="00977B4B"/>
    <w:rsid w:val="00982CE7"/>
    <w:rsid w:val="00984334"/>
    <w:rsid w:val="0098582F"/>
    <w:rsid w:val="00987858"/>
    <w:rsid w:val="00992924"/>
    <w:rsid w:val="009929A3"/>
    <w:rsid w:val="0099304F"/>
    <w:rsid w:val="009940EC"/>
    <w:rsid w:val="009945D4"/>
    <w:rsid w:val="00994F00"/>
    <w:rsid w:val="00995659"/>
    <w:rsid w:val="00996298"/>
    <w:rsid w:val="0099693C"/>
    <w:rsid w:val="00996AF5"/>
    <w:rsid w:val="009A206E"/>
    <w:rsid w:val="009A3F0E"/>
    <w:rsid w:val="009A3F2B"/>
    <w:rsid w:val="009A4F69"/>
    <w:rsid w:val="009A70FB"/>
    <w:rsid w:val="009A7E89"/>
    <w:rsid w:val="009B1F8B"/>
    <w:rsid w:val="009B206E"/>
    <w:rsid w:val="009B261F"/>
    <w:rsid w:val="009B2937"/>
    <w:rsid w:val="009B687D"/>
    <w:rsid w:val="009B704C"/>
    <w:rsid w:val="009B71ED"/>
    <w:rsid w:val="009C03F6"/>
    <w:rsid w:val="009C175D"/>
    <w:rsid w:val="009C2956"/>
    <w:rsid w:val="009C4587"/>
    <w:rsid w:val="009C458F"/>
    <w:rsid w:val="009C5018"/>
    <w:rsid w:val="009C6208"/>
    <w:rsid w:val="009C701D"/>
    <w:rsid w:val="009C7E32"/>
    <w:rsid w:val="009C7FEA"/>
    <w:rsid w:val="009D007D"/>
    <w:rsid w:val="009D2591"/>
    <w:rsid w:val="009D35F0"/>
    <w:rsid w:val="009D3EB5"/>
    <w:rsid w:val="009D58BD"/>
    <w:rsid w:val="009E0368"/>
    <w:rsid w:val="009E1FDA"/>
    <w:rsid w:val="009E3072"/>
    <w:rsid w:val="009E36EA"/>
    <w:rsid w:val="009E52BB"/>
    <w:rsid w:val="009E632C"/>
    <w:rsid w:val="009F1B99"/>
    <w:rsid w:val="009F226A"/>
    <w:rsid w:val="009F47B3"/>
    <w:rsid w:val="009F5D98"/>
    <w:rsid w:val="009F601C"/>
    <w:rsid w:val="009F6B6E"/>
    <w:rsid w:val="00A01CA9"/>
    <w:rsid w:val="00A03256"/>
    <w:rsid w:val="00A050C0"/>
    <w:rsid w:val="00A0545B"/>
    <w:rsid w:val="00A074B2"/>
    <w:rsid w:val="00A0765C"/>
    <w:rsid w:val="00A07ED3"/>
    <w:rsid w:val="00A11096"/>
    <w:rsid w:val="00A16718"/>
    <w:rsid w:val="00A1692B"/>
    <w:rsid w:val="00A16D7A"/>
    <w:rsid w:val="00A201A3"/>
    <w:rsid w:val="00A2138F"/>
    <w:rsid w:val="00A21435"/>
    <w:rsid w:val="00A21CAA"/>
    <w:rsid w:val="00A23397"/>
    <w:rsid w:val="00A2402C"/>
    <w:rsid w:val="00A2478B"/>
    <w:rsid w:val="00A2640E"/>
    <w:rsid w:val="00A26C7D"/>
    <w:rsid w:val="00A277E3"/>
    <w:rsid w:val="00A30CF3"/>
    <w:rsid w:val="00A319E1"/>
    <w:rsid w:val="00A31FDD"/>
    <w:rsid w:val="00A326EE"/>
    <w:rsid w:val="00A334E2"/>
    <w:rsid w:val="00A33987"/>
    <w:rsid w:val="00A34E24"/>
    <w:rsid w:val="00A36FC6"/>
    <w:rsid w:val="00A3746B"/>
    <w:rsid w:val="00A40973"/>
    <w:rsid w:val="00A41CDF"/>
    <w:rsid w:val="00A4221B"/>
    <w:rsid w:val="00A42A27"/>
    <w:rsid w:val="00A45485"/>
    <w:rsid w:val="00A46638"/>
    <w:rsid w:val="00A5033A"/>
    <w:rsid w:val="00A522B2"/>
    <w:rsid w:val="00A527F6"/>
    <w:rsid w:val="00A53DCF"/>
    <w:rsid w:val="00A57519"/>
    <w:rsid w:val="00A57F17"/>
    <w:rsid w:val="00A60E87"/>
    <w:rsid w:val="00A635EF"/>
    <w:rsid w:val="00A63DB5"/>
    <w:rsid w:val="00A65BF2"/>
    <w:rsid w:val="00A65FAE"/>
    <w:rsid w:val="00A660A2"/>
    <w:rsid w:val="00A666F4"/>
    <w:rsid w:val="00A66F7C"/>
    <w:rsid w:val="00A66FB1"/>
    <w:rsid w:val="00A67B5F"/>
    <w:rsid w:val="00A70901"/>
    <w:rsid w:val="00A72372"/>
    <w:rsid w:val="00A74932"/>
    <w:rsid w:val="00A74D99"/>
    <w:rsid w:val="00A7575F"/>
    <w:rsid w:val="00A7616E"/>
    <w:rsid w:val="00A762D6"/>
    <w:rsid w:val="00A775C4"/>
    <w:rsid w:val="00A778C3"/>
    <w:rsid w:val="00A77C58"/>
    <w:rsid w:val="00A77FE6"/>
    <w:rsid w:val="00A816E0"/>
    <w:rsid w:val="00A81BA8"/>
    <w:rsid w:val="00A83F63"/>
    <w:rsid w:val="00A841AC"/>
    <w:rsid w:val="00A85B14"/>
    <w:rsid w:val="00A867CD"/>
    <w:rsid w:val="00A87A07"/>
    <w:rsid w:val="00A915EF"/>
    <w:rsid w:val="00A917D1"/>
    <w:rsid w:val="00A93858"/>
    <w:rsid w:val="00A938BB"/>
    <w:rsid w:val="00A97094"/>
    <w:rsid w:val="00A974B0"/>
    <w:rsid w:val="00A97563"/>
    <w:rsid w:val="00A97AEA"/>
    <w:rsid w:val="00AA140D"/>
    <w:rsid w:val="00AA1D54"/>
    <w:rsid w:val="00AA1FE4"/>
    <w:rsid w:val="00AA3214"/>
    <w:rsid w:val="00AA32E1"/>
    <w:rsid w:val="00AA3317"/>
    <w:rsid w:val="00AA5F63"/>
    <w:rsid w:val="00AA64EB"/>
    <w:rsid w:val="00AA691D"/>
    <w:rsid w:val="00AA6C28"/>
    <w:rsid w:val="00AB012E"/>
    <w:rsid w:val="00AB17C1"/>
    <w:rsid w:val="00AB21F9"/>
    <w:rsid w:val="00AB2D24"/>
    <w:rsid w:val="00AB3191"/>
    <w:rsid w:val="00AB3499"/>
    <w:rsid w:val="00AB4E26"/>
    <w:rsid w:val="00AB5791"/>
    <w:rsid w:val="00AB70FF"/>
    <w:rsid w:val="00AB77C0"/>
    <w:rsid w:val="00AB7BC8"/>
    <w:rsid w:val="00AC0758"/>
    <w:rsid w:val="00AC1F07"/>
    <w:rsid w:val="00AC209D"/>
    <w:rsid w:val="00AC2469"/>
    <w:rsid w:val="00AC50F5"/>
    <w:rsid w:val="00AC6BBD"/>
    <w:rsid w:val="00AC6CE9"/>
    <w:rsid w:val="00AD31B7"/>
    <w:rsid w:val="00AD4447"/>
    <w:rsid w:val="00AD6C18"/>
    <w:rsid w:val="00AD6C8E"/>
    <w:rsid w:val="00AD70DC"/>
    <w:rsid w:val="00AD7D6E"/>
    <w:rsid w:val="00AE270F"/>
    <w:rsid w:val="00AE2F27"/>
    <w:rsid w:val="00AE39D1"/>
    <w:rsid w:val="00AE3EFB"/>
    <w:rsid w:val="00AE59A4"/>
    <w:rsid w:val="00AE7E61"/>
    <w:rsid w:val="00AF0411"/>
    <w:rsid w:val="00AF15EB"/>
    <w:rsid w:val="00AF189E"/>
    <w:rsid w:val="00AF446D"/>
    <w:rsid w:val="00AF46AF"/>
    <w:rsid w:val="00AF479B"/>
    <w:rsid w:val="00AF499A"/>
    <w:rsid w:val="00AF5D55"/>
    <w:rsid w:val="00AF5FEE"/>
    <w:rsid w:val="00B01095"/>
    <w:rsid w:val="00B028E7"/>
    <w:rsid w:val="00B03419"/>
    <w:rsid w:val="00B0452E"/>
    <w:rsid w:val="00B04C35"/>
    <w:rsid w:val="00B06A27"/>
    <w:rsid w:val="00B06C87"/>
    <w:rsid w:val="00B1107A"/>
    <w:rsid w:val="00B1287D"/>
    <w:rsid w:val="00B12A35"/>
    <w:rsid w:val="00B14CD2"/>
    <w:rsid w:val="00B15C83"/>
    <w:rsid w:val="00B16624"/>
    <w:rsid w:val="00B1671C"/>
    <w:rsid w:val="00B20946"/>
    <w:rsid w:val="00B234DA"/>
    <w:rsid w:val="00B26F26"/>
    <w:rsid w:val="00B3019C"/>
    <w:rsid w:val="00B30703"/>
    <w:rsid w:val="00B313E8"/>
    <w:rsid w:val="00B32A1C"/>
    <w:rsid w:val="00B32C10"/>
    <w:rsid w:val="00B33BDE"/>
    <w:rsid w:val="00B35ACC"/>
    <w:rsid w:val="00B36166"/>
    <w:rsid w:val="00B36F62"/>
    <w:rsid w:val="00B37520"/>
    <w:rsid w:val="00B40036"/>
    <w:rsid w:val="00B413A6"/>
    <w:rsid w:val="00B43C5E"/>
    <w:rsid w:val="00B46956"/>
    <w:rsid w:val="00B5013A"/>
    <w:rsid w:val="00B50A5B"/>
    <w:rsid w:val="00B51475"/>
    <w:rsid w:val="00B5147E"/>
    <w:rsid w:val="00B515A4"/>
    <w:rsid w:val="00B51851"/>
    <w:rsid w:val="00B56FAB"/>
    <w:rsid w:val="00B60516"/>
    <w:rsid w:val="00B6075C"/>
    <w:rsid w:val="00B6077E"/>
    <w:rsid w:val="00B61132"/>
    <w:rsid w:val="00B617B6"/>
    <w:rsid w:val="00B620C0"/>
    <w:rsid w:val="00B62D23"/>
    <w:rsid w:val="00B66157"/>
    <w:rsid w:val="00B6665D"/>
    <w:rsid w:val="00B670DA"/>
    <w:rsid w:val="00B6780A"/>
    <w:rsid w:val="00B67E5E"/>
    <w:rsid w:val="00B70D4A"/>
    <w:rsid w:val="00B712C7"/>
    <w:rsid w:val="00B71B2A"/>
    <w:rsid w:val="00B72BF6"/>
    <w:rsid w:val="00B74CB5"/>
    <w:rsid w:val="00B75F8C"/>
    <w:rsid w:val="00B80099"/>
    <w:rsid w:val="00B810F5"/>
    <w:rsid w:val="00B81A94"/>
    <w:rsid w:val="00B849FB"/>
    <w:rsid w:val="00B84F0E"/>
    <w:rsid w:val="00B85285"/>
    <w:rsid w:val="00B86946"/>
    <w:rsid w:val="00B871E0"/>
    <w:rsid w:val="00B90D8B"/>
    <w:rsid w:val="00B9168B"/>
    <w:rsid w:val="00B91C9D"/>
    <w:rsid w:val="00B91FBA"/>
    <w:rsid w:val="00B92C57"/>
    <w:rsid w:val="00B93569"/>
    <w:rsid w:val="00BA142E"/>
    <w:rsid w:val="00BA2103"/>
    <w:rsid w:val="00BA2C9B"/>
    <w:rsid w:val="00BA5DF9"/>
    <w:rsid w:val="00BA6E15"/>
    <w:rsid w:val="00BA74A2"/>
    <w:rsid w:val="00BA7DDF"/>
    <w:rsid w:val="00BB0671"/>
    <w:rsid w:val="00BB12E8"/>
    <w:rsid w:val="00BB2013"/>
    <w:rsid w:val="00BB3449"/>
    <w:rsid w:val="00BB4E70"/>
    <w:rsid w:val="00BB535F"/>
    <w:rsid w:val="00BB5F28"/>
    <w:rsid w:val="00BC1A31"/>
    <w:rsid w:val="00BC1F31"/>
    <w:rsid w:val="00BC1FEB"/>
    <w:rsid w:val="00BC293D"/>
    <w:rsid w:val="00BC46A8"/>
    <w:rsid w:val="00BC46E2"/>
    <w:rsid w:val="00BC7772"/>
    <w:rsid w:val="00BD02A8"/>
    <w:rsid w:val="00BD0364"/>
    <w:rsid w:val="00BD0596"/>
    <w:rsid w:val="00BD0ED9"/>
    <w:rsid w:val="00BD2840"/>
    <w:rsid w:val="00BD3D7F"/>
    <w:rsid w:val="00BD4DAE"/>
    <w:rsid w:val="00BD7E82"/>
    <w:rsid w:val="00BE13DD"/>
    <w:rsid w:val="00BE16E1"/>
    <w:rsid w:val="00BE1D78"/>
    <w:rsid w:val="00BE1FDB"/>
    <w:rsid w:val="00BE5925"/>
    <w:rsid w:val="00BE5F3B"/>
    <w:rsid w:val="00BE60CE"/>
    <w:rsid w:val="00BF04AE"/>
    <w:rsid w:val="00BF37CC"/>
    <w:rsid w:val="00BF3EF1"/>
    <w:rsid w:val="00BF5204"/>
    <w:rsid w:val="00BF7723"/>
    <w:rsid w:val="00C0180C"/>
    <w:rsid w:val="00C03727"/>
    <w:rsid w:val="00C049A9"/>
    <w:rsid w:val="00C06719"/>
    <w:rsid w:val="00C07B64"/>
    <w:rsid w:val="00C1052E"/>
    <w:rsid w:val="00C1286C"/>
    <w:rsid w:val="00C12FCD"/>
    <w:rsid w:val="00C158F4"/>
    <w:rsid w:val="00C17375"/>
    <w:rsid w:val="00C200BC"/>
    <w:rsid w:val="00C21194"/>
    <w:rsid w:val="00C22122"/>
    <w:rsid w:val="00C22139"/>
    <w:rsid w:val="00C23395"/>
    <w:rsid w:val="00C236EF"/>
    <w:rsid w:val="00C24D59"/>
    <w:rsid w:val="00C2768D"/>
    <w:rsid w:val="00C30314"/>
    <w:rsid w:val="00C30E27"/>
    <w:rsid w:val="00C313B5"/>
    <w:rsid w:val="00C31EBE"/>
    <w:rsid w:val="00C3271E"/>
    <w:rsid w:val="00C34BE0"/>
    <w:rsid w:val="00C37615"/>
    <w:rsid w:val="00C37BDC"/>
    <w:rsid w:val="00C37C6B"/>
    <w:rsid w:val="00C40BF8"/>
    <w:rsid w:val="00C410EB"/>
    <w:rsid w:val="00C41B8A"/>
    <w:rsid w:val="00C41FB5"/>
    <w:rsid w:val="00C42108"/>
    <w:rsid w:val="00C42FCA"/>
    <w:rsid w:val="00C452B9"/>
    <w:rsid w:val="00C46FE5"/>
    <w:rsid w:val="00C5052B"/>
    <w:rsid w:val="00C51642"/>
    <w:rsid w:val="00C5260A"/>
    <w:rsid w:val="00C52CA5"/>
    <w:rsid w:val="00C53295"/>
    <w:rsid w:val="00C53534"/>
    <w:rsid w:val="00C537A9"/>
    <w:rsid w:val="00C54D9C"/>
    <w:rsid w:val="00C54F9D"/>
    <w:rsid w:val="00C55220"/>
    <w:rsid w:val="00C55721"/>
    <w:rsid w:val="00C603A2"/>
    <w:rsid w:val="00C60A6C"/>
    <w:rsid w:val="00C60EA5"/>
    <w:rsid w:val="00C61E4C"/>
    <w:rsid w:val="00C629B4"/>
    <w:rsid w:val="00C635DF"/>
    <w:rsid w:val="00C63B61"/>
    <w:rsid w:val="00C70460"/>
    <w:rsid w:val="00C7072D"/>
    <w:rsid w:val="00C710D6"/>
    <w:rsid w:val="00C7161A"/>
    <w:rsid w:val="00C71B3B"/>
    <w:rsid w:val="00C72377"/>
    <w:rsid w:val="00C7237E"/>
    <w:rsid w:val="00C7351B"/>
    <w:rsid w:val="00C7421F"/>
    <w:rsid w:val="00C74877"/>
    <w:rsid w:val="00C77E67"/>
    <w:rsid w:val="00C81EE5"/>
    <w:rsid w:val="00C842DB"/>
    <w:rsid w:val="00C85914"/>
    <w:rsid w:val="00C85BD0"/>
    <w:rsid w:val="00C86346"/>
    <w:rsid w:val="00C87B3A"/>
    <w:rsid w:val="00C91EA9"/>
    <w:rsid w:val="00C9223C"/>
    <w:rsid w:val="00C93922"/>
    <w:rsid w:val="00C94019"/>
    <w:rsid w:val="00C945C5"/>
    <w:rsid w:val="00C95383"/>
    <w:rsid w:val="00C9591A"/>
    <w:rsid w:val="00C979B2"/>
    <w:rsid w:val="00C979FF"/>
    <w:rsid w:val="00CA034A"/>
    <w:rsid w:val="00CA18A6"/>
    <w:rsid w:val="00CA2AB4"/>
    <w:rsid w:val="00CA3A85"/>
    <w:rsid w:val="00CA593E"/>
    <w:rsid w:val="00CA631B"/>
    <w:rsid w:val="00CB0B26"/>
    <w:rsid w:val="00CB2978"/>
    <w:rsid w:val="00CB373E"/>
    <w:rsid w:val="00CB3B5E"/>
    <w:rsid w:val="00CB3C5E"/>
    <w:rsid w:val="00CB5D54"/>
    <w:rsid w:val="00CB6D0F"/>
    <w:rsid w:val="00CB6F46"/>
    <w:rsid w:val="00CC1024"/>
    <w:rsid w:val="00CC1769"/>
    <w:rsid w:val="00CC19EE"/>
    <w:rsid w:val="00CC1D4A"/>
    <w:rsid w:val="00CC24DC"/>
    <w:rsid w:val="00CC57E8"/>
    <w:rsid w:val="00CC5D4C"/>
    <w:rsid w:val="00CC5ED4"/>
    <w:rsid w:val="00CC6980"/>
    <w:rsid w:val="00CC6DDF"/>
    <w:rsid w:val="00CC6EF2"/>
    <w:rsid w:val="00CC7189"/>
    <w:rsid w:val="00CD094D"/>
    <w:rsid w:val="00CD0C19"/>
    <w:rsid w:val="00CD2759"/>
    <w:rsid w:val="00CD2D9D"/>
    <w:rsid w:val="00CD385F"/>
    <w:rsid w:val="00CD40F2"/>
    <w:rsid w:val="00CD45F0"/>
    <w:rsid w:val="00CD4A83"/>
    <w:rsid w:val="00CD6330"/>
    <w:rsid w:val="00CE1EBC"/>
    <w:rsid w:val="00CE55C5"/>
    <w:rsid w:val="00CE5D7C"/>
    <w:rsid w:val="00CE78DE"/>
    <w:rsid w:val="00CE7A4A"/>
    <w:rsid w:val="00CF1044"/>
    <w:rsid w:val="00CF127F"/>
    <w:rsid w:val="00CF2343"/>
    <w:rsid w:val="00CF43CB"/>
    <w:rsid w:val="00CF4B3C"/>
    <w:rsid w:val="00CF5ACF"/>
    <w:rsid w:val="00CF7B7A"/>
    <w:rsid w:val="00CF7D81"/>
    <w:rsid w:val="00D00392"/>
    <w:rsid w:val="00D00A0B"/>
    <w:rsid w:val="00D00FD9"/>
    <w:rsid w:val="00D040AD"/>
    <w:rsid w:val="00D05568"/>
    <w:rsid w:val="00D065E0"/>
    <w:rsid w:val="00D11A95"/>
    <w:rsid w:val="00D11BA6"/>
    <w:rsid w:val="00D11C73"/>
    <w:rsid w:val="00D135B8"/>
    <w:rsid w:val="00D14780"/>
    <w:rsid w:val="00D162E3"/>
    <w:rsid w:val="00D16376"/>
    <w:rsid w:val="00D206AB"/>
    <w:rsid w:val="00D20FF8"/>
    <w:rsid w:val="00D214E2"/>
    <w:rsid w:val="00D215D7"/>
    <w:rsid w:val="00D24629"/>
    <w:rsid w:val="00D24D46"/>
    <w:rsid w:val="00D24D84"/>
    <w:rsid w:val="00D276B1"/>
    <w:rsid w:val="00D27B6D"/>
    <w:rsid w:val="00D3277D"/>
    <w:rsid w:val="00D32AF0"/>
    <w:rsid w:val="00D33654"/>
    <w:rsid w:val="00D338CE"/>
    <w:rsid w:val="00D375C2"/>
    <w:rsid w:val="00D41D72"/>
    <w:rsid w:val="00D43D82"/>
    <w:rsid w:val="00D45657"/>
    <w:rsid w:val="00D45795"/>
    <w:rsid w:val="00D4629C"/>
    <w:rsid w:val="00D47788"/>
    <w:rsid w:val="00D47E86"/>
    <w:rsid w:val="00D50313"/>
    <w:rsid w:val="00D50414"/>
    <w:rsid w:val="00D510E0"/>
    <w:rsid w:val="00D52749"/>
    <w:rsid w:val="00D52767"/>
    <w:rsid w:val="00D52E34"/>
    <w:rsid w:val="00D543AA"/>
    <w:rsid w:val="00D548D2"/>
    <w:rsid w:val="00D54D6C"/>
    <w:rsid w:val="00D5531A"/>
    <w:rsid w:val="00D61A98"/>
    <w:rsid w:val="00D61E59"/>
    <w:rsid w:val="00D625E2"/>
    <w:rsid w:val="00D62E2B"/>
    <w:rsid w:val="00D65E87"/>
    <w:rsid w:val="00D6628A"/>
    <w:rsid w:val="00D67D4F"/>
    <w:rsid w:val="00D67DB8"/>
    <w:rsid w:val="00D67F91"/>
    <w:rsid w:val="00D70E35"/>
    <w:rsid w:val="00D71C78"/>
    <w:rsid w:val="00D72790"/>
    <w:rsid w:val="00D72B43"/>
    <w:rsid w:val="00D73FF6"/>
    <w:rsid w:val="00D75551"/>
    <w:rsid w:val="00D76A74"/>
    <w:rsid w:val="00D7789E"/>
    <w:rsid w:val="00D77CCE"/>
    <w:rsid w:val="00D77CD7"/>
    <w:rsid w:val="00D80259"/>
    <w:rsid w:val="00D80F13"/>
    <w:rsid w:val="00D81DB6"/>
    <w:rsid w:val="00D81E43"/>
    <w:rsid w:val="00D836F9"/>
    <w:rsid w:val="00D84CE9"/>
    <w:rsid w:val="00D85603"/>
    <w:rsid w:val="00D86F3D"/>
    <w:rsid w:val="00D907E4"/>
    <w:rsid w:val="00D941E3"/>
    <w:rsid w:val="00D94CE6"/>
    <w:rsid w:val="00D95330"/>
    <w:rsid w:val="00D96355"/>
    <w:rsid w:val="00D965C7"/>
    <w:rsid w:val="00DA1159"/>
    <w:rsid w:val="00DA15B6"/>
    <w:rsid w:val="00DA69CF"/>
    <w:rsid w:val="00DA6D1A"/>
    <w:rsid w:val="00DB02C0"/>
    <w:rsid w:val="00DB2DAC"/>
    <w:rsid w:val="00DB4C2F"/>
    <w:rsid w:val="00DB71B9"/>
    <w:rsid w:val="00DB7EF0"/>
    <w:rsid w:val="00DC0320"/>
    <w:rsid w:val="00DC238C"/>
    <w:rsid w:val="00DC2E4A"/>
    <w:rsid w:val="00DC32F9"/>
    <w:rsid w:val="00DC3723"/>
    <w:rsid w:val="00DC3802"/>
    <w:rsid w:val="00DC4408"/>
    <w:rsid w:val="00DC5561"/>
    <w:rsid w:val="00DC60CD"/>
    <w:rsid w:val="00DC733D"/>
    <w:rsid w:val="00DC7646"/>
    <w:rsid w:val="00DC7A90"/>
    <w:rsid w:val="00DD0C98"/>
    <w:rsid w:val="00DD1E65"/>
    <w:rsid w:val="00DD2325"/>
    <w:rsid w:val="00DD2919"/>
    <w:rsid w:val="00DD2F1A"/>
    <w:rsid w:val="00DD36B3"/>
    <w:rsid w:val="00DD3863"/>
    <w:rsid w:val="00DD5002"/>
    <w:rsid w:val="00DD52DC"/>
    <w:rsid w:val="00DD5D27"/>
    <w:rsid w:val="00DD6D96"/>
    <w:rsid w:val="00DD7156"/>
    <w:rsid w:val="00DD73DE"/>
    <w:rsid w:val="00DD7B8C"/>
    <w:rsid w:val="00DE1D53"/>
    <w:rsid w:val="00DE413D"/>
    <w:rsid w:val="00DE54CF"/>
    <w:rsid w:val="00DE6901"/>
    <w:rsid w:val="00DF071B"/>
    <w:rsid w:val="00DF1B5D"/>
    <w:rsid w:val="00DF29A0"/>
    <w:rsid w:val="00DF29F6"/>
    <w:rsid w:val="00DF3A5C"/>
    <w:rsid w:val="00DF426B"/>
    <w:rsid w:val="00DF6B10"/>
    <w:rsid w:val="00DF75B9"/>
    <w:rsid w:val="00E0094B"/>
    <w:rsid w:val="00E00AB0"/>
    <w:rsid w:val="00E01193"/>
    <w:rsid w:val="00E03A4B"/>
    <w:rsid w:val="00E0431C"/>
    <w:rsid w:val="00E05171"/>
    <w:rsid w:val="00E0570A"/>
    <w:rsid w:val="00E05CCC"/>
    <w:rsid w:val="00E06B6D"/>
    <w:rsid w:val="00E101B8"/>
    <w:rsid w:val="00E1131A"/>
    <w:rsid w:val="00E11F85"/>
    <w:rsid w:val="00E12515"/>
    <w:rsid w:val="00E12E59"/>
    <w:rsid w:val="00E1413D"/>
    <w:rsid w:val="00E15FBB"/>
    <w:rsid w:val="00E17763"/>
    <w:rsid w:val="00E1776B"/>
    <w:rsid w:val="00E20736"/>
    <w:rsid w:val="00E222C2"/>
    <w:rsid w:val="00E2318F"/>
    <w:rsid w:val="00E24E05"/>
    <w:rsid w:val="00E25A65"/>
    <w:rsid w:val="00E2645A"/>
    <w:rsid w:val="00E3203F"/>
    <w:rsid w:val="00E322C1"/>
    <w:rsid w:val="00E32DFD"/>
    <w:rsid w:val="00E32ED4"/>
    <w:rsid w:val="00E34BAD"/>
    <w:rsid w:val="00E359B2"/>
    <w:rsid w:val="00E362B2"/>
    <w:rsid w:val="00E40B3D"/>
    <w:rsid w:val="00E40EE2"/>
    <w:rsid w:val="00E4127A"/>
    <w:rsid w:val="00E41C50"/>
    <w:rsid w:val="00E43017"/>
    <w:rsid w:val="00E434E1"/>
    <w:rsid w:val="00E4442D"/>
    <w:rsid w:val="00E4443B"/>
    <w:rsid w:val="00E44B55"/>
    <w:rsid w:val="00E463F2"/>
    <w:rsid w:val="00E46F49"/>
    <w:rsid w:val="00E47753"/>
    <w:rsid w:val="00E50AD8"/>
    <w:rsid w:val="00E52E90"/>
    <w:rsid w:val="00E53C54"/>
    <w:rsid w:val="00E55482"/>
    <w:rsid w:val="00E55CA1"/>
    <w:rsid w:val="00E569BC"/>
    <w:rsid w:val="00E618A9"/>
    <w:rsid w:val="00E619D8"/>
    <w:rsid w:val="00E620D8"/>
    <w:rsid w:val="00E64E4E"/>
    <w:rsid w:val="00E65579"/>
    <w:rsid w:val="00E70F37"/>
    <w:rsid w:val="00E724B6"/>
    <w:rsid w:val="00E72EAF"/>
    <w:rsid w:val="00E73202"/>
    <w:rsid w:val="00E73419"/>
    <w:rsid w:val="00E73E9A"/>
    <w:rsid w:val="00E7619F"/>
    <w:rsid w:val="00E76C9B"/>
    <w:rsid w:val="00E77A64"/>
    <w:rsid w:val="00E77DA7"/>
    <w:rsid w:val="00E81E2E"/>
    <w:rsid w:val="00E83FF4"/>
    <w:rsid w:val="00E8526F"/>
    <w:rsid w:val="00E853CC"/>
    <w:rsid w:val="00E9258F"/>
    <w:rsid w:val="00E92909"/>
    <w:rsid w:val="00E93C44"/>
    <w:rsid w:val="00E940E1"/>
    <w:rsid w:val="00E94FF4"/>
    <w:rsid w:val="00E95C98"/>
    <w:rsid w:val="00E95EA5"/>
    <w:rsid w:val="00EA1DBA"/>
    <w:rsid w:val="00EA2FAA"/>
    <w:rsid w:val="00EA3887"/>
    <w:rsid w:val="00EA3B65"/>
    <w:rsid w:val="00EA3DE0"/>
    <w:rsid w:val="00EA510C"/>
    <w:rsid w:val="00EA5FAA"/>
    <w:rsid w:val="00EA70A1"/>
    <w:rsid w:val="00EA7289"/>
    <w:rsid w:val="00EA7AAC"/>
    <w:rsid w:val="00EA7BBF"/>
    <w:rsid w:val="00EA7E7B"/>
    <w:rsid w:val="00EB06C2"/>
    <w:rsid w:val="00EB0AF0"/>
    <w:rsid w:val="00EB1C7E"/>
    <w:rsid w:val="00EB448F"/>
    <w:rsid w:val="00EB5AF4"/>
    <w:rsid w:val="00EB62BB"/>
    <w:rsid w:val="00EC1330"/>
    <w:rsid w:val="00EC18CC"/>
    <w:rsid w:val="00EC3A0C"/>
    <w:rsid w:val="00EC3F9B"/>
    <w:rsid w:val="00EC4130"/>
    <w:rsid w:val="00EC42DF"/>
    <w:rsid w:val="00EC49A5"/>
    <w:rsid w:val="00EC5168"/>
    <w:rsid w:val="00EC65EA"/>
    <w:rsid w:val="00ED1ACF"/>
    <w:rsid w:val="00ED2272"/>
    <w:rsid w:val="00ED52D0"/>
    <w:rsid w:val="00ED597C"/>
    <w:rsid w:val="00EE1A92"/>
    <w:rsid w:val="00EE2657"/>
    <w:rsid w:val="00EE3765"/>
    <w:rsid w:val="00EE3CD9"/>
    <w:rsid w:val="00EE6627"/>
    <w:rsid w:val="00EF1D6D"/>
    <w:rsid w:val="00EF1DF0"/>
    <w:rsid w:val="00EF23CD"/>
    <w:rsid w:val="00EF3B55"/>
    <w:rsid w:val="00EF4534"/>
    <w:rsid w:val="00EF7016"/>
    <w:rsid w:val="00EF7319"/>
    <w:rsid w:val="00EF7864"/>
    <w:rsid w:val="00EF78B3"/>
    <w:rsid w:val="00EF7A4A"/>
    <w:rsid w:val="00F000D4"/>
    <w:rsid w:val="00F00D27"/>
    <w:rsid w:val="00F017D2"/>
    <w:rsid w:val="00F0285D"/>
    <w:rsid w:val="00F029C6"/>
    <w:rsid w:val="00F055FE"/>
    <w:rsid w:val="00F075C6"/>
    <w:rsid w:val="00F10A17"/>
    <w:rsid w:val="00F1184C"/>
    <w:rsid w:val="00F11993"/>
    <w:rsid w:val="00F1202A"/>
    <w:rsid w:val="00F13FA8"/>
    <w:rsid w:val="00F15891"/>
    <w:rsid w:val="00F1689A"/>
    <w:rsid w:val="00F17694"/>
    <w:rsid w:val="00F178B9"/>
    <w:rsid w:val="00F2110C"/>
    <w:rsid w:val="00F21BBD"/>
    <w:rsid w:val="00F23CF7"/>
    <w:rsid w:val="00F249A9"/>
    <w:rsid w:val="00F2609A"/>
    <w:rsid w:val="00F26BD4"/>
    <w:rsid w:val="00F26FD3"/>
    <w:rsid w:val="00F276BE"/>
    <w:rsid w:val="00F27CE3"/>
    <w:rsid w:val="00F30686"/>
    <w:rsid w:val="00F3076D"/>
    <w:rsid w:val="00F3208B"/>
    <w:rsid w:val="00F33177"/>
    <w:rsid w:val="00F34598"/>
    <w:rsid w:val="00F34704"/>
    <w:rsid w:val="00F356CC"/>
    <w:rsid w:val="00F423AE"/>
    <w:rsid w:val="00F423FB"/>
    <w:rsid w:val="00F4392E"/>
    <w:rsid w:val="00F44E63"/>
    <w:rsid w:val="00F45ECC"/>
    <w:rsid w:val="00F46901"/>
    <w:rsid w:val="00F46E92"/>
    <w:rsid w:val="00F47C86"/>
    <w:rsid w:val="00F5091B"/>
    <w:rsid w:val="00F51596"/>
    <w:rsid w:val="00F51BA4"/>
    <w:rsid w:val="00F5205D"/>
    <w:rsid w:val="00F53115"/>
    <w:rsid w:val="00F541DB"/>
    <w:rsid w:val="00F54F80"/>
    <w:rsid w:val="00F56EF9"/>
    <w:rsid w:val="00F572BE"/>
    <w:rsid w:val="00F60FA6"/>
    <w:rsid w:val="00F621AB"/>
    <w:rsid w:val="00F631A0"/>
    <w:rsid w:val="00F64ABF"/>
    <w:rsid w:val="00F65468"/>
    <w:rsid w:val="00F66324"/>
    <w:rsid w:val="00F66748"/>
    <w:rsid w:val="00F674A9"/>
    <w:rsid w:val="00F67523"/>
    <w:rsid w:val="00F72AE3"/>
    <w:rsid w:val="00F7396B"/>
    <w:rsid w:val="00F74D50"/>
    <w:rsid w:val="00F75A29"/>
    <w:rsid w:val="00F766A9"/>
    <w:rsid w:val="00F77775"/>
    <w:rsid w:val="00F77A36"/>
    <w:rsid w:val="00F8013C"/>
    <w:rsid w:val="00F8031D"/>
    <w:rsid w:val="00F807F3"/>
    <w:rsid w:val="00F810D7"/>
    <w:rsid w:val="00F811CA"/>
    <w:rsid w:val="00F8325E"/>
    <w:rsid w:val="00F84468"/>
    <w:rsid w:val="00F85125"/>
    <w:rsid w:val="00F85614"/>
    <w:rsid w:val="00F90271"/>
    <w:rsid w:val="00F93F62"/>
    <w:rsid w:val="00F95B9D"/>
    <w:rsid w:val="00F95D86"/>
    <w:rsid w:val="00F95DF6"/>
    <w:rsid w:val="00F9635D"/>
    <w:rsid w:val="00F973D6"/>
    <w:rsid w:val="00F97881"/>
    <w:rsid w:val="00F97A95"/>
    <w:rsid w:val="00FA0684"/>
    <w:rsid w:val="00FA1140"/>
    <w:rsid w:val="00FA333B"/>
    <w:rsid w:val="00FA4515"/>
    <w:rsid w:val="00FA5FA5"/>
    <w:rsid w:val="00FA639E"/>
    <w:rsid w:val="00FA75AE"/>
    <w:rsid w:val="00FA7DA9"/>
    <w:rsid w:val="00FB0D21"/>
    <w:rsid w:val="00FB1696"/>
    <w:rsid w:val="00FB2027"/>
    <w:rsid w:val="00FB2A4A"/>
    <w:rsid w:val="00FB4386"/>
    <w:rsid w:val="00FB61A3"/>
    <w:rsid w:val="00FB6351"/>
    <w:rsid w:val="00FB76F8"/>
    <w:rsid w:val="00FC0057"/>
    <w:rsid w:val="00FC16EE"/>
    <w:rsid w:val="00FC1AD4"/>
    <w:rsid w:val="00FC244D"/>
    <w:rsid w:val="00FC2751"/>
    <w:rsid w:val="00FC3A41"/>
    <w:rsid w:val="00FC4E74"/>
    <w:rsid w:val="00FC4F1A"/>
    <w:rsid w:val="00FC5877"/>
    <w:rsid w:val="00FC5BE2"/>
    <w:rsid w:val="00FC6D0E"/>
    <w:rsid w:val="00FC7125"/>
    <w:rsid w:val="00FC75B1"/>
    <w:rsid w:val="00FD0617"/>
    <w:rsid w:val="00FD18D2"/>
    <w:rsid w:val="00FD225C"/>
    <w:rsid w:val="00FD2409"/>
    <w:rsid w:val="00FD3DE5"/>
    <w:rsid w:val="00FD4F0C"/>
    <w:rsid w:val="00FD6725"/>
    <w:rsid w:val="00FE3A7B"/>
    <w:rsid w:val="00FE482B"/>
    <w:rsid w:val="00FE564F"/>
    <w:rsid w:val="00FE5DC7"/>
    <w:rsid w:val="00FF0040"/>
    <w:rsid w:val="00FF034D"/>
    <w:rsid w:val="00FF1DD4"/>
    <w:rsid w:val="00FF35FE"/>
    <w:rsid w:val="00FF4BBD"/>
    <w:rsid w:val="00FF5E7D"/>
    <w:rsid w:val="00FF60DB"/>
    <w:rsid w:val="00FF6A6F"/>
    <w:rsid w:val="00FF7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0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57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 w:type="paragraph" w:styleId="Header">
    <w:name w:val="header"/>
    <w:basedOn w:val="Normal"/>
    <w:link w:val="HeaderChar"/>
    <w:uiPriority w:val="99"/>
    <w:unhideWhenUsed/>
    <w:rsid w:val="00031803"/>
    <w:pPr>
      <w:tabs>
        <w:tab w:val="center" w:pos="4680"/>
        <w:tab w:val="right" w:pos="9360"/>
      </w:tabs>
    </w:pPr>
  </w:style>
  <w:style w:type="character" w:customStyle="1" w:styleId="HeaderChar">
    <w:name w:val="Header Char"/>
    <w:basedOn w:val="DefaultParagraphFont"/>
    <w:link w:val="Header"/>
    <w:uiPriority w:val="99"/>
    <w:rsid w:val="000318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1803"/>
    <w:pPr>
      <w:tabs>
        <w:tab w:val="center" w:pos="4680"/>
        <w:tab w:val="right" w:pos="9360"/>
      </w:tabs>
    </w:pPr>
  </w:style>
  <w:style w:type="character" w:customStyle="1" w:styleId="FooterChar">
    <w:name w:val="Footer Char"/>
    <w:basedOn w:val="DefaultParagraphFont"/>
    <w:link w:val="Footer"/>
    <w:uiPriority w:val="99"/>
    <w:rsid w:val="0003180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5791"/>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BB12E8"/>
    <w:rPr>
      <w:i/>
      <w:iCs/>
      <w:color w:val="000000" w:themeColor="text1"/>
    </w:rPr>
  </w:style>
  <w:style w:type="character" w:customStyle="1" w:styleId="QuoteChar">
    <w:name w:val="Quote Char"/>
    <w:basedOn w:val="DefaultParagraphFont"/>
    <w:link w:val="Quote"/>
    <w:uiPriority w:val="29"/>
    <w:rsid w:val="00BB12E8"/>
    <w:rPr>
      <w:rFonts w:ascii="Times New Roman" w:eastAsia="Times New Roman" w:hAnsi="Times New Roman" w:cs="Times New Roman"/>
      <w:i/>
      <w:i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09D"/>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1D4B1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B579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492B"/>
    <w:rPr>
      <w:rFonts w:ascii="Tahoma" w:hAnsi="Tahoma" w:cs="Tahoma"/>
      <w:sz w:val="16"/>
      <w:szCs w:val="16"/>
    </w:rPr>
  </w:style>
  <w:style w:type="character" w:customStyle="1" w:styleId="BalloonTextChar">
    <w:name w:val="Balloon Text Char"/>
    <w:basedOn w:val="DefaultParagraphFont"/>
    <w:link w:val="BalloonText"/>
    <w:uiPriority w:val="99"/>
    <w:semiHidden/>
    <w:rsid w:val="0020492B"/>
    <w:rPr>
      <w:rFonts w:ascii="Tahoma" w:eastAsia="Times New Roman" w:hAnsi="Tahoma" w:cs="Tahoma"/>
      <w:sz w:val="16"/>
      <w:szCs w:val="16"/>
    </w:rPr>
  </w:style>
  <w:style w:type="paragraph" w:styleId="ListParagraph">
    <w:name w:val="List Paragraph"/>
    <w:basedOn w:val="Normal"/>
    <w:uiPriority w:val="34"/>
    <w:qFormat/>
    <w:rsid w:val="00F95DF6"/>
    <w:pPr>
      <w:ind w:left="720"/>
    </w:pPr>
    <w:rPr>
      <w:rFonts w:ascii="Calibri" w:eastAsiaTheme="minorHAnsi" w:hAnsi="Calibri"/>
      <w:sz w:val="22"/>
      <w:szCs w:val="22"/>
    </w:rPr>
  </w:style>
  <w:style w:type="character" w:customStyle="1" w:styleId="Heading1Char">
    <w:name w:val="Heading 1 Char"/>
    <w:basedOn w:val="DefaultParagraphFont"/>
    <w:link w:val="Heading1"/>
    <w:uiPriority w:val="9"/>
    <w:rsid w:val="001D4B1E"/>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C31EBE"/>
    <w:pPr>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87CA4"/>
    <w:rPr>
      <w:color w:val="0000FF" w:themeColor="hyperlink"/>
      <w:u w:val="single"/>
    </w:rPr>
  </w:style>
  <w:style w:type="paragraph" w:styleId="Header">
    <w:name w:val="header"/>
    <w:basedOn w:val="Normal"/>
    <w:link w:val="HeaderChar"/>
    <w:uiPriority w:val="99"/>
    <w:unhideWhenUsed/>
    <w:rsid w:val="00031803"/>
    <w:pPr>
      <w:tabs>
        <w:tab w:val="center" w:pos="4680"/>
        <w:tab w:val="right" w:pos="9360"/>
      </w:tabs>
    </w:pPr>
  </w:style>
  <w:style w:type="character" w:customStyle="1" w:styleId="HeaderChar">
    <w:name w:val="Header Char"/>
    <w:basedOn w:val="DefaultParagraphFont"/>
    <w:link w:val="Header"/>
    <w:uiPriority w:val="99"/>
    <w:rsid w:val="0003180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31803"/>
    <w:pPr>
      <w:tabs>
        <w:tab w:val="center" w:pos="4680"/>
        <w:tab w:val="right" w:pos="9360"/>
      </w:tabs>
    </w:pPr>
  </w:style>
  <w:style w:type="character" w:customStyle="1" w:styleId="FooterChar">
    <w:name w:val="Footer Char"/>
    <w:basedOn w:val="DefaultParagraphFont"/>
    <w:link w:val="Footer"/>
    <w:uiPriority w:val="99"/>
    <w:rsid w:val="00031803"/>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AB5791"/>
    <w:rPr>
      <w:rFonts w:asciiTheme="majorHAnsi" w:eastAsiaTheme="majorEastAsia" w:hAnsiTheme="majorHAnsi" w:cstheme="majorBidi"/>
      <w:b/>
      <w:bCs/>
      <w:color w:val="4F81BD" w:themeColor="accent1"/>
      <w:sz w:val="26"/>
      <w:szCs w:val="26"/>
    </w:rPr>
  </w:style>
  <w:style w:type="paragraph" w:styleId="Quote">
    <w:name w:val="Quote"/>
    <w:basedOn w:val="Normal"/>
    <w:next w:val="Normal"/>
    <w:link w:val="QuoteChar"/>
    <w:uiPriority w:val="29"/>
    <w:qFormat/>
    <w:rsid w:val="00BB12E8"/>
    <w:rPr>
      <w:i/>
      <w:iCs/>
      <w:color w:val="000000" w:themeColor="text1"/>
    </w:rPr>
  </w:style>
  <w:style w:type="character" w:customStyle="1" w:styleId="QuoteChar">
    <w:name w:val="Quote Char"/>
    <w:basedOn w:val="DefaultParagraphFont"/>
    <w:link w:val="Quote"/>
    <w:uiPriority w:val="29"/>
    <w:rsid w:val="00BB12E8"/>
    <w:rPr>
      <w:rFonts w:ascii="Times New Roman" w:eastAsia="Times New Roman" w:hAnsi="Times New Roman" w:cs="Times New Roman"/>
      <w:i/>
      <w:i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55554">
      <w:bodyDiv w:val="1"/>
      <w:marLeft w:val="0"/>
      <w:marRight w:val="0"/>
      <w:marTop w:val="0"/>
      <w:marBottom w:val="0"/>
      <w:divBdr>
        <w:top w:val="none" w:sz="0" w:space="0" w:color="auto"/>
        <w:left w:val="none" w:sz="0" w:space="0" w:color="auto"/>
        <w:bottom w:val="none" w:sz="0" w:space="0" w:color="auto"/>
        <w:right w:val="none" w:sz="0" w:space="0" w:color="auto"/>
      </w:divBdr>
      <w:divsChild>
        <w:div w:id="599096719">
          <w:marLeft w:val="0"/>
          <w:marRight w:val="0"/>
          <w:marTop w:val="0"/>
          <w:marBottom w:val="0"/>
          <w:divBdr>
            <w:top w:val="none" w:sz="0" w:space="0" w:color="auto"/>
            <w:left w:val="single" w:sz="12" w:space="0" w:color="000000"/>
            <w:bottom w:val="none" w:sz="0" w:space="0" w:color="auto"/>
            <w:right w:val="single" w:sz="12" w:space="0" w:color="000000"/>
          </w:divBdr>
          <w:divsChild>
            <w:div w:id="556281770">
              <w:marLeft w:val="0"/>
              <w:marRight w:val="0"/>
              <w:marTop w:val="0"/>
              <w:marBottom w:val="0"/>
              <w:divBdr>
                <w:top w:val="none" w:sz="0" w:space="0" w:color="auto"/>
                <w:left w:val="none" w:sz="0" w:space="0" w:color="auto"/>
                <w:bottom w:val="none" w:sz="0" w:space="0" w:color="auto"/>
                <w:right w:val="none" w:sz="0" w:space="0" w:color="auto"/>
              </w:divBdr>
              <w:divsChild>
                <w:div w:id="813908120">
                  <w:marLeft w:val="0"/>
                  <w:marRight w:val="0"/>
                  <w:marTop w:val="0"/>
                  <w:marBottom w:val="0"/>
                  <w:divBdr>
                    <w:top w:val="none" w:sz="0" w:space="0" w:color="auto"/>
                    <w:left w:val="none" w:sz="0" w:space="0" w:color="auto"/>
                    <w:bottom w:val="none" w:sz="0" w:space="0" w:color="auto"/>
                    <w:right w:val="none" w:sz="0" w:space="0" w:color="auto"/>
                  </w:divBdr>
                  <w:divsChild>
                    <w:div w:id="1960337116">
                      <w:marLeft w:val="0"/>
                      <w:marRight w:val="0"/>
                      <w:marTop w:val="0"/>
                      <w:marBottom w:val="0"/>
                      <w:divBdr>
                        <w:top w:val="none" w:sz="0" w:space="0" w:color="auto"/>
                        <w:left w:val="none" w:sz="0" w:space="0" w:color="auto"/>
                        <w:bottom w:val="none" w:sz="0" w:space="0" w:color="auto"/>
                        <w:right w:val="none" w:sz="0" w:space="0" w:color="auto"/>
                      </w:divBdr>
                      <w:divsChild>
                        <w:div w:id="566837863">
                          <w:marLeft w:val="0"/>
                          <w:marRight w:val="0"/>
                          <w:marTop w:val="0"/>
                          <w:marBottom w:val="0"/>
                          <w:divBdr>
                            <w:top w:val="none" w:sz="0" w:space="0" w:color="auto"/>
                            <w:left w:val="none" w:sz="0" w:space="0" w:color="auto"/>
                            <w:bottom w:val="none" w:sz="0" w:space="0" w:color="auto"/>
                            <w:right w:val="none" w:sz="0" w:space="0" w:color="auto"/>
                          </w:divBdr>
                          <w:divsChild>
                            <w:div w:id="1258058944">
                              <w:marLeft w:val="0"/>
                              <w:marRight w:val="0"/>
                              <w:marTop w:val="0"/>
                              <w:marBottom w:val="0"/>
                              <w:divBdr>
                                <w:top w:val="none" w:sz="0" w:space="0" w:color="auto"/>
                                <w:left w:val="none" w:sz="0" w:space="0" w:color="auto"/>
                                <w:bottom w:val="none" w:sz="0" w:space="0" w:color="auto"/>
                                <w:right w:val="none" w:sz="0" w:space="0" w:color="auto"/>
                              </w:divBdr>
                              <w:divsChild>
                                <w:div w:id="1322125161">
                                  <w:marLeft w:val="0"/>
                                  <w:marRight w:val="0"/>
                                  <w:marTop w:val="0"/>
                                  <w:marBottom w:val="0"/>
                                  <w:divBdr>
                                    <w:top w:val="none" w:sz="0" w:space="0" w:color="auto"/>
                                    <w:left w:val="none" w:sz="0" w:space="0" w:color="auto"/>
                                    <w:bottom w:val="none" w:sz="0" w:space="0" w:color="auto"/>
                                    <w:right w:val="none" w:sz="0" w:space="0" w:color="auto"/>
                                  </w:divBdr>
                                  <w:divsChild>
                                    <w:div w:id="744180373">
                                      <w:marLeft w:val="0"/>
                                      <w:marRight w:val="0"/>
                                      <w:marTop w:val="0"/>
                                      <w:marBottom w:val="0"/>
                                      <w:divBdr>
                                        <w:top w:val="none" w:sz="0" w:space="0" w:color="auto"/>
                                        <w:left w:val="none" w:sz="0" w:space="0" w:color="auto"/>
                                        <w:bottom w:val="none" w:sz="0" w:space="0" w:color="auto"/>
                                        <w:right w:val="none" w:sz="0" w:space="0" w:color="auto"/>
                                      </w:divBdr>
                                      <w:divsChild>
                                        <w:div w:id="169137241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34651">
      <w:bodyDiv w:val="1"/>
      <w:marLeft w:val="0"/>
      <w:marRight w:val="0"/>
      <w:marTop w:val="0"/>
      <w:marBottom w:val="0"/>
      <w:divBdr>
        <w:top w:val="none" w:sz="0" w:space="0" w:color="auto"/>
        <w:left w:val="none" w:sz="0" w:space="0" w:color="auto"/>
        <w:bottom w:val="none" w:sz="0" w:space="0" w:color="auto"/>
        <w:right w:val="none" w:sz="0" w:space="0" w:color="auto"/>
      </w:divBdr>
      <w:divsChild>
        <w:div w:id="1386831448">
          <w:marLeft w:val="0"/>
          <w:marRight w:val="0"/>
          <w:marTop w:val="0"/>
          <w:marBottom w:val="0"/>
          <w:divBdr>
            <w:top w:val="none" w:sz="0" w:space="0" w:color="auto"/>
            <w:left w:val="single" w:sz="12" w:space="0" w:color="000000"/>
            <w:bottom w:val="none" w:sz="0" w:space="0" w:color="auto"/>
            <w:right w:val="single" w:sz="12" w:space="0" w:color="000000"/>
          </w:divBdr>
          <w:divsChild>
            <w:div w:id="1212688482">
              <w:marLeft w:val="0"/>
              <w:marRight w:val="0"/>
              <w:marTop w:val="0"/>
              <w:marBottom w:val="0"/>
              <w:divBdr>
                <w:top w:val="none" w:sz="0" w:space="0" w:color="auto"/>
                <w:left w:val="none" w:sz="0" w:space="0" w:color="auto"/>
                <w:bottom w:val="none" w:sz="0" w:space="0" w:color="auto"/>
                <w:right w:val="none" w:sz="0" w:space="0" w:color="auto"/>
              </w:divBdr>
              <w:divsChild>
                <w:div w:id="321542272">
                  <w:marLeft w:val="0"/>
                  <w:marRight w:val="0"/>
                  <w:marTop w:val="0"/>
                  <w:marBottom w:val="0"/>
                  <w:divBdr>
                    <w:top w:val="none" w:sz="0" w:space="0" w:color="auto"/>
                    <w:left w:val="none" w:sz="0" w:space="0" w:color="auto"/>
                    <w:bottom w:val="none" w:sz="0" w:space="0" w:color="auto"/>
                    <w:right w:val="none" w:sz="0" w:space="0" w:color="auto"/>
                  </w:divBdr>
                  <w:divsChild>
                    <w:div w:id="1909151153">
                      <w:marLeft w:val="0"/>
                      <w:marRight w:val="0"/>
                      <w:marTop w:val="0"/>
                      <w:marBottom w:val="0"/>
                      <w:divBdr>
                        <w:top w:val="none" w:sz="0" w:space="0" w:color="auto"/>
                        <w:left w:val="none" w:sz="0" w:space="0" w:color="auto"/>
                        <w:bottom w:val="none" w:sz="0" w:space="0" w:color="auto"/>
                        <w:right w:val="none" w:sz="0" w:space="0" w:color="auto"/>
                      </w:divBdr>
                      <w:divsChild>
                        <w:div w:id="445274952">
                          <w:marLeft w:val="0"/>
                          <w:marRight w:val="0"/>
                          <w:marTop w:val="0"/>
                          <w:marBottom w:val="0"/>
                          <w:divBdr>
                            <w:top w:val="none" w:sz="0" w:space="0" w:color="auto"/>
                            <w:left w:val="none" w:sz="0" w:space="0" w:color="auto"/>
                            <w:bottom w:val="none" w:sz="0" w:space="0" w:color="auto"/>
                            <w:right w:val="none" w:sz="0" w:space="0" w:color="auto"/>
                          </w:divBdr>
                          <w:divsChild>
                            <w:div w:id="349062410">
                              <w:marLeft w:val="0"/>
                              <w:marRight w:val="0"/>
                              <w:marTop w:val="0"/>
                              <w:marBottom w:val="0"/>
                              <w:divBdr>
                                <w:top w:val="none" w:sz="0" w:space="0" w:color="auto"/>
                                <w:left w:val="none" w:sz="0" w:space="0" w:color="auto"/>
                                <w:bottom w:val="none" w:sz="0" w:space="0" w:color="auto"/>
                                <w:right w:val="none" w:sz="0" w:space="0" w:color="auto"/>
                              </w:divBdr>
                              <w:divsChild>
                                <w:div w:id="1420255296">
                                  <w:marLeft w:val="0"/>
                                  <w:marRight w:val="0"/>
                                  <w:marTop w:val="0"/>
                                  <w:marBottom w:val="0"/>
                                  <w:divBdr>
                                    <w:top w:val="none" w:sz="0" w:space="0" w:color="auto"/>
                                    <w:left w:val="none" w:sz="0" w:space="0" w:color="auto"/>
                                    <w:bottom w:val="none" w:sz="0" w:space="0" w:color="auto"/>
                                    <w:right w:val="none" w:sz="0" w:space="0" w:color="auto"/>
                                  </w:divBdr>
                                  <w:divsChild>
                                    <w:div w:id="40793088">
                                      <w:marLeft w:val="0"/>
                                      <w:marRight w:val="0"/>
                                      <w:marTop w:val="0"/>
                                      <w:marBottom w:val="0"/>
                                      <w:divBdr>
                                        <w:top w:val="none" w:sz="0" w:space="0" w:color="auto"/>
                                        <w:left w:val="none" w:sz="0" w:space="0" w:color="auto"/>
                                        <w:bottom w:val="none" w:sz="0" w:space="0" w:color="auto"/>
                                        <w:right w:val="none" w:sz="0" w:space="0" w:color="auto"/>
                                      </w:divBdr>
                                      <w:divsChild>
                                        <w:div w:id="160387507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3767133">
      <w:bodyDiv w:val="1"/>
      <w:marLeft w:val="0"/>
      <w:marRight w:val="0"/>
      <w:marTop w:val="0"/>
      <w:marBottom w:val="0"/>
      <w:divBdr>
        <w:top w:val="none" w:sz="0" w:space="0" w:color="auto"/>
        <w:left w:val="none" w:sz="0" w:space="0" w:color="auto"/>
        <w:bottom w:val="none" w:sz="0" w:space="0" w:color="auto"/>
        <w:right w:val="none" w:sz="0" w:space="0" w:color="auto"/>
      </w:divBdr>
    </w:div>
    <w:div w:id="1023358285">
      <w:bodyDiv w:val="1"/>
      <w:marLeft w:val="0"/>
      <w:marRight w:val="0"/>
      <w:marTop w:val="0"/>
      <w:marBottom w:val="0"/>
      <w:divBdr>
        <w:top w:val="none" w:sz="0" w:space="0" w:color="auto"/>
        <w:left w:val="none" w:sz="0" w:space="0" w:color="auto"/>
        <w:bottom w:val="none" w:sz="0" w:space="0" w:color="auto"/>
        <w:right w:val="none" w:sz="0" w:space="0" w:color="auto"/>
      </w:divBdr>
    </w:div>
    <w:div w:id="1066345449">
      <w:bodyDiv w:val="1"/>
      <w:marLeft w:val="0"/>
      <w:marRight w:val="0"/>
      <w:marTop w:val="0"/>
      <w:marBottom w:val="0"/>
      <w:divBdr>
        <w:top w:val="none" w:sz="0" w:space="0" w:color="auto"/>
        <w:left w:val="none" w:sz="0" w:space="0" w:color="auto"/>
        <w:bottom w:val="none" w:sz="0" w:space="0" w:color="auto"/>
        <w:right w:val="none" w:sz="0" w:space="0" w:color="auto"/>
      </w:divBdr>
    </w:div>
    <w:div w:id="1435906109">
      <w:bodyDiv w:val="1"/>
      <w:marLeft w:val="0"/>
      <w:marRight w:val="0"/>
      <w:marTop w:val="0"/>
      <w:marBottom w:val="0"/>
      <w:divBdr>
        <w:top w:val="none" w:sz="0" w:space="0" w:color="auto"/>
        <w:left w:val="none" w:sz="0" w:space="0" w:color="auto"/>
        <w:bottom w:val="none" w:sz="0" w:space="0" w:color="auto"/>
        <w:right w:val="none" w:sz="0" w:space="0" w:color="auto"/>
      </w:divBdr>
    </w:div>
    <w:div w:id="1548755260">
      <w:bodyDiv w:val="1"/>
      <w:marLeft w:val="0"/>
      <w:marRight w:val="0"/>
      <w:marTop w:val="0"/>
      <w:marBottom w:val="0"/>
      <w:divBdr>
        <w:top w:val="none" w:sz="0" w:space="0" w:color="auto"/>
        <w:left w:val="none" w:sz="0" w:space="0" w:color="auto"/>
        <w:bottom w:val="none" w:sz="0" w:space="0" w:color="auto"/>
        <w:right w:val="none" w:sz="0" w:space="0" w:color="auto"/>
      </w:divBdr>
    </w:div>
    <w:div w:id="1555846375">
      <w:bodyDiv w:val="1"/>
      <w:marLeft w:val="0"/>
      <w:marRight w:val="0"/>
      <w:marTop w:val="0"/>
      <w:marBottom w:val="0"/>
      <w:divBdr>
        <w:top w:val="none" w:sz="0" w:space="0" w:color="auto"/>
        <w:left w:val="none" w:sz="0" w:space="0" w:color="auto"/>
        <w:bottom w:val="none" w:sz="0" w:space="0" w:color="auto"/>
        <w:right w:val="none" w:sz="0" w:space="0" w:color="auto"/>
      </w:divBdr>
    </w:div>
    <w:div w:id="195902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47CFE-35EB-43A3-9BEC-49F089E752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A04D2D5B</Template>
  <TotalTime>1511</TotalTime>
  <Pages>4</Pages>
  <Words>1777</Words>
  <Characters>10132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Terri Burke</dc:creator>
  <cp:lastModifiedBy>Terri Burke</cp:lastModifiedBy>
  <cp:revision>24</cp:revision>
  <cp:lastPrinted>2017-01-11T16:47:00Z</cp:lastPrinted>
  <dcterms:created xsi:type="dcterms:W3CDTF">2017-01-23T20:04:00Z</dcterms:created>
  <dcterms:modified xsi:type="dcterms:W3CDTF">2017-01-26T17:50:00Z</dcterms:modified>
</cp:coreProperties>
</file>