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96B" w:rsidRPr="008E26DA" w:rsidRDefault="001B1559" w:rsidP="003B7E0F">
      <w:pPr>
        <w:pStyle w:val="Heading1"/>
      </w:pPr>
      <w:bookmarkStart w:id="0" w:name="_GoBack"/>
      <w:bookmarkEnd w:id="0"/>
      <w:r w:rsidRPr="008E26DA">
        <w:t>HONORABLE REAGAN TAYLOR</w:t>
      </w:r>
      <w:r w:rsidR="0078196B" w:rsidRPr="008E26DA">
        <w:t xml:space="preserve"> COUNTY JUDGE EXECUTIVE PRESIDING</w:t>
      </w:r>
    </w:p>
    <w:p w:rsidR="00AB3499" w:rsidRPr="008E26DA" w:rsidRDefault="00AB3499" w:rsidP="00584292">
      <w:pPr>
        <w:jc w:val="both"/>
        <w:rPr>
          <w:b/>
          <w:color w:val="000000"/>
        </w:rPr>
      </w:pPr>
    </w:p>
    <w:p w:rsidR="00EF7016"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7B271F">
        <w:rPr>
          <w:color w:val="000000"/>
        </w:rPr>
        <w:t>14th</w:t>
      </w:r>
      <w:r w:rsidR="00F8031D">
        <w:rPr>
          <w:color w:val="000000"/>
        </w:rPr>
        <w:t xml:space="preserve"> of</w:t>
      </w:r>
      <w:r w:rsidR="006E110C">
        <w:rPr>
          <w:color w:val="000000"/>
        </w:rPr>
        <w:t xml:space="preserve"> </w:t>
      </w:r>
      <w:r w:rsidR="007B271F">
        <w:rPr>
          <w:color w:val="000000"/>
        </w:rPr>
        <w:t>March</w:t>
      </w:r>
      <w:r w:rsidR="00D73FF6">
        <w:rPr>
          <w:color w:val="000000"/>
        </w:rPr>
        <w:t>,</w:t>
      </w:r>
      <w:r w:rsidR="00DB2DAC">
        <w:rPr>
          <w:color w:val="000000"/>
        </w:rPr>
        <w:t xml:space="preserve"> 2017</w:t>
      </w:r>
      <w:r w:rsidRPr="008E26DA">
        <w:rPr>
          <w:color w:val="000000"/>
        </w:rPr>
        <w:t xml:space="preserve"> at </w:t>
      </w:r>
      <w:r w:rsidR="006F5A09" w:rsidRPr="008E26DA">
        <w:rPr>
          <w:color w:val="000000"/>
        </w:rPr>
        <w:t xml:space="preserve">9:30AM </w:t>
      </w:r>
      <w:r w:rsidR="003D68EB">
        <w:rPr>
          <w:color w:val="000000"/>
        </w:rPr>
        <w:t xml:space="preserve">in </w:t>
      </w:r>
      <w:r w:rsidR="007B271F">
        <w:rPr>
          <w:color w:val="000000"/>
        </w:rPr>
        <w:t>the Berea,</w:t>
      </w:r>
      <w:r w:rsidR="00DB2DAC">
        <w:rPr>
          <w:color w:val="000000"/>
        </w:rPr>
        <w:t xml:space="preserve"> </w:t>
      </w:r>
      <w:r w:rsidR="00C54D9C">
        <w:rPr>
          <w:color w:val="000000"/>
        </w:rPr>
        <w:t xml:space="preserve">KY.  </w:t>
      </w:r>
      <w:r w:rsidR="00AB012E">
        <w:rPr>
          <w:color w:val="000000"/>
        </w:rPr>
        <w:t xml:space="preserve"> </w:t>
      </w:r>
      <w:r w:rsidR="0084618C">
        <w:t>Present was the Honorable Reagan Taylor in the chair presiding and</w:t>
      </w:r>
      <w:r w:rsidR="0084618C">
        <w:rPr>
          <w:color w:val="000000"/>
        </w:rPr>
        <w:t xml:space="preserve"> the </w:t>
      </w:r>
      <w:r w:rsidR="007B62D5" w:rsidRPr="008E26DA">
        <w:rPr>
          <w:color w:val="000000"/>
        </w:rPr>
        <w:t>following members of the Fiscal Court:</w:t>
      </w:r>
      <w:r w:rsidR="003213AF">
        <w:rPr>
          <w:color w:val="000000"/>
        </w:rPr>
        <w:t xml:space="preserve"> Roger </w:t>
      </w:r>
      <w:r w:rsidR="00400600">
        <w:rPr>
          <w:color w:val="000000"/>
        </w:rPr>
        <w:t xml:space="preserve">Barger, </w:t>
      </w:r>
      <w:r w:rsidR="00F631A0">
        <w:rPr>
          <w:color w:val="000000"/>
        </w:rPr>
        <w:t>Tom Botkin</w:t>
      </w:r>
      <w:r w:rsidR="00890383">
        <w:rPr>
          <w:color w:val="000000"/>
        </w:rPr>
        <w:t>,</w:t>
      </w:r>
      <w:r w:rsidR="00A277E3">
        <w:rPr>
          <w:color w:val="000000"/>
        </w:rPr>
        <w:t xml:space="preserve"> </w:t>
      </w:r>
      <w:r w:rsidR="00390238">
        <w:rPr>
          <w:color w:val="000000"/>
        </w:rPr>
        <w:t xml:space="preserve">Larry Combs </w:t>
      </w:r>
      <w:r w:rsidR="00C77E67">
        <w:rPr>
          <w:color w:val="000000"/>
        </w:rPr>
        <w:t>and John</w:t>
      </w:r>
      <w:r w:rsidR="00522FEA">
        <w:rPr>
          <w:color w:val="000000"/>
        </w:rPr>
        <w:t xml:space="preserve"> Tudor</w:t>
      </w:r>
      <w:r w:rsidR="001B1559" w:rsidRPr="008E26DA">
        <w:rPr>
          <w:color w:val="000000"/>
        </w:rPr>
        <w:t xml:space="preserve"> were present.</w:t>
      </w:r>
      <w:r w:rsidR="00006A10">
        <w:rPr>
          <w:color w:val="000000"/>
        </w:rPr>
        <w:t xml:space="preserve"> </w:t>
      </w:r>
      <w:r w:rsidR="00EF7016">
        <w:rPr>
          <w:color w:val="000000"/>
        </w:rPr>
        <w:t xml:space="preserve"> </w:t>
      </w:r>
      <w:r w:rsidR="007D3383">
        <w:rPr>
          <w:color w:val="000000"/>
        </w:rPr>
        <w:t xml:space="preserve">Assistant </w:t>
      </w:r>
      <w:r w:rsidR="000854AF">
        <w:rPr>
          <w:color w:val="000000"/>
        </w:rPr>
        <w:t xml:space="preserve">Madison </w:t>
      </w:r>
      <w:r w:rsidR="006E100E">
        <w:rPr>
          <w:color w:val="000000"/>
        </w:rPr>
        <w:t>County</w:t>
      </w:r>
      <w:r w:rsidR="007D3383">
        <w:rPr>
          <w:color w:val="000000"/>
        </w:rPr>
        <w:t xml:space="preserve"> Attorney, Matthew Day</w:t>
      </w:r>
      <w:r w:rsidR="00922AFD">
        <w:rPr>
          <w:color w:val="000000"/>
        </w:rPr>
        <w:t>, Madison</w:t>
      </w:r>
      <w:r w:rsidR="0013223C">
        <w:rPr>
          <w:color w:val="000000"/>
        </w:rPr>
        <w:t xml:space="preserve"> County Clerk</w:t>
      </w:r>
      <w:r w:rsidR="00F423AE">
        <w:rPr>
          <w:color w:val="000000"/>
        </w:rPr>
        <w:t>,</w:t>
      </w:r>
      <w:r w:rsidR="005A085C">
        <w:rPr>
          <w:color w:val="000000"/>
        </w:rPr>
        <w:t xml:space="preserve"> Kenny Barger</w:t>
      </w:r>
      <w:r w:rsidR="00EF7016">
        <w:rPr>
          <w:color w:val="000000"/>
        </w:rPr>
        <w:t xml:space="preserve">, and Madison </w:t>
      </w:r>
      <w:r w:rsidR="00DB2DAC">
        <w:rPr>
          <w:color w:val="000000"/>
        </w:rPr>
        <w:t>County Sheriff</w:t>
      </w:r>
      <w:r w:rsidR="00A867CD">
        <w:rPr>
          <w:color w:val="000000"/>
        </w:rPr>
        <w:t>,</w:t>
      </w:r>
      <w:r w:rsidR="00DB2DAC">
        <w:rPr>
          <w:color w:val="000000"/>
        </w:rPr>
        <w:t xml:space="preserve"> Mike Coyle </w:t>
      </w:r>
      <w:r w:rsidR="00F5091B">
        <w:rPr>
          <w:color w:val="000000"/>
        </w:rPr>
        <w:t>were also present.</w:t>
      </w:r>
    </w:p>
    <w:p w:rsidR="007B62D5" w:rsidRPr="008E26DA" w:rsidRDefault="007B62D5" w:rsidP="00584292">
      <w:pPr>
        <w:jc w:val="both"/>
        <w:rPr>
          <w:color w:val="000000"/>
        </w:rPr>
      </w:pPr>
    </w:p>
    <w:p w:rsidR="002D2741" w:rsidRPr="008E26DA" w:rsidRDefault="002D2741" w:rsidP="00584292">
      <w:pPr>
        <w:jc w:val="both"/>
        <w:rPr>
          <w:color w:val="000000"/>
        </w:rPr>
      </w:pPr>
      <w:r w:rsidRPr="008E26DA">
        <w:rPr>
          <w:color w:val="000000"/>
        </w:rPr>
        <w:t>It being determined a quorum was present, the meeting was called to order.</w:t>
      </w:r>
    </w:p>
    <w:p w:rsidR="00186D7C" w:rsidRDefault="00A42A27" w:rsidP="00584292">
      <w:pPr>
        <w:jc w:val="both"/>
        <w:rPr>
          <w:color w:val="000000"/>
        </w:rPr>
      </w:pPr>
      <w:r>
        <w:rPr>
          <w:color w:val="000000"/>
        </w:rPr>
        <w:t>J</w:t>
      </w:r>
      <w:r w:rsidR="00C7237E">
        <w:rPr>
          <w:color w:val="000000"/>
        </w:rPr>
        <w:t>udge Taylor</w:t>
      </w:r>
      <w:r w:rsidR="00DC3723">
        <w:rPr>
          <w:color w:val="000000"/>
        </w:rPr>
        <w:t xml:space="preserve"> </w:t>
      </w:r>
      <w:r w:rsidR="00F5091B">
        <w:rPr>
          <w:color w:val="000000"/>
        </w:rPr>
        <w:t xml:space="preserve">asked </w:t>
      </w:r>
      <w:r w:rsidR="00424125">
        <w:rPr>
          <w:color w:val="000000"/>
        </w:rPr>
        <w:t xml:space="preserve">Pastor </w:t>
      </w:r>
      <w:r w:rsidR="007D3383">
        <w:rPr>
          <w:color w:val="000000"/>
        </w:rPr>
        <w:t xml:space="preserve">Kent Gilbert from Union Church in Berea </w:t>
      </w:r>
      <w:r w:rsidR="001D0886">
        <w:rPr>
          <w:color w:val="000000"/>
        </w:rPr>
        <w:t xml:space="preserve">to </w:t>
      </w:r>
      <w:r w:rsidR="0067075C">
        <w:rPr>
          <w:color w:val="000000"/>
        </w:rPr>
        <w:t>lead</w:t>
      </w:r>
      <w:r w:rsidR="001D0886">
        <w:rPr>
          <w:color w:val="000000"/>
        </w:rPr>
        <w:t xml:space="preserve"> the court in prayer.</w:t>
      </w:r>
      <w:r w:rsidR="00020141">
        <w:rPr>
          <w:color w:val="000000"/>
        </w:rPr>
        <w:t xml:space="preserve"> </w:t>
      </w:r>
      <w:r w:rsidR="00447F06" w:rsidRPr="008E26DA">
        <w:rPr>
          <w:color w:val="000000"/>
        </w:rPr>
        <w:t>Judge</w:t>
      </w:r>
      <w:r w:rsidR="00186D7C" w:rsidRPr="008E26DA">
        <w:rPr>
          <w:color w:val="000000"/>
        </w:rPr>
        <w:t xml:space="preserve"> Taylor </w:t>
      </w:r>
      <w:r w:rsidR="002122F7">
        <w:rPr>
          <w:color w:val="000000"/>
        </w:rPr>
        <w:t>asked</w:t>
      </w:r>
      <w:r w:rsidR="00DB2DAC">
        <w:rPr>
          <w:color w:val="000000"/>
        </w:rPr>
        <w:t xml:space="preserve"> Sheriff Coyle</w:t>
      </w:r>
      <w:r w:rsidR="00677163">
        <w:rPr>
          <w:color w:val="000000"/>
        </w:rPr>
        <w:t xml:space="preserve"> </w:t>
      </w:r>
      <w:r w:rsidR="00A63DB5">
        <w:rPr>
          <w:color w:val="000000"/>
        </w:rPr>
        <w:t xml:space="preserve">to lead </w:t>
      </w:r>
      <w:r w:rsidR="001F5BF5">
        <w:rPr>
          <w:color w:val="000000"/>
        </w:rPr>
        <w:t>the</w:t>
      </w:r>
      <w:r w:rsidR="00186D7C" w:rsidRPr="008E26DA">
        <w:rPr>
          <w:color w:val="000000"/>
        </w:rPr>
        <w:t xml:space="preserve"> Pledge of Allegiance.</w:t>
      </w:r>
    </w:p>
    <w:p w:rsidR="005D0FC8" w:rsidRDefault="005D0FC8" w:rsidP="00584292">
      <w:pPr>
        <w:jc w:val="both"/>
        <w:rPr>
          <w:color w:val="000000"/>
        </w:rPr>
      </w:pPr>
    </w:p>
    <w:p w:rsidR="0053004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DF426B" w:rsidRDefault="00D770EE" w:rsidP="00DF426B">
      <w:pPr>
        <w:jc w:val="both"/>
        <w:rPr>
          <w:color w:val="000000"/>
        </w:rPr>
      </w:pPr>
      <w:r>
        <w:rPr>
          <w:color w:val="000000"/>
        </w:rPr>
        <w:t>Motion</w:t>
      </w:r>
      <w:r w:rsidR="002A5C66">
        <w:rPr>
          <w:color w:val="000000"/>
        </w:rPr>
        <w:t xml:space="preserve"> by John Tudor</w:t>
      </w:r>
      <w:r w:rsidR="00C22139">
        <w:rPr>
          <w:color w:val="000000"/>
        </w:rPr>
        <w:t xml:space="preserve"> </w:t>
      </w:r>
      <w:r w:rsidR="00AE3EFB" w:rsidRPr="008E26DA">
        <w:rPr>
          <w:color w:val="000000"/>
        </w:rPr>
        <w:t xml:space="preserve">seconded </w:t>
      </w:r>
      <w:r w:rsidR="006F288A" w:rsidRPr="008E26DA">
        <w:rPr>
          <w:color w:val="000000"/>
        </w:rPr>
        <w:t>by</w:t>
      </w:r>
      <w:r w:rsidR="002A5C66">
        <w:rPr>
          <w:color w:val="000000"/>
        </w:rPr>
        <w:t xml:space="preserve"> Roger Barger</w:t>
      </w:r>
      <w:r w:rsidR="00AE3EFB" w:rsidRPr="008E26DA">
        <w:rPr>
          <w:color w:val="000000"/>
        </w:rPr>
        <w:t>, to approve the minutes from the</w:t>
      </w:r>
      <w:r w:rsidR="007B271F">
        <w:rPr>
          <w:color w:val="000000"/>
        </w:rPr>
        <w:t xml:space="preserve"> February 28</w:t>
      </w:r>
      <w:r w:rsidR="00F0753A">
        <w:rPr>
          <w:color w:val="000000"/>
        </w:rPr>
        <w:t>th</w:t>
      </w:r>
      <w:r w:rsidR="003B7E0F">
        <w:rPr>
          <w:color w:val="000000"/>
        </w:rPr>
        <w:t>,</w:t>
      </w:r>
      <w:r w:rsidR="00911B0A">
        <w:rPr>
          <w:color w:val="000000"/>
        </w:rPr>
        <w:t xml:space="preserve"> 2017</w:t>
      </w:r>
      <w:r w:rsidR="00EC3A0C">
        <w:rPr>
          <w:color w:val="000000"/>
        </w:rPr>
        <w:t xml:space="preserve"> regularly ca</w:t>
      </w:r>
      <w:r w:rsidR="004A7B2C">
        <w:rPr>
          <w:color w:val="000000"/>
        </w:rPr>
        <w:t>ll</w:t>
      </w:r>
      <w:r w:rsidR="00913D81">
        <w:rPr>
          <w:color w:val="000000"/>
        </w:rPr>
        <w:t>ed meeting.</w:t>
      </w:r>
    </w:p>
    <w:p w:rsidR="00E77DA7" w:rsidRDefault="00E77DA7" w:rsidP="00DF426B">
      <w:pPr>
        <w:jc w:val="both"/>
        <w:rPr>
          <w:color w:val="000000"/>
        </w:rPr>
      </w:pPr>
    </w:p>
    <w:p w:rsidR="00DF426B" w:rsidRPr="008E26DA" w:rsidRDefault="00D625E2" w:rsidP="00BD02A8">
      <w:pPr>
        <w:jc w:val="both"/>
        <w:rPr>
          <w:color w:val="000000"/>
        </w:rPr>
      </w:pPr>
      <w:r>
        <w:rPr>
          <w:color w:val="000000"/>
        </w:rPr>
        <w:t xml:space="preserve">          </w:t>
      </w:r>
      <w:r w:rsidR="00AD4447">
        <w:rPr>
          <w:color w:val="000000"/>
        </w:rPr>
        <w:t xml:space="preserve"> </w:t>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Tom Botkin-Yes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A277E3">
        <w:rPr>
          <w:color w:val="000000"/>
        </w:rPr>
        <w:t xml:space="preserve">Larry Combs- </w:t>
      </w:r>
      <w:r w:rsidR="00390238">
        <w:rPr>
          <w:color w:val="000000"/>
        </w:rPr>
        <w:t>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EF4534" w:rsidRDefault="00EF4534" w:rsidP="00EF4534">
      <w:pPr>
        <w:jc w:val="both"/>
        <w:rPr>
          <w:color w:val="000000"/>
        </w:rPr>
      </w:pPr>
    </w:p>
    <w:p w:rsidR="00CC7218" w:rsidRDefault="00EF4534" w:rsidP="005740EF">
      <w:pPr>
        <w:jc w:val="both"/>
        <w:rPr>
          <w:b/>
          <w:color w:val="000000"/>
          <w:sz w:val="28"/>
          <w:szCs w:val="28"/>
        </w:rPr>
      </w:pPr>
      <w:r>
        <w:rPr>
          <w:b/>
          <w:color w:val="000000"/>
          <w:sz w:val="28"/>
          <w:szCs w:val="28"/>
        </w:rPr>
        <w:t xml:space="preserve">IN RE: </w:t>
      </w:r>
      <w:r w:rsidR="007B271F">
        <w:rPr>
          <w:b/>
          <w:color w:val="000000"/>
          <w:sz w:val="28"/>
          <w:szCs w:val="28"/>
        </w:rPr>
        <w:t>Craig Williams- BGAD Liaison- Update:</w:t>
      </w:r>
    </w:p>
    <w:p w:rsidR="00020141" w:rsidRPr="00020141" w:rsidRDefault="00B3172E" w:rsidP="005740EF">
      <w:pPr>
        <w:jc w:val="both"/>
        <w:rPr>
          <w:b/>
          <w:color w:val="000000"/>
          <w:sz w:val="28"/>
          <w:szCs w:val="28"/>
        </w:rPr>
      </w:pPr>
      <w:r>
        <w:rPr>
          <w:color w:val="000000"/>
        </w:rPr>
        <w:t xml:space="preserve">Liaison </w:t>
      </w:r>
      <w:r w:rsidRPr="00B3172E">
        <w:rPr>
          <w:color w:val="000000"/>
        </w:rPr>
        <w:t>Craig Williams</w:t>
      </w:r>
      <w:r>
        <w:rPr>
          <w:color w:val="000000"/>
        </w:rPr>
        <w:t xml:space="preserve"> gave the court a presentation about the progress of the Bluegrass Army Depot neutralization construction project.  Several questions were asked by the magistrates</w:t>
      </w:r>
      <w:r w:rsidR="00005BC8">
        <w:rPr>
          <w:color w:val="000000"/>
        </w:rPr>
        <w:t xml:space="preserve"> and Judge Taylor.</w:t>
      </w:r>
    </w:p>
    <w:p w:rsidR="00CC7218" w:rsidRDefault="00CC7218" w:rsidP="005740EF">
      <w:pPr>
        <w:jc w:val="both"/>
        <w:rPr>
          <w:color w:val="000000"/>
        </w:rPr>
      </w:pPr>
    </w:p>
    <w:p w:rsidR="00EF4534" w:rsidRDefault="00EF4534" w:rsidP="005740EF">
      <w:pPr>
        <w:jc w:val="both"/>
        <w:rPr>
          <w:b/>
          <w:color w:val="000000"/>
          <w:sz w:val="28"/>
          <w:szCs w:val="28"/>
        </w:rPr>
      </w:pPr>
      <w:r>
        <w:rPr>
          <w:b/>
          <w:color w:val="000000"/>
          <w:sz w:val="28"/>
          <w:szCs w:val="28"/>
        </w:rPr>
        <w:t>IN RE:</w:t>
      </w:r>
      <w:r w:rsidR="0068689A">
        <w:rPr>
          <w:b/>
          <w:color w:val="000000"/>
          <w:sz w:val="28"/>
          <w:szCs w:val="28"/>
        </w:rPr>
        <w:t xml:space="preserve"> </w:t>
      </w:r>
      <w:r w:rsidR="007B271F">
        <w:rPr>
          <w:b/>
          <w:color w:val="000000"/>
          <w:sz w:val="28"/>
          <w:szCs w:val="28"/>
        </w:rPr>
        <w:t>Madison County Health Department- Needle Exchange:</w:t>
      </w:r>
      <w:r w:rsidR="00B3172E">
        <w:rPr>
          <w:b/>
          <w:color w:val="000000"/>
          <w:sz w:val="28"/>
          <w:szCs w:val="28"/>
        </w:rPr>
        <w:t xml:space="preserve"> Resolution 17-06.</w:t>
      </w:r>
    </w:p>
    <w:p w:rsidR="00C40BF8" w:rsidRDefault="00663CBA" w:rsidP="004314C3">
      <w:pPr>
        <w:jc w:val="both"/>
        <w:rPr>
          <w:color w:val="000000"/>
        </w:rPr>
      </w:pPr>
      <w:r>
        <w:rPr>
          <w:color w:val="000000"/>
        </w:rPr>
        <w:t xml:space="preserve">Judge Taylor informed the court that he would be reading Resolution 17-06.  Upon completion Judge Taylor opened the floor for discussion. The magistrates all stated that they had reservations about the program but after talking with local medical personnel and doing further research it will be the first step in fighting the drug epidemic.  Judge Taylor concluded by encouraging the Health Department to direct citizens to another agency that can go </w:t>
      </w:r>
      <w:r w:rsidR="00711E13">
        <w:rPr>
          <w:color w:val="000000"/>
        </w:rPr>
        <w:t xml:space="preserve">to for </w:t>
      </w:r>
      <w:r>
        <w:rPr>
          <w:color w:val="000000"/>
        </w:rPr>
        <w:t>collect</w:t>
      </w:r>
      <w:r w:rsidR="00711E13">
        <w:rPr>
          <w:color w:val="000000"/>
        </w:rPr>
        <w:t>ion of</w:t>
      </w:r>
      <w:r>
        <w:rPr>
          <w:color w:val="000000"/>
        </w:rPr>
        <w:t xml:space="preserve"> us</w:t>
      </w:r>
      <w:r w:rsidR="00005BC8">
        <w:rPr>
          <w:color w:val="000000"/>
        </w:rPr>
        <w:t>ed needles that are found in</w:t>
      </w:r>
      <w:r w:rsidR="00EB2188">
        <w:rPr>
          <w:color w:val="000000"/>
        </w:rPr>
        <w:t xml:space="preserve"> neighborhoods.</w:t>
      </w:r>
    </w:p>
    <w:p w:rsidR="00663CBA" w:rsidRDefault="00663CBA" w:rsidP="004314C3">
      <w:pPr>
        <w:jc w:val="both"/>
        <w:rPr>
          <w:color w:val="000000"/>
        </w:rPr>
      </w:pPr>
      <w:r>
        <w:rPr>
          <w:color w:val="000000"/>
        </w:rPr>
        <w:t>Health Department Director, Nan</w:t>
      </w:r>
      <w:r w:rsidR="00005BC8">
        <w:rPr>
          <w:color w:val="000000"/>
        </w:rPr>
        <w:t>cy Crewe ensured the court that her staff would be trained to answer those calls appropriately.</w:t>
      </w:r>
    </w:p>
    <w:p w:rsidR="00005BC8" w:rsidRDefault="00005BC8" w:rsidP="004314C3">
      <w:pPr>
        <w:jc w:val="both"/>
        <w:rPr>
          <w:color w:val="000000"/>
        </w:rPr>
      </w:pPr>
      <w:r>
        <w:rPr>
          <w:color w:val="000000"/>
        </w:rPr>
        <w:t xml:space="preserve">A young </w:t>
      </w:r>
      <w:r w:rsidR="00EB2188">
        <w:rPr>
          <w:color w:val="000000"/>
        </w:rPr>
        <w:t>lady,</w:t>
      </w:r>
      <w:r>
        <w:rPr>
          <w:color w:val="000000"/>
        </w:rPr>
        <w:t xml:space="preserve"> who used the program</w:t>
      </w:r>
      <w:r w:rsidR="00711E13">
        <w:rPr>
          <w:color w:val="000000"/>
        </w:rPr>
        <w:t xml:space="preserve"> in another part of the state</w:t>
      </w:r>
      <w:r>
        <w:rPr>
          <w:color w:val="000000"/>
        </w:rPr>
        <w:t xml:space="preserve"> and is</w:t>
      </w:r>
      <w:r w:rsidR="00EB2188">
        <w:rPr>
          <w:color w:val="000000"/>
        </w:rPr>
        <w:t xml:space="preserve"> now</w:t>
      </w:r>
      <w:r>
        <w:rPr>
          <w:color w:val="000000"/>
        </w:rPr>
        <w:t xml:space="preserve"> 11 months sober, told the court her story and the role that the SEP program played in her road to recovery.   The Judge thanked her for sharing and commended the Health Department on the work done in the creation of Resolution 17-06.</w:t>
      </w:r>
    </w:p>
    <w:p w:rsidR="00005BC8" w:rsidRDefault="00005BC8" w:rsidP="004314C3">
      <w:pPr>
        <w:jc w:val="both"/>
        <w:rPr>
          <w:color w:val="000000"/>
        </w:rPr>
      </w:pPr>
    </w:p>
    <w:p w:rsidR="00911B0A" w:rsidRDefault="00911B0A" w:rsidP="00911B0A">
      <w:pPr>
        <w:jc w:val="both"/>
        <w:rPr>
          <w:b/>
          <w:color w:val="000000"/>
          <w:sz w:val="28"/>
          <w:szCs w:val="28"/>
        </w:rPr>
      </w:pPr>
      <w:r w:rsidRPr="00911B0A">
        <w:rPr>
          <w:b/>
          <w:color w:val="000000"/>
          <w:sz w:val="28"/>
          <w:szCs w:val="28"/>
        </w:rPr>
        <w:t>IN RE:</w:t>
      </w:r>
      <w:r w:rsidR="007B271F">
        <w:rPr>
          <w:b/>
          <w:color w:val="000000"/>
          <w:sz w:val="28"/>
          <w:szCs w:val="28"/>
        </w:rPr>
        <w:t xml:space="preserve"> Personnel- Road Department</w:t>
      </w:r>
      <w:r>
        <w:rPr>
          <w:b/>
          <w:color w:val="000000"/>
          <w:sz w:val="28"/>
          <w:szCs w:val="28"/>
        </w:rPr>
        <w:t xml:space="preserve"> Seasonal Employees:</w:t>
      </w:r>
    </w:p>
    <w:p w:rsidR="00D532FC" w:rsidRDefault="002A5C66" w:rsidP="00911B0A">
      <w:pPr>
        <w:jc w:val="both"/>
        <w:rPr>
          <w:color w:val="000000"/>
        </w:rPr>
      </w:pPr>
      <w:r>
        <w:rPr>
          <w:color w:val="000000"/>
        </w:rPr>
        <w:t>Road Department Supervisor Willie Willis recommended</w:t>
      </w:r>
      <w:r w:rsidR="00020141">
        <w:rPr>
          <w:color w:val="000000"/>
        </w:rPr>
        <w:t xml:space="preserve"> to the court the hiring of three seasonal </w:t>
      </w:r>
      <w:r>
        <w:rPr>
          <w:color w:val="000000"/>
        </w:rPr>
        <w:t xml:space="preserve">returning </w:t>
      </w:r>
      <w:r w:rsidR="00020141">
        <w:rPr>
          <w:color w:val="000000"/>
        </w:rPr>
        <w:t>workers.</w:t>
      </w:r>
    </w:p>
    <w:p w:rsidR="007B271F" w:rsidRDefault="007B271F" w:rsidP="00911B0A">
      <w:pPr>
        <w:jc w:val="both"/>
        <w:rPr>
          <w:color w:val="000000"/>
        </w:rPr>
      </w:pPr>
    </w:p>
    <w:p w:rsidR="00B3172E" w:rsidRDefault="007B271F" w:rsidP="007B271F">
      <w:pPr>
        <w:jc w:val="both"/>
        <w:rPr>
          <w:color w:val="000000"/>
        </w:rPr>
      </w:pPr>
      <w:r>
        <w:rPr>
          <w:color w:val="000000"/>
        </w:rPr>
        <w:t xml:space="preserve">Motion by Roger Barger </w:t>
      </w:r>
      <w:r w:rsidRPr="008E26DA">
        <w:rPr>
          <w:color w:val="000000"/>
        </w:rPr>
        <w:t>seconded by</w:t>
      </w:r>
      <w:r w:rsidR="002A5C66">
        <w:rPr>
          <w:color w:val="000000"/>
        </w:rPr>
        <w:t xml:space="preserve"> John Tudor</w:t>
      </w:r>
      <w:r w:rsidRPr="008E26DA">
        <w:rPr>
          <w:color w:val="000000"/>
        </w:rPr>
        <w:t>,</w:t>
      </w:r>
      <w:r>
        <w:rPr>
          <w:color w:val="000000"/>
        </w:rPr>
        <w:t xml:space="preserve"> to hire</w:t>
      </w:r>
      <w:r w:rsidR="00B3172E">
        <w:rPr>
          <w:color w:val="000000"/>
        </w:rPr>
        <w:t>:</w:t>
      </w:r>
      <w:r>
        <w:rPr>
          <w:color w:val="000000"/>
        </w:rPr>
        <w:t xml:space="preserve"> </w:t>
      </w:r>
    </w:p>
    <w:p w:rsidR="007B271F" w:rsidRDefault="007B271F" w:rsidP="007B271F">
      <w:pPr>
        <w:jc w:val="both"/>
        <w:rPr>
          <w:color w:val="000000"/>
        </w:rPr>
      </w:pPr>
      <w:r>
        <w:rPr>
          <w:color w:val="000000"/>
        </w:rPr>
        <w:t>Neal Cates at an hourly rate of $10.00 as a seasonal general laborer for the Madison County Road Departmen</w:t>
      </w:r>
      <w:r w:rsidR="00B3172E">
        <w:rPr>
          <w:color w:val="000000"/>
        </w:rPr>
        <w:t>t with a start date of 4/3/2017.</w:t>
      </w:r>
    </w:p>
    <w:p w:rsidR="00711E13" w:rsidRDefault="00711E13" w:rsidP="007B271F">
      <w:pPr>
        <w:jc w:val="both"/>
        <w:rPr>
          <w:color w:val="000000"/>
        </w:rPr>
      </w:pPr>
    </w:p>
    <w:p w:rsidR="00B3172E" w:rsidRDefault="00B3172E" w:rsidP="00B3172E">
      <w:pPr>
        <w:jc w:val="both"/>
        <w:rPr>
          <w:color w:val="000000"/>
        </w:rPr>
      </w:pPr>
      <w:r>
        <w:rPr>
          <w:color w:val="000000"/>
        </w:rPr>
        <w:t>Lynn Brewer at an hourly rate of $10.00 as a seasonal general laborer for the Madison County Road Department with a start date of 4/3/2017.</w:t>
      </w:r>
    </w:p>
    <w:p w:rsidR="00711E13" w:rsidRDefault="00711E13" w:rsidP="00B3172E">
      <w:pPr>
        <w:jc w:val="both"/>
        <w:rPr>
          <w:color w:val="000000"/>
        </w:rPr>
      </w:pPr>
    </w:p>
    <w:p w:rsidR="00B3172E" w:rsidRDefault="00B3172E" w:rsidP="00B3172E">
      <w:pPr>
        <w:jc w:val="both"/>
        <w:rPr>
          <w:color w:val="000000"/>
        </w:rPr>
      </w:pPr>
      <w:r>
        <w:rPr>
          <w:color w:val="000000"/>
        </w:rPr>
        <w:t>Stevie Brock at an hourly rate of $13.00 as a seasonal truck driver /general laborer for the Madison County Road Department with a start date of 4/3/2017.</w:t>
      </w:r>
    </w:p>
    <w:p w:rsidR="00B3172E" w:rsidRDefault="00B3172E" w:rsidP="00B3172E">
      <w:pPr>
        <w:jc w:val="both"/>
        <w:rPr>
          <w:color w:val="000000"/>
        </w:rPr>
      </w:pPr>
    </w:p>
    <w:p w:rsidR="00EB2188" w:rsidRDefault="00B3172E" w:rsidP="007B271F">
      <w:pPr>
        <w:jc w:val="both"/>
        <w:rPr>
          <w:color w:val="000000"/>
        </w:rPr>
      </w:pPr>
      <w:r>
        <w:rPr>
          <w:color w:val="000000"/>
        </w:rPr>
        <w:lastRenderedPageBreak/>
        <w:t xml:space="preserve">          </w:t>
      </w:r>
      <w:r w:rsidR="007B271F">
        <w:rPr>
          <w:color w:val="000000"/>
        </w:rPr>
        <w:t xml:space="preserve"> </w:t>
      </w:r>
    </w:p>
    <w:p w:rsidR="00EB2188" w:rsidRDefault="00EB2188" w:rsidP="007B271F">
      <w:pPr>
        <w:jc w:val="both"/>
        <w:rPr>
          <w:color w:val="000000"/>
        </w:rPr>
      </w:pPr>
    </w:p>
    <w:p w:rsidR="007B271F" w:rsidRPr="008E26DA" w:rsidRDefault="00EB2188" w:rsidP="007B271F">
      <w:pPr>
        <w:jc w:val="both"/>
        <w:rPr>
          <w:color w:val="000000"/>
        </w:rPr>
      </w:pPr>
      <w:r>
        <w:rPr>
          <w:color w:val="000000"/>
        </w:rPr>
        <w:t xml:space="preserve">           </w:t>
      </w:r>
      <w:r w:rsidR="007B271F" w:rsidRPr="008E26DA">
        <w:rPr>
          <w:color w:val="000000"/>
        </w:rPr>
        <w:t>Motion carried on roll call vote as follows:</w:t>
      </w:r>
    </w:p>
    <w:p w:rsidR="007B271F" w:rsidRPr="008E26DA" w:rsidRDefault="007B271F" w:rsidP="007B271F">
      <w:pPr>
        <w:ind w:firstLine="720"/>
        <w:jc w:val="both"/>
        <w:rPr>
          <w:color w:val="000000"/>
        </w:rPr>
      </w:pPr>
      <w:r w:rsidRPr="008E26DA">
        <w:rPr>
          <w:color w:val="000000"/>
        </w:rPr>
        <w:t>Tom Botkin-Yes</w:t>
      </w:r>
      <w:r w:rsidRPr="008E26DA">
        <w:rPr>
          <w:color w:val="000000"/>
        </w:rPr>
        <w:tab/>
      </w:r>
      <w:r w:rsidRPr="008E26DA">
        <w:rPr>
          <w:color w:val="000000"/>
        </w:rPr>
        <w:tab/>
        <w:t xml:space="preserve">           Roger Barger-</w:t>
      </w:r>
      <w:r>
        <w:rPr>
          <w:color w:val="000000"/>
        </w:rPr>
        <w:t>Yes</w:t>
      </w:r>
    </w:p>
    <w:p w:rsidR="007B271F" w:rsidRDefault="007B271F" w:rsidP="007B271F">
      <w:pPr>
        <w:ind w:firstLine="720"/>
        <w:jc w:val="both"/>
        <w:rPr>
          <w:color w:val="000000"/>
        </w:rPr>
      </w:pPr>
      <w:r>
        <w:rPr>
          <w:color w:val="000000"/>
        </w:rPr>
        <w:t>John Tudor- Yes</w:t>
      </w:r>
      <w:r w:rsidRPr="008E26DA">
        <w:rPr>
          <w:color w:val="000000"/>
        </w:rPr>
        <w:tab/>
        <w:t xml:space="preserve">          </w:t>
      </w:r>
      <w:r>
        <w:rPr>
          <w:color w:val="000000"/>
        </w:rPr>
        <w:tab/>
        <w:t xml:space="preserve">           Larry Combs- Yes</w:t>
      </w:r>
    </w:p>
    <w:p w:rsidR="007B271F" w:rsidRDefault="007B271F" w:rsidP="007B271F">
      <w:pPr>
        <w:jc w:val="both"/>
        <w:rPr>
          <w:color w:val="000000"/>
        </w:rPr>
      </w:pPr>
      <w:r>
        <w:rPr>
          <w:color w:val="000000"/>
        </w:rPr>
        <w:t xml:space="preserve">                                    Reagan Taylor – Yes</w:t>
      </w:r>
    </w:p>
    <w:p w:rsidR="007B271F" w:rsidRDefault="007B271F" w:rsidP="00911B0A">
      <w:pPr>
        <w:jc w:val="both"/>
        <w:rPr>
          <w:color w:val="000000"/>
        </w:rPr>
      </w:pPr>
    </w:p>
    <w:p w:rsidR="007B271F" w:rsidRDefault="00896821" w:rsidP="001E6DC5">
      <w:pPr>
        <w:jc w:val="both"/>
        <w:rPr>
          <w:b/>
          <w:color w:val="000000"/>
          <w:sz w:val="28"/>
          <w:szCs w:val="28"/>
        </w:rPr>
      </w:pPr>
      <w:r>
        <w:rPr>
          <w:b/>
          <w:color w:val="000000"/>
          <w:sz w:val="28"/>
          <w:szCs w:val="28"/>
        </w:rPr>
        <w:t>Comments from Department Heads:</w:t>
      </w:r>
    </w:p>
    <w:p w:rsidR="00896821" w:rsidRDefault="00896821" w:rsidP="001E6DC5">
      <w:pPr>
        <w:jc w:val="both"/>
        <w:rPr>
          <w:color w:val="000000"/>
        </w:rPr>
      </w:pPr>
      <w:r w:rsidRPr="00896821">
        <w:rPr>
          <w:b/>
          <w:color w:val="000000"/>
        </w:rPr>
        <w:t>Sheriff Coyle</w:t>
      </w:r>
      <w:r w:rsidRPr="00896821">
        <w:rPr>
          <w:color w:val="000000"/>
        </w:rPr>
        <w:t xml:space="preserve"> thanked the Health Department for working so hard on this program.  We have to do anything that we can do to slow the madness down.</w:t>
      </w:r>
    </w:p>
    <w:p w:rsidR="00896821" w:rsidRDefault="00896821" w:rsidP="001E6DC5">
      <w:pPr>
        <w:jc w:val="both"/>
        <w:rPr>
          <w:color w:val="000000"/>
        </w:rPr>
      </w:pPr>
    </w:p>
    <w:p w:rsidR="00896821" w:rsidRDefault="00896821" w:rsidP="001E6DC5">
      <w:pPr>
        <w:jc w:val="both"/>
        <w:rPr>
          <w:b/>
          <w:color w:val="000000"/>
          <w:sz w:val="28"/>
          <w:szCs w:val="28"/>
        </w:rPr>
      </w:pPr>
      <w:r w:rsidRPr="00896821">
        <w:rPr>
          <w:b/>
          <w:color w:val="000000"/>
          <w:sz w:val="28"/>
          <w:szCs w:val="28"/>
        </w:rPr>
        <w:t>Judge’s Report:</w:t>
      </w:r>
    </w:p>
    <w:p w:rsidR="00896821" w:rsidRDefault="00711E13" w:rsidP="001E6DC5">
      <w:pPr>
        <w:jc w:val="both"/>
        <w:rPr>
          <w:color w:val="000000"/>
        </w:rPr>
      </w:pPr>
      <w:r w:rsidRPr="00EE2C5D">
        <w:rPr>
          <w:color w:val="000000"/>
        </w:rPr>
        <w:t xml:space="preserve">There will be work starting on the bridge </w:t>
      </w:r>
      <w:r w:rsidR="00EE2C5D">
        <w:rPr>
          <w:color w:val="000000"/>
        </w:rPr>
        <w:t>at 421 and Old US N 25 at Kingston that will continue all summer long.</w:t>
      </w:r>
    </w:p>
    <w:p w:rsidR="00EE2C5D" w:rsidRPr="00EE2C5D" w:rsidRDefault="00EE2C5D" w:rsidP="001E6DC5">
      <w:pPr>
        <w:jc w:val="both"/>
        <w:rPr>
          <w:b/>
          <w:color w:val="000000"/>
          <w:sz w:val="28"/>
          <w:szCs w:val="28"/>
        </w:rPr>
      </w:pPr>
      <w:r w:rsidRPr="00EE2C5D">
        <w:rPr>
          <w:b/>
          <w:color w:val="000000"/>
          <w:sz w:val="28"/>
          <w:szCs w:val="28"/>
        </w:rPr>
        <w:t>Events:</w:t>
      </w:r>
    </w:p>
    <w:p w:rsidR="00EE2C5D" w:rsidRDefault="00EE2C5D" w:rsidP="001E6DC5">
      <w:pPr>
        <w:jc w:val="both"/>
        <w:rPr>
          <w:color w:val="000000"/>
        </w:rPr>
      </w:pPr>
      <w:r>
        <w:rPr>
          <w:color w:val="000000"/>
        </w:rPr>
        <w:t>Madison Family Mile on 3/26</w:t>
      </w:r>
      <w:r w:rsidR="00FE4B12">
        <w:rPr>
          <w:color w:val="000000"/>
        </w:rPr>
        <w:t>,</w:t>
      </w:r>
      <w:r>
        <w:rPr>
          <w:color w:val="000000"/>
        </w:rPr>
        <w:t xml:space="preserve"> 2pm-4pm at Caudill Middle School</w:t>
      </w:r>
      <w:r w:rsidR="00CB6D60">
        <w:rPr>
          <w:color w:val="000000"/>
        </w:rPr>
        <w:t>.</w:t>
      </w:r>
    </w:p>
    <w:p w:rsidR="00EE2C5D" w:rsidRDefault="00FE4B12" w:rsidP="001E6DC5">
      <w:pPr>
        <w:jc w:val="both"/>
        <w:rPr>
          <w:color w:val="000000"/>
        </w:rPr>
      </w:pPr>
      <w:r>
        <w:rPr>
          <w:color w:val="000000"/>
        </w:rPr>
        <w:t>“Drugs Hiding in Plain Sight “on 3</w:t>
      </w:r>
      <w:r w:rsidR="00EE2C5D">
        <w:rPr>
          <w:color w:val="000000"/>
        </w:rPr>
        <w:t>/28</w:t>
      </w:r>
      <w:r>
        <w:rPr>
          <w:color w:val="000000"/>
        </w:rPr>
        <w:t>,</w:t>
      </w:r>
      <w:r w:rsidR="00EE2C5D">
        <w:rPr>
          <w:color w:val="000000"/>
        </w:rPr>
        <w:t xml:space="preserve"> 6:30pm at Extension Office, Call 623-4072 to register.</w:t>
      </w:r>
    </w:p>
    <w:p w:rsidR="00EE2C5D" w:rsidRDefault="00FE4B12" w:rsidP="001E6DC5">
      <w:pPr>
        <w:jc w:val="both"/>
        <w:rPr>
          <w:color w:val="000000"/>
        </w:rPr>
      </w:pPr>
      <w:r>
        <w:rPr>
          <w:color w:val="000000"/>
        </w:rPr>
        <w:t>Empty Bowls on 3/31 from</w:t>
      </w:r>
      <w:r w:rsidR="00EE2C5D">
        <w:rPr>
          <w:color w:val="000000"/>
        </w:rPr>
        <w:t xml:space="preserve"> 11am-1pm and 4:30pm-6:30pm at First Baptist Church, $12 Donation.</w:t>
      </w:r>
    </w:p>
    <w:p w:rsidR="00EE2C5D" w:rsidRPr="00EE2C5D" w:rsidRDefault="00EE2C5D" w:rsidP="001E6DC5">
      <w:pPr>
        <w:jc w:val="both"/>
        <w:rPr>
          <w:color w:val="000000"/>
        </w:rPr>
      </w:pPr>
      <w:r>
        <w:rPr>
          <w:color w:val="000000"/>
        </w:rPr>
        <w:t>Richmond Masonic Lodge #25 Breakfast on 4/1 from 7:30am-10am, Temple on South Porter Drive.</w:t>
      </w:r>
    </w:p>
    <w:p w:rsidR="00896821" w:rsidRPr="00896821" w:rsidRDefault="00896821" w:rsidP="001E6DC5">
      <w:pPr>
        <w:jc w:val="both"/>
        <w:rPr>
          <w:color w:val="000000"/>
        </w:rPr>
      </w:pPr>
    </w:p>
    <w:p w:rsidR="00DA69CF" w:rsidRDefault="00F65468" w:rsidP="0082604D">
      <w:pPr>
        <w:jc w:val="both"/>
        <w:rPr>
          <w:b/>
          <w:color w:val="000000"/>
          <w:sz w:val="28"/>
          <w:szCs w:val="28"/>
        </w:rPr>
      </w:pPr>
      <w:r w:rsidRPr="00F65468">
        <w:rPr>
          <w:b/>
          <w:color w:val="000000"/>
          <w:sz w:val="28"/>
          <w:szCs w:val="28"/>
        </w:rPr>
        <w:t>Comments from Magistrates:</w:t>
      </w:r>
    </w:p>
    <w:p w:rsidR="000B172C" w:rsidRDefault="00555379" w:rsidP="003B7E0F">
      <w:pPr>
        <w:jc w:val="both"/>
        <w:rPr>
          <w:color w:val="000000"/>
        </w:rPr>
      </w:pPr>
      <w:r w:rsidRPr="00555379">
        <w:rPr>
          <w:b/>
          <w:color w:val="000000"/>
        </w:rPr>
        <w:t>Magistrate Barger</w:t>
      </w:r>
      <w:r w:rsidRPr="00555379">
        <w:rPr>
          <w:color w:val="000000"/>
        </w:rPr>
        <w:t xml:space="preserve"> </w:t>
      </w:r>
      <w:r w:rsidR="00EB2188">
        <w:rPr>
          <w:color w:val="000000"/>
        </w:rPr>
        <w:t xml:space="preserve">thanked the young lady that spoke and told her </w:t>
      </w:r>
      <w:r w:rsidR="00711E13">
        <w:rPr>
          <w:color w:val="000000"/>
        </w:rPr>
        <w:t xml:space="preserve">that </w:t>
      </w:r>
      <w:r w:rsidR="00EB2188">
        <w:rPr>
          <w:color w:val="000000"/>
        </w:rPr>
        <w:t>his prayers are with her.</w:t>
      </w:r>
    </w:p>
    <w:p w:rsidR="003F3D6B" w:rsidRDefault="00555379" w:rsidP="00F0753A">
      <w:pPr>
        <w:jc w:val="both"/>
        <w:rPr>
          <w:color w:val="000000"/>
        </w:rPr>
      </w:pPr>
      <w:r>
        <w:rPr>
          <w:b/>
          <w:color w:val="000000"/>
        </w:rPr>
        <w:t xml:space="preserve">Magistrate Tudor </w:t>
      </w:r>
      <w:r w:rsidR="00EB2188" w:rsidRPr="00EB2188">
        <w:rPr>
          <w:color w:val="000000"/>
        </w:rPr>
        <w:t>said th</w:t>
      </w:r>
      <w:r w:rsidR="00EB2188">
        <w:rPr>
          <w:color w:val="000000"/>
        </w:rPr>
        <w:t xml:space="preserve">at </w:t>
      </w:r>
      <w:r w:rsidR="00EB2188" w:rsidRPr="00EB2188">
        <w:rPr>
          <w:color w:val="000000"/>
        </w:rPr>
        <w:t xml:space="preserve">it takes leading by example before changes can be made. We have a long way to go but we have to keep battling the drug </w:t>
      </w:r>
      <w:r w:rsidR="00EB2188">
        <w:rPr>
          <w:color w:val="000000"/>
        </w:rPr>
        <w:t xml:space="preserve">problem. </w:t>
      </w:r>
      <w:r w:rsidR="00EB2188" w:rsidRPr="00EB2188">
        <w:rPr>
          <w:color w:val="000000"/>
        </w:rPr>
        <w:t xml:space="preserve"> I would encourage all parents to attend the “Drugs Hiding in Plain Sight </w:t>
      </w:r>
      <w:r w:rsidR="00EB2188">
        <w:rPr>
          <w:color w:val="000000"/>
        </w:rPr>
        <w:t>“so that you will be able to recognize them.  Keep an eye on your children every day.</w:t>
      </w:r>
    </w:p>
    <w:p w:rsidR="000124CE" w:rsidRDefault="00CE78DE" w:rsidP="00543560">
      <w:pPr>
        <w:jc w:val="both"/>
        <w:rPr>
          <w:color w:val="000000"/>
        </w:rPr>
      </w:pPr>
      <w:r w:rsidRPr="000124CE">
        <w:rPr>
          <w:b/>
          <w:color w:val="000000"/>
        </w:rPr>
        <w:t xml:space="preserve">Magistrate </w:t>
      </w:r>
      <w:r w:rsidR="00555379" w:rsidRPr="000124CE">
        <w:rPr>
          <w:b/>
          <w:color w:val="000000"/>
        </w:rPr>
        <w:t>Botkin</w:t>
      </w:r>
      <w:r w:rsidR="00555379" w:rsidRPr="000124CE">
        <w:rPr>
          <w:color w:val="000000"/>
        </w:rPr>
        <w:t xml:space="preserve"> </w:t>
      </w:r>
      <w:r w:rsidR="00EB2188">
        <w:rPr>
          <w:color w:val="000000"/>
        </w:rPr>
        <w:t>thanked Gwen Holder and Nancy Crewe for all the work that they do.  This is a community effort.  I would encourage the road department to be very careful when they are out</w:t>
      </w:r>
      <w:r w:rsidR="003E7E7F">
        <w:rPr>
          <w:color w:val="000000"/>
        </w:rPr>
        <w:t xml:space="preserve">.  We heard at a recent environmental training about a road crew that picked up a new cooler.  After placing it in the truck it was opened and a meth lab was inside.  I have also talked with the state about an area </w:t>
      </w:r>
      <w:r w:rsidR="00711E13">
        <w:rPr>
          <w:color w:val="000000"/>
        </w:rPr>
        <w:t>off Duncannon</w:t>
      </w:r>
      <w:r w:rsidR="003E7E7F">
        <w:rPr>
          <w:color w:val="000000"/>
        </w:rPr>
        <w:t xml:space="preserve"> where </w:t>
      </w:r>
      <w:r w:rsidR="00711E13">
        <w:rPr>
          <w:color w:val="000000"/>
        </w:rPr>
        <w:t>semi-trucks are getting stuck on the shoulder</w:t>
      </w:r>
      <w:r w:rsidR="003E7E7F">
        <w:rPr>
          <w:color w:val="000000"/>
        </w:rPr>
        <w:t xml:space="preserve"> of the road.  They are supposed to b</w:t>
      </w:r>
      <w:r w:rsidR="00711E13">
        <w:rPr>
          <w:color w:val="000000"/>
        </w:rPr>
        <w:t>e out there working on that area this</w:t>
      </w:r>
      <w:r w:rsidR="003E7E7F">
        <w:rPr>
          <w:color w:val="000000"/>
        </w:rPr>
        <w:t xml:space="preserve"> week.</w:t>
      </w:r>
    </w:p>
    <w:p w:rsidR="006C53A3" w:rsidRDefault="00CE78DE" w:rsidP="00745449">
      <w:pPr>
        <w:jc w:val="both"/>
        <w:rPr>
          <w:color w:val="000000"/>
        </w:rPr>
      </w:pPr>
      <w:r w:rsidRPr="007E1A92">
        <w:rPr>
          <w:b/>
          <w:color w:val="000000"/>
        </w:rPr>
        <w:t xml:space="preserve">Magistrate </w:t>
      </w:r>
      <w:r w:rsidR="00555379">
        <w:rPr>
          <w:b/>
          <w:color w:val="000000"/>
        </w:rPr>
        <w:t>Combs</w:t>
      </w:r>
      <w:r w:rsidR="000124CE">
        <w:rPr>
          <w:color w:val="000000"/>
        </w:rPr>
        <w:t xml:space="preserve"> </w:t>
      </w:r>
      <w:r w:rsidR="003E7E7F">
        <w:rPr>
          <w:color w:val="000000"/>
        </w:rPr>
        <w:t>stated that he had been contacted a lot in the last two weeks about the needle problem.  I want to thank the young lady that spoke to us today.  I admire you for doing that.  I appreci</w:t>
      </w:r>
      <w:r w:rsidR="00711E13">
        <w:rPr>
          <w:color w:val="000000"/>
        </w:rPr>
        <w:t>ate the big crowd today and thank</w:t>
      </w:r>
      <w:r w:rsidR="003E7E7F">
        <w:rPr>
          <w:color w:val="000000"/>
        </w:rPr>
        <w:t xml:space="preserve"> the court for coming to Berea.</w:t>
      </w:r>
    </w:p>
    <w:p w:rsidR="003E7E7F" w:rsidRDefault="003E7E7F" w:rsidP="00745449">
      <w:pPr>
        <w:jc w:val="both"/>
        <w:rPr>
          <w:color w:val="000000"/>
        </w:rPr>
      </w:pPr>
    </w:p>
    <w:p w:rsidR="00D67D4F" w:rsidRPr="0061451E" w:rsidRDefault="00F674A9" w:rsidP="00E40EE2">
      <w:pPr>
        <w:jc w:val="both"/>
        <w:rPr>
          <w:color w:val="000000"/>
        </w:rPr>
      </w:pPr>
      <w:r w:rsidRPr="00F674A9">
        <w:rPr>
          <w:color w:val="000000"/>
        </w:rPr>
        <w:t xml:space="preserve"> </w:t>
      </w:r>
      <w:r w:rsidR="00A660A2">
        <w:rPr>
          <w:b/>
          <w:color w:val="000000"/>
          <w:sz w:val="28"/>
          <w:szCs w:val="28"/>
        </w:rPr>
        <w:t xml:space="preserve">IN RE: </w:t>
      </w:r>
      <w:r w:rsidR="00D67D4F" w:rsidRPr="008E26DA">
        <w:rPr>
          <w:b/>
          <w:color w:val="000000"/>
          <w:sz w:val="28"/>
          <w:szCs w:val="28"/>
        </w:rPr>
        <w:t>Pay Claims and Approve Transfers:</w:t>
      </w:r>
    </w:p>
    <w:p w:rsidR="00C22139" w:rsidRPr="00CA631B" w:rsidRDefault="00C22139" w:rsidP="00E40EE2">
      <w:pPr>
        <w:jc w:val="both"/>
        <w:rPr>
          <w:color w:val="000000"/>
        </w:rPr>
      </w:pPr>
    </w:p>
    <w:p w:rsidR="00D67D4F" w:rsidRPr="008E26DA" w:rsidRDefault="009123FF" w:rsidP="00D67D4F">
      <w:pPr>
        <w:tabs>
          <w:tab w:val="left" w:pos="3892"/>
        </w:tabs>
        <w:jc w:val="both"/>
        <w:rPr>
          <w:color w:val="000000"/>
        </w:rPr>
      </w:pPr>
      <w:r>
        <w:rPr>
          <w:color w:val="000000"/>
        </w:rPr>
        <w:t xml:space="preserve">Motion by </w:t>
      </w:r>
      <w:r w:rsidR="003F3D6B">
        <w:rPr>
          <w:color w:val="000000"/>
        </w:rPr>
        <w:t>Roger Barger</w:t>
      </w:r>
      <w:r w:rsidR="00B56FAB">
        <w:rPr>
          <w:color w:val="000000"/>
        </w:rPr>
        <w:t xml:space="preserve"> </w:t>
      </w:r>
      <w:r w:rsidR="00C51642">
        <w:rPr>
          <w:color w:val="000000"/>
        </w:rPr>
        <w:t>seconded</w:t>
      </w:r>
      <w:r w:rsidR="00D532FC">
        <w:rPr>
          <w:color w:val="000000"/>
        </w:rPr>
        <w:t xml:space="preserve"> by John Tudor</w:t>
      </w:r>
      <w:r w:rsidR="00004FB9">
        <w:rPr>
          <w:color w:val="000000"/>
        </w:rPr>
        <w:t xml:space="preserve"> </w:t>
      </w:r>
      <w:r w:rsidR="004D384A">
        <w:rPr>
          <w:color w:val="000000"/>
        </w:rPr>
        <w:t>to a</w:t>
      </w:r>
      <w:r w:rsidR="0058683C">
        <w:rPr>
          <w:color w:val="000000"/>
        </w:rPr>
        <w:t>pprove pay claims and transfers.</w:t>
      </w:r>
    </w:p>
    <w:p w:rsidR="00FA7DA9" w:rsidRPr="008E26DA" w:rsidRDefault="00FA7DA9"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om Botkin-Yes</w:t>
      </w:r>
      <w:r w:rsidR="00B16624">
        <w:rPr>
          <w:color w:val="000000"/>
        </w:rPr>
        <w:tab/>
      </w:r>
      <w:r w:rsidR="00B16624">
        <w:rPr>
          <w:color w:val="000000"/>
        </w:rPr>
        <w:tab/>
      </w:r>
      <w:r w:rsidR="00B16624">
        <w:rPr>
          <w:color w:val="000000"/>
        </w:rPr>
        <w:tab/>
        <w:t>Roger Barger-Yes</w:t>
      </w:r>
    </w:p>
    <w:p w:rsidR="00D67D4F" w:rsidRPr="00104205" w:rsidRDefault="0024665F" w:rsidP="0024665F">
      <w:pPr>
        <w:jc w:val="both"/>
        <w:rPr>
          <w:color w:val="000000"/>
          <w:sz w:val="25"/>
          <w:szCs w:val="25"/>
        </w:rPr>
      </w:pPr>
      <w:r>
        <w:rPr>
          <w:color w:val="000000"/>
          <w:sz w:val="25"/>
          <w:szCs w:val="25"/>
        </w:rPr>
        <w:t xml:space="preserve">           </w:t>
      </w:r>
      <w:r w:rsidR="00FA0684">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sidR="00FA0684">
        <w:rPr>
          <w:color w:val="000000"/>
          <w:sz w:val="25"/>
          <w:szCs w:val="25"/>
        </w:rPr>
        <w:t xml:space="preserve">          </w:t>
      </w:r>
      <w:r>
        <w:rPr>
          <w:color w:val="000000"/>
          <w:sz w:val="25"/>
          <w:szCs w:val="25"/>
        </w:rPr>
        <w:t xml:space="preserve">  </w:t>
      </w:r>
      <w:r w:rsidR="006C6D9B">
        <w:rPr>
          <w:color w:val="000000"/>
          <w:sz w:val="25"/>
          <w:szCs w:val="25"/>
        </w:rPr>
        <w:t>Larry Combs-</w:t>
      </w:r>
      <w:r w:rsidR="00390238">
        <w:rPr>
          <w:color w:val="000000"/>
          <w:sz w:val="25"/>
          <w:szCs w:val="25"/>
        </w:rPr>
        <w:t>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A01CA9" w:rsidRPr="00631886" w:rsidRDefault="00A01CA9" w:rsidP="00584292">
      <w:pPr>
        <w:jc w:val="both"/>
        <w:rPr>
          <w:color w:val="000000"/>
          <w:sz w:val="25"/>
          <w:szCs w:val="25"/>
        </w:rPr>
      </w:pPr>
      <w:r w:rsidRPr="004352BE">
        <w:rPr>
          <w:b/>
          <w:color w:val="000000"/>
          <w:sz w:val="22"/>
          <w:szCs w:val="22"/>
        </w:rPr>
        <w:t>ANNOUNCE NEXT COURT DATE:</w:t>
      </w:r>
    </w:p>
    <w:p w:rsidR="00EE1A92" w:rsidRDefault="00A01CA9" w:rsidP="00584292">
      <w:pPr>
        <w:jc w:val="both"/>
        <w:rPr>
          <w:color w:val="000000"/>
        </w:rPr>
      </w:pPr>
      <w:r w:rsidRPr="009A3F0E">
        <w:rPr>
          <w:color w:val="000000"/>
        </w:rPr>
        <w:t>Judge</w:t>
      </w:r>
      <w:r w:rsidR="001B78AC">
        <w:rPr>
          <w:color w:val="000000"/>
        </w:rPr>
        <w:t xml:space="preserve"> Taylor</w:t>
      </w:r>
      <w:r w:rsidRPr="009A3F0E">
        <w:rPr>
          <w:color w:val="000000"/>
        </w:rPr>
        <w:t xml:space="preserve"> a</w:t>
      </w:r>
      <w:r w:rsidR="00DC7A90" w:rsidRPr="009A3F0E">
        <w:rPr>
          <w:color w:val="000000"/>
        </w:rPr>
        <w:t>nnounce</w:t>
      </w:r>
      <w:r w:rsidR="000551B4">
        <w:rPr>
          <w:color w:val="000000"/>
        </w:rPr>
        <w:t>d the next court date</w:t>
      </w:r>
      <w:r w:rsidR="00F54F80">
        <w:rPr>
          <w:color w:val="000000"/>
        </w:rPr>
        <w:t xml:space="preserve"> </w:t>
      </w:r>
      <w:r w:rsidR="002A57B6">
        <w:rPr>
          <w:color w:val="000000"/>
        </w:rPr>
        <w:t xml:space="preserve">will be </w:t>
      </w:r>
      <w:r w:rsidR="00400600">
        <w:rPr>
          <w:color w:val="000000"/>
        </w:rPr>
        <w:t xml:space="preserve">on </w:t>
      </w:r>
      <w:r w:rsidR="007B271F">
        <w:rPr>
          <w:color w:val="000000"/>
        </w:rPr>
        <w:t>Tuesday, March 28</w:t>
      </w:r>
      <w:r w:rsidR="00911B0A">
        <w:rPr>
          <w:color w:val="000000"/>
        </w:rPr>
        <w:t>th</w:t>
      </w:r>
      <w:r w:rsidR="00B56FAB">
        <w:rPr>
          <w:color w:val="000000"/>
        </w:rPr>
        <w:t xml:space="preserve"> </w:t>
      </w:r>
      <w:r w:rsidR="007B271F">
        <w:rPr>
          <w:color w:val="000000"/>
        </w:rPr>
        <w:t>at 9:30AM in Richmond</w:t>
      </w:r>
      <w:r w:rsidR="00B413A6">
        <w:rPr>
          <w:color w:val="000000"/>
        </w:rPr>
        <w:t>.</w:t>
      </w:r>
    </w:p>
    <w:p w:rsidR="00CC7189" w:rsidRPr="00471F65" w:rsidRDefault="00631886" w:rsidP="00584292">
      <w:pPr>
        <w:jc w:val="both"/>
        <w:rPr>
          <w:color w:val="000000"/>
        </w:rPr>
      </w:pPr>
      <w:r>
        <w:rPr>
          <w:b/>
          <w:sz w:val="22"/>
          <w:szCs w:val="22"/>
        </w:rPr>
        <w:t>I</w:t>
      </w:r>
      <w:r w:rsidR="00A2478B" w:rsidRPr="004352BE">
        <w:rPr>
          <w:b/>
          <w:sz w:val="22"/>
          <w:szCs w:val="22"/>
        </w:rPr>
        <w:t>N RE:  ADJOURNMENT</w:t>
      </w:r>
    </w:p>
    <w:p w:rsidR="00CC7189" w:rsidRPr="00D532FC" w:rsidRDefault="002E2255" w:rsidP="009B71ED">
      <w:pPr>
        <w:jc w:val="both"/>
      </w:pPr>
      <w:r w:rsidRPr="009A3F0E">
        <w:t>Motion fr</w:t>
      </w:r>
      <w:r w:rsidR="001A70AB" w:rsidRPr="009A3F0E">
        <w:t xml:space="preserve">om </w:t>
      </w:r>
      <w:r w:rsidR="00B3172E">
        <w:t>Larry Combs</w:t>
      </w:r>
      <w:r w:rsidR="00C77E67">
        <w:t xml:space="preserve"> </w:t>
      </w:r>
      <w:r w:rsidR="006E7EFD" w:rsidRPr="009A3F0E">
        <w:t>to adjourn, seconded by</w:t>
      </w:r>
      <w:r w:rsidR="00B3172E">
        <w:t xml:space="preserve"> Tom Botkin</w:t>
      </w:r>
      <w:r w:rsidR="00C51642">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F54F80">
        <w:t xml:space="preserve">at </w:t>
      </w:r>
      <w:r w:rsidR="00B3172E">
        <w:t>10:30AM.</w:t>
      </w:r>
    </w:p>
    <w:p w:rsidR="00CC7189" w:rsidRDefault="00CC7189" w:rsidP="009B71ED">
      <w:pPr>
        <w:jc w:val="both"/>
        <w:rPr>
          <w:sz w:val="22"/>
          <w:szCs w:val="22"/>
        </w:rPr>
      </w:pPr>
    </w:p>
    <w:p w:rsidR="001F5C14" w:rsidRDefault="00CC7189" w:rsidP="009B71ED">
      <w:pPr>
        <w:jc w:val="both"/>
        <w:rPr>
          <w:sz w:val="22"/>
          <w:szCs w:val="22"/>
        </w:rPr>
      </w:pPr>
      <w:r>
        <w:rPr>
          <w:sz w:val="22"/>
          <w:szCs w:val="22"/>
        </w:rPr>
        <w:t xml:space="preserve">                                                                                       </w:t>
      </w:r>
      <w:r w:rsidR="009B71ED">
        <w:rPr>
          <w:sz w:val="22"/>
          <w:szCs w:val="22"/>
        </w:rPr>
        <w:t xml:space="preserve">  </w:t>
      </w:r>
      <w:r w:rsidR="00FA7DA9">
        <w:rPr>
          <w:sz w:val="22"/>
          <w:szCs w:val="22"/>
        </w:rPr>
        <w:t>__________________________________________________</w:t>
      </w:r>
    </w:p>
    <w:p w:rsidR="00CC7189" w:rsidRDefault="00CC7189" w:rsidP="009B71ED">
      <w:pPr>
        <w:jc w:val="both"/>
        <w:rPr>
          <w:sz w:val="22"/>
          <w:szCs w:val="22"/>
        </w:rPr>
      </w:pPr>
    </w:p>
    <w:p w:rsidR="00C842DB" w:rsidRPr="005156B4" w:rsidRDefault="001F5C14" w:rsidP="005156B4">
      <w:pPr>
        <w:pStyle w:val="NoSpacing"/>
        <w:rPr>
          <w:color w:val="000000"/>
          <w:sz w:val="25"/>
          <w:szCs w:val="25"/>
        </w:rPr>
      </w:pPr>
      <w:r>
        <w:t xml:space="preserve">                                   </w:t>
      </w:r>
      <w:r w:rsidR="005156B4">
        <w:t xml:space="preserve">               </w:t>
      </w:r>
      <w:r>
        <w:t xml:space="preserve">                            </w:t>
      </w:r>
      <w:r w:rsidR="005156B4">
        <w:t xml:space="preserve">  REAGAN </w:t>
      </w:r>
      <w:r w:rsidR="00FA7DA9" w:rsidRPr="008E26DA">
        <w:t>TAYLOR MADISON CO.</w:t>
      </w:r>
      <w:r w:rsidR="00FA7DA9">
        <w:t xml:space="preserve"> JUDGE/EXECUTIVE</w:t>
      </w:r>
      <w:r w:rsidR="00712EAF" w:rsidRPr="00104205">
        <w:rPr>
          <w:color w:val="000000"/>
          <w:sz w:val="25"/>
          <w:szCs w:val="25"/>
        </w:rPr>
        <w:t xml:space="preserve">                       </w:t>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p>
    <w:sectPr w:rsidR="00C842DB" w:rsidRPr="005156B4" w:rsidSect="00323269">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C5D" w:rsidRDefault="00EE2C5D" w:rsidP="00031803">
      <w:r>
        <w:separator/>
      </w:r>
    </w:p>
  </w:endnote>
  <w:endnote w:type="continuationSeparator" w:id="0">
    <w:p w:rsidR="00EE2C5D" w:rsidRDefault="00EE2C5D" w:rsidP="0003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C5D" w:rsidRDefault="00EE2C5D" w:rsidP="00031803">
      <w:r>
        <w:separator/>
      </w:r>
    </w:p>
  </w:footnote>
  <w:footnote w:type="continuationSeparator" w:id="0">
    <w:p w:rsidR="00EE2C5D" w:rsidRDefault="00EE2C5D" w:rsidP="00031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7085060"/>
    <w:multiLevelType w:val="hybridMultilevel"/>
    <w:tmpl w:val="23D4D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2" w15:restartNumberingAfterBreak="0">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5" w15:restartNumberingAfterBreak="0">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3521FB"/>
    <w:multiLevelType w:val="hybridMultilevel"/>
    <w:tmpl w:val="8EDE64D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15:restartNumberingAfterBreak="0">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15:restartNumberingAfterBreak="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7B1497"/>
    <w:multiLevelType w:val="hybridMultilevel"/>
    <w:tmpl w:val="86F85B30"/>
    <w:lvl w:ilvl="0" w:tplc="D088A87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15:restartNumberingAfterBreak="0">
    <w:nsid w:val="7D586339"/>
    <w:multiLevelType w:val="hybridMultilevel"/>
    <w:tmpl w:val="FA58A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18"/>
  </w:num>
  <w:num w:numId="5">
    <w:abstractNumId w:val="16"/>
  </w:num>
  <w:num w:numId="6">
    <w:abstractNumId w:val="5"/>
  </w:num>
  <w:num w:numId="7">
    <w:abstractNumId w:val="21"/>
  </w:num>
  <w:num w:numId="8">
    <w:abstractNumId w:val="14"/>
  </w:num>
  <w:num w:numId="9">
    <w:abstractNumId w:val="11"/>
  </w:num>
  <w:num w:numId="10">
    <w:abstractNumId w:val="19"/>
  </w:num>
  <w:num w:numId="11">
    <w:abstractNumId w:val="13"/>
  </w:num>
  <w:num w:numId="12">
    <w:abstractNumId w:val="7"/>
  </w:num>
  <w:num w:numId="13">
    <w:abstractNumId w:val="2"/>
  </w:num>
  <w:num w:numId="14">
    <w:abstractNumId w:val="0"/>
  </w:num>
  <w:num w:numId="15">
    <w:abstractNumId w:val="4"/>
  </w:num>
  <w:num w:numId="16">
    <w:abstractNumId w:val="12"/>
  </w:num>
  <w:num w:numId="17">
    <w:abstractNumId w:val="24"/>
  </w:num>
  <w:num w:numId="18">
    <w:abstractNumId w:val="20"/>
  </w:num>
  <w:num w:numId="19">
    <w:abstractNumId w:val="15"/>
  </w:num>
  <w:num w:numId="20">
    <w:abstractNumId w:val="6"/>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109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96B"/>
    <w:rsid w:val="00000FC7"/>
    <w:rsid w:val="0000121A"/>
    <w:rsid w:val="000013C0"/>
    <w:rsid w:val="00001824"/>
    <w:rsid w:val="0000282C"/>
    <w:rsid w:val="00004FB9"/>
    <w:rsid w:val="00005BC8"/>
    <w:rsid w:val="00006A10"/>
    <w:rsid w:val="00006B76"/>
    <w:rsid w:val="00007643"/>
    <w:rsid w:val="00007F92"/>
    <w:rsid w:val="00010A98"/>
    <w:rsid w:val="000124CE"/>
    <w:rsid w:val="00012E0E"/>
    <w:rsid w:val="00013BF6"/>
    <w:rsid w:val="00013E17"/>
    <w:rsid w:val="00013FFE"/>
    <w:rsid w:val="0001429D"/>
    <w:rsid w:val="00015CEF"/>
    <w:rsid w:val="00016648"/>
    <w:rsid w:val="000166B7"/>
    <w:rsid w:val="00020141"/>
    <w:rsid w:val="0002077D"/>
    <w:rsid w:val="00022C73"/>
    <w:rsid w:val="0002316A"/>
    <w:rsid w:val="000241AD"/>
    <w:rsid w:val="00025873"/>
    <w:rsid w:val="00025B92"/>
    <w:rsid w:val="0002600F"/>
    <w:rsid w:val="00027638"/>
    <w:rsid w:val="00027B00"/>
    <w:rsid w:val="000303CA"/>
    <w:rsid w:val="00031670"/>
    <w:rsid w:val="00031803"/>
    <w:rsid w:val="00031CDD"/>
    <w:rsid w:val="000320FB"/>
    <w:rsid w:val="00035A0F"/>
    <w:rsid w:val="000361F5"/>
    <w:rsid w:val="00040992"/>
    <w:rsid w:val="00041640"/>
    <w:rsid w:val="00041D89"/>
    <w:rsid w:val="000436B9"/>
    <w:rsid w:val="0004395A"/>
    <w:rsid w:val="00043E4C"/>
    <w:rsid w:val="00045660"/>
    <w:rsid w:val="00045EFB"/>
    <w:rsid w:val="00045F72"/>
    <w:rsid w:val="00046C8B"/>
    <w:rsid w:val="00047F72"/>
    <w:rsid w:val="00050BDC"/>
    <w:rsid w:val="000527C5"/>
    <w:rsid w:val="00053081"/>
    <w:rsid w:val="000551B4"/>
    <w:rsid w:val="00056A03"/>
    <w:rsid w:val="0005720B"/>
    <w:rsid w:val="00057564"/>
    <w:rsid w:val="00057AFE"/>
    <w:rsid w:val="00061060"/>
    <w:rsid w:val="0006134D"/>
    <w:rsid w:val="00063002"/>
    <w:rsid w:val="00063C88"/>
    <w:rsid w:val="00065E22"/>
    <w:rsid w:val="00066AE8"/>
    <w:rsid w:val="0007142E"/>
    <w:rsid w:val="000714F0"/>
    <w:rsid w:val="00073BC1"/>
    <w:rsid w:val="00075B38"/>
    <w:rsid w:val="00075E33"/>
    <w:rsid w:val="00077896"/>
    <w:rsid w:val="00077DB5"/>
    <w:rsid w:val="00080C86"/>
    <w:rsid w:val="00084749"/>
    <w:rsid w:val="000854AF"/>
    <w:rsid w:val="000854FD"/>
    <w:rsid w:val="00085AC7"/>
    <w:rsid w:val="00086D16"/>
    <w:rsid w:val="000877E0"/>
    <w:rsid w:val="00092241"/>
    <w:rsid w:val="00092C69"/>
    <w:rsid w:val="00092E59"/>
    <w:rsid w:val="00092F51"/>
    <w:rsid w:val="00094217"/>
    <w:rsid w:val="000961CD"/>
    <w:rsid w:val="000A302D"/>
    <w:rsid w:val="000A3605"/>
    <w:rsid w:val="000A3FD2"/>
    <w:rsid w:val="000A4863"/>
    <w:rsid w:val="000A522E"/>
    <w:rsid w:val="000A596D"/>
    <w:rsid w:val="000B172C"/>
    <w:rsid w:val="000B33FF"/>
    <w:rsid w:val="000B3C54"/>
    <w:rsid w:val="000B3FF5"/>
    <w:rsid w:val="000B4556"/>
    <w:rsid w:val="000B4B1B"/>
    <w:rsid w:val="000C0A01"/>
    <w:rsid w:val="000C2F35"/>
    <w:rsid w:val="000C3B5E"/>
    <w:rsid w:val="000C5698"/>
    <w:rsid w:val="000C58B8"/>
    <w:rsid w:val="000C6142"/>
    <w:rsid w:val="000D0F1C"/>
    <w:rsid w:val="000D117F"/>
    <w:rsid w:val="000D195C"/>
    <w:rsid w:val="000D1F2B"/>
    <w:rsid w:val="000D32BB"/>
    <w:rsid w:val="000D3B6C"/>
    <w:rsid w:val="000D48F2"/>
    <w:rsid w:val="000D5581"/>
    <w:rsid w:val="000D6A3D"/>
    <w:rsid w:val="000D7271"/>
    <w:rsid w:val="000E4D22"/>
    <w:rsid w:val="000E5490"/>
    <w:rsid w:val="000E5835"/>
    <w:rsid w:val="000E5DA8"/>
    <w:rsid w:val="000F1CA6"/>
    <w:rsid w:val="000F2C72"/>
    <w:rsid w:val="000F2DC3"/>
    <w:rsid w:val="000F30EE"/>
    <w:rsid w:val="000F4376"/>
    <w:rsid w:val="000F4A36"/>
    <w:rsid w:val="000F60D7"/>
    <w:rsid w:val="000F6145"/>
    <w:rsid w:val="000F745D"/>
    <w:rsid w:val="000F7E2E"/>
    <w:rsid w:val="00100B13"/>
    <w:rsid w:val="001013B9"/>
    <w:rsid w:val="00102639"/>
    <w:rsid w:val="00104205"/>
    <w:rsid w:val="00105B5A"/>
    <w:rsid w:val="00106170"/>
    <w:rsid w:val="0010684D"/>
    <w:rsid w:val="00106B83"/>
    <w:rsid w:val="00106E1B"/>
    <w:rsid w:val="001101A8"/>
    <w:rsid w:val="0011097B"/>
    <w:rsid w:val="00111B29"/>
    <w:rsid w:val="001123F9"/>
    <w:rsid w:val="00112435"/>
    <w:rsid w:val="0011350B"/>
    <w:rsid w:val="001138E9"/>
    <w:rsid w:val="00117B84"/>
    <w:rsid w:val="00117FF7"/>
    <w:rsid w:val="00125534"/>
    <w:rsid w:val="0013102D"/>
    <w:rsid w:val="0013223C"/>
    <w:rsid w:val="0013288F"/>
    <w:rsid w:val="0013321C"/>
    <w:rsid w:val="001359D1"/>
    <w:rsid w:val="00135EDD"/>
    <w:rsid w:val="00136234"/>
    <w:rsid w:val="00140359"/>
    <w:rsid w:val="001419A1"/>
    <w:rsid w:val="001426A0"/>
    <w:rsid w:val="00144E33"/>
    <w:rsid w:val="001518C2"/>
    <w:rsid w:val="001530A9"/>
    <w:rsid w:val="001538D1"/>
    <w:rsid w:val="001555F9"/>
    <w:rsid w:val="0016082D"/>
    <w:rsid w:val="00160F3F"/>
    <w:rsid w:val="0016136E"/>
    <w:rsid w:val="001635CD"/>
    <w:rsid w:val="00163EE2"/>
    <w:rsid w:val="00165DE7"/>
    <w:rsid w:val="001664A6"/>
    <w:rsid w:val="00166CAF"/>
    <w:rsid w:val="00167E2F"/>
    <w:rsid w:val="0017334F"/>
    <w:rsid w:val="00174D1A"/>
    <w:rsid w:val="0017750C"/>
    <w:rsid w:val="00177A3B"/>
    <w:rsid w:val="0018009C"/>
    <w:rsid w:val="001800DC"/>
    <w:rsid w:val="0018120A"/>
    <w:rsid w:val="00181E45"/>
    <w:rsid w:val="0018242B"/>
    <w:rsid w:val="00182E1D"/>
    <w:rsid w:val="00183C91"/>
    <w:rsid w:val="00183CD7"/>
    <w:rsid w:val="00184E4C"/>
    <w:rsid w:val="001851AD"/>
    <w:rsid w:val="00185E53"/>
    <w:rsid w:val="00186664"/>
    <w:rsid w:val="00186D7C"/>
    <w:rsid w:val="00187AD0"/>
    <w:rsid w:val="00187B51"/>
    <w:rsid w:val="00190520"/>
    <w:rsid w:val="00190A10"/>
    <w:rsid w:val="00190F7E"/>
    <w:rsid w:val="00190FA9"/>
    <w:rsid w:val="00191AF2"/>
    <w:rsid w:val="00192F71"/>
    <w:rsid w:val="001946E3"/>
    <w:rsid w:val="00195BD8"/>
    <w:rsid w:val="00196160"/>
    <w:rsid w:val="0019648D"/>
    <w:rsid w:val="0019757B"/>
    <w:rsid w:val="00197E83"/>
    <w:rsid w:val="001A12BE"/>
    <w:rsid w:val="001A3A28"/>
    <w:rsid w:val="001A5E33"/>
    <w:rsid w:val="001A70AB"/>
    <w:rsid w:val="001A7986"/>
    <w:rsid w:val="001B08C6"/>
    <w:rsid w:val="001B0F3A"/>
    <w:rsid w:val="001B0F4E"/>
    <w:rsid w:val="001B1176"/>
    <w:rsid w:val="001B1559"/>
    <w:rsid w:val="001B16FD"/>
    <w:rsid w:val="001B20B2"/>
    <w:rsid w:val="001B32D5"/>
    <w:rsid w:val="001B37B4"/>
    <w:rsid w:val="001B5250"/>
    <w:rsid w:val="001B56C1"/>
    <w:rsid w:val="001B76C9"/>
    <w:rsid w:val="001B78AC"/>
    <w:rsid w:val="001C0A03"/>
    <w:rsid w:val="001C1095"/>
    <w:rsid w:val="001C10D1"/>
    <w:rsid w:val="001C2534"/>
    <w:rsid w:val="001C3F09"/>
    <w:rsid w:val="001C523C"/>
    <w:rsid w:val="001D001A"/>
    <w:rsid w:val="001D01DA"/>
    <w:rsid w:val="001D0886"/>
    <w:rsid w:val="001D106D"/>
    <w:rsid w:val="001D1167"/>
    <w:rsid w:val="001D38E4"/>
    <w:rsid w:val="001D475E"/>
    <w:rsid w:val="001D4B1E"/>
    <w:rsid w:val="001D4BF3"/>
    <w:rsid w:val="001D67DA"/>
    <w:rsid w:val="001D7D11"/>
    <w:rsid w:val="001E000C"/>
    <w:rsid w:val="001E2163"/>
    <w:rsid w:val="001E2AA7"/>
    <w:rsid w:val="001E3088"/>
    <w:rsid w:val="001E3197"/>
    <w:rsid w:val="001E3237"/>
    <w:rsid w:val="001E4D32"/>
    <w:rsid w:val="001E61FE"/>
    <w:rsid w:val="001E6DC5"/>
    <w:rsid w:val="001F033E"/>
    <w:rsid w:val="001F03A4"/>
    <w:rsid w:val="001F0766"/>
    <w:rsid w:val="001F1691"/>
    <w:rsid w:val="001F1CB7"/>
    <w:rsid w:val="001F2A15"/>
    <w:rsid w:val="001F41E2"/>
    <w:rsid w:val="001F5BF5"/>
    <w:rsid w:val="001F5C14"/>
    <w:rsid w:val="001F7582"/>
    <w:rsid w:val="00200B70"/>
    <w:rsid w:val="002039B9"/>
    <w:rsid w:val="00203AF2"/>
    <w:rsid w:val="0020404C"/>
    <w:rsid w:val="0020492B"/>
    <w:rsid w:val="00204F00"/>
    <w:rsid w:val="00207051"/>
    <w:rsid w:val="00210FE7"/>
    <w:rsid w:val="00211250"/>
    <w:rsid w:val="00211781"/>
    <w:rsid w:val="002122F7"/>
    <w:rsid w:val="0021279A"/>
    <w:rsid w:val="0021288D"/>
    <w:rsid w:val="002136D9"/>
    <w:rsid w:val="00213F79"/>
    <w:rsid w:val="0021417C"/>
    <w:rsid w:val="002148AD"/>
    <w:rsid w:val="0021575B"/>
    <w:rsid w:val="002169F1"/>
    <w:rsid w:val="00216EC5"/>
    <w:rsid w:val="0021741E"/>
    <w:rsid w:val="002209FF"/>
    <w:rsid w:val="00222584"/>
    <w:rsid w:val="00222B4D"/>
    <w:rsid w:val="002241C6"/>
    <w:rsid w:val="00224C60"/>
    <w:rsid w:val="00226809"/>
    <w:rsid w:val="00230CB1"/>
    <w:rsid w:val="002317FD"/>
    <w:rsid w:val="002326E6"/>
    <w:rsid w:val="00232FE1"/>
    <w:rsid w:val="00233582"/>
    <w:rsid w:val="0023540A"/>
    <w:rsid w:val="00235686"/>
    <w:rsid w:val="00235EE7"/>
    <w:rsid w:val="002365CE"/>
    <w:rsid w:val="00237FD1"/>
    <w:rsid w:val="00241163"/>
    <w:rsid w:val="002451B5"/>
    <w:rsid w:val="00245747"/>
    <w:rsid w:val="00245870"/>
    <w:rsid w:val="0024665F"/>
    <w:rsid w:val="00247416"/>
    <w:rsid w:val="002475E4"/>
    <w:rsid w:val="00250730"/>
    <w:rsid w:val="0025273D"/>
    <w:rsid w:val="0025595F"/>
    <w:rsid w:val="00255D8D"/>
    <w:rsid w:val="00257421"/>
    <w:rsid w:val="00257876"/>
    <w:rsid w:val="00264817"/>
    <w:rsid w:val="002662D4"/>
    <w:rsid w:val="00266783"/>
    <w:rsid w:val="002673CE"/>
    <w:rsid w:val="00274C1A"/>
    <w:rsid w:val="002760DC"/>
    <w:rsid w:val="002764B8"/>
    <w:rsid w:val="00276D16"/>
    <w:rsid w:val="00277922"/>
    <w:rsid w:val="002815E0"/>
    <w:rsid w:val="002817E2"/>
    <w:rsid w:val="00281E16"/>
    <w:rsid w:val="00282DCF"/>
    <w:rsid w:val="0028311A"/>
    <w:rsid w:val="0028332B"/>
    <w:rsid w:val="002835E3"/>
    <w:rsid w:val="00284238"/>
    <w:rsid w:val="00284533"/>
    <w:rsid w:val="0028486D"/>
    <w:rsid w:val="00285E0B"/>
    <w:rsid w:val="00286838"/>
    <w:rsid w:val="0029004D"/>
    <w:rsid w:val="002906CC"/>
    <w:rsid w:val="00291560"/>
    <w:rsid w:val="00292209"/>
    <w:rsid w:val="00292242"/>
    <w:rsid w:val="00293F6A"/>
    <w:rsid w:val="002956E8"/>
    <w:rsid w:val="002963CE"/>
    <w:rsid w:val="002968DC"/>
    <w:rsid w:val="00296ADF"/>
    <w:rsid w:val="002A12B0"/>
    <w:rsid w:val="002A30D6"/>
    <w:rsid w:val="002A57B6"/>
    <w:rsid w:val="002A5C3D"/>
    <w:rsid w:val="002A5C66"/>
    <w:rsid w:val="002A6248"/>
    <w:rsid w:val="002B2708"/>
    <w:rsid w:val="002B37C8"/>
    <w:rsid w:val="002B4AA4"/>
    <w:rsid w:val="002B6BAE"/>
    <w:rsid w:val="002C0D2A"/>
    <w:rsid w:val="002C127B"/>
    <w:rsid w:val="002C29DA"/>
    <w:rsid w:val="002C2B47"/>
    <w:rsid w:val="002C4960"/>
    <w:rsid w:val="002C5687"/>
    <w:rsid w:val="002C600A"/>
    <w:rsid w:val="002C6A04"/>
    <w:rsid w:val="002C7BD4"/>
    <w:rsid w:val="002D0C11"/>
    <w:rsid w:val="002D23E4"/>
    <w:rsid w:val="002D2741"/>
    <w:rsid w:val="002D3FF1"/>
    <w:rsid w:val="002D6FC4"/>
    <w:rsid w:val="002D7120"/>
    <w:rsid w:val="002D7AFC"/>
    <w:rsid w:val="002E05C4"/>
    <w:rsid w:val="002E196E"/>
    <w:rsid w:val="002E2255"/>
    <w:rsid w:val="002E2BC3"/>
    <w:rsid w:val="002E2BE4"/>
    <w:rsid w:val="002E40C2"/>
    <w:rsid w:val="002E5ACD"/>
    <w:rsid w:val="002E6C0D"/>
    <w:rsid w:val="002E721F"/>
    <w:rsid w:val="002F21A1"/>
    <w:rsid w:val="002F721B"/>
    <w:rsid w:val="002F7AFA"/>
    <w:rsid w:val="00301E0D"/>
    <w:rsid w:val="0030370B"/>
    <w:rsid w:val="003042C0"/>
    <w:rsid w:val="00304719"/>
    <w:rsid w:val="00304E33"/>
    <w:rsid w:val="00305FBA"/>
    <w:rsid w:val="00306E76"/>
    <w:rsid w:val="00306F7A"/>
    <w:rsid w:val="00311FA9"/>
    <w:rsid w:val="00312778"/>
    <w:rsid w:val="003178BC"/>
    <w:rsid w:val="003213AF"/>
    <w:rsid w:val="00321C51"/>
    <w:rsid w:val="00322621"/>
    <w:rsid w:val="00323269"/>
    <w:rsid w:val="003237DB"/>
    <w:rsid w:val="003251E2"/>
    <w:rsid w:val="00325CA6"/>
    <w:rsid w:val="00331A57"/>
    <w:rsid w:val="0033288B"/>
    <w:rsid w:val="00332D1C"/>
    <w:rsid w:val="003348CA"/>
    <w:rsid w:val="00334A68"/>
    <w:rsid w:val="0033556E"/>
    <w:rsid w:val="00340091"/>
    <w:rsid w:val="003423A0"/>
    <w:rsid w:val="0034349D"/>
    <w:rsid w:val="00343573"/>
    <w:rsid w:val="00345ABC"/>
    <w:rsid w:val="0034688B"/>
    <w:rsid w:val="00351D51"/>
    <w:rsid w:val="00351D98"/>
    <w:rsid w:val="00353EA2"/>
    <w:rsid w:val="00354491"/>
    <w:rsid w:val="0035474D"/>
    <w:rsid w:val="00354EB9"/>
    <w:rsid w:val="003557DF"/>
    <w:rsid w:val="00355F45"/>
    <w:rsid w:val="00356B20"/>
    <w:rsid w:val="00357D47"/>
    <w:rsid w:val="003604EE"/>
    <w:rsid w:val="00361796"/>
    <w:rsid w:val="00363DC1"/>
    <w:rsid w:val="00364D5B"/>
    <w:rsid w:val="0036646F"/>
    <w:rsid w:val="00370595"/>
    <w:rsid w:val="003707E0"/>
    <w:rsid w:val="00370922"/>
    <w:rsid w:val="00372BCE"/>
    <w:rsid w:val="00377CD3"/>
    <w:rsid w:val="003835A1"/>
    <w:rsid w:val="00383B98"/>
    <w:rsid w:val="00386CF8"/>
    <w:rsid w:val="00390238"/>
    <w:rsid w:val="00393684"/>
    <w:rsid w:val="00394A69"/>
    <w:rsid w:val="00395BBE"/>
    <w:rsid w:val="00397F9A"/>
    <w:rsid w:val="003A2D07"/>
    <w:rsid w:val="003A3A57"/>
    <w:rsid w:val="003A4224"/>
    <w:rsid w:val="003A42D4"/>
    <w:rsid w:val="003A5A65"/>
    <w:rsid w:val="003B0780"/>
    <w:rsid w:val="003B09D2"/>
    <w:rsid w:val="003B0CEB"/>
    <w:rsid w:val="003B1697"/>
    <w:rsid w:val="003B19D4"/>
    <w:rsid w:val="003B2DC1"/>
    <w:rsid w:val="003B61E1"/>
    <w:rsid w:val="003B7344"/>
    <w:rsid w:val="003B75A0"/>
    <w:rsid w:val="003B789F"/>
    <w:rsid w:val="003B7E0F"/>
    <w:rsid w:val="003C0A98"/>
    <w:rsid w:val="003C14C3"/>
    <w:rsid w:val="003C222D"/>
    <w:rsid w:val="003C31EA"/>
    <w:rsid w:val="003C3B55"/>
    <w:rsid w:val="003C62A4"/>
    <w:rsid w:val="003C6763"/>
    <w:rsid w:val="003C7E8D"/>
    <w:rsid w:val="003D129A"/>
    <w:rsid w:val="003D3068"/>
    <w:rsid w:val="003D31CB"/>
    <w:rsid w:val="003D33FA"/>
    <w:rsid w:val="003D3AC6"/>
    <w:rsid w:val="003D4216"/>
    <w:rsid w:val="003D5688"/>
    <w:rsid w:val="003D588E"/>
    <w:rsid w:val="003D68EB"/>
    <w:rsid w:val="003E1856"/>
    <w:rsid w:val="003E27AB"/>
    <w:rsid w:val="003E2922"/>
    <w:rsid w:val="003E3832"/>
    <w:rsid w:val="003E39C5"/>
    <w:rsid w:val="003E51A5"/>
    <w:rsid w:val="003E54BD"/>
    <w:rsid w:val="003E6D8C"/>
    <w:rsid w:val="003E7B7E"/>
    <w:rsid w:val="003E7E7F"/>
    <w:rsid w:val="003E7F56"/>
    <w:rsid w:val="003F027D"/>
    <w:rsid w:val="003F2E7A"/>
    <w:rsid w:val="003F3447"/>
    <w:rsid w:val="003F38DB"/>
    <w:rsid w:val="003F3D6B"/>
    <w:rsid w:val="003F583A"/>
    <w:rsid w:val="003F63EA"/>
    <w:rsid w:val="003F7A22"/>
    <w:rsid w:val="00400600"/>
    <w:rsid w:val="00400E01"/>
    <w:rsid w:val="004014F8"/>
    <w:rsid w:val="00401CFA"/>
    <w:rsid w:val="00404956"/>
    <w:rsid w:val="004061C1"/>
    <w:rsid w:val="00406A47"/>
    <w:rsid w:val="00406CE2"/>
    <w:rsid w:val="00407F8B"/>
    <w:rsid w:val="004105BA"/>
    <w:rsid w:val="0041160A"/>
    <w:rsid w:val="00412233"/>
    <w:rsid w:val="004125B3"/>
    <w:rsid w:val="00414099"/>
    <w:rsid w:val="004153B8"/>
    <w:rsid w:val="00416ECE"/>
    <w:rsid w:val="004205EB"/>
    <w:rsid w:val="004221A5"/>
    <w:rsid w:val="004221BB"/>
    <w:rsid w:val="00422949"/>
    <w:rsid w:val="00423C25"/>
    <w:rsid w:val="00423F83"/>
    <w:rsid w:val="00424125"/>
    <w:rsid w:val="00425898"/>
    <w:rsid w:val="0043083B"/>
    <w:rsid w:val="00430AB4"/>
    <w:rsid w:val="00430C77"/>
    <w:rsid w:val="004314C3"/>
    <w:rsid w:val="00433148"/>
    <w:rsid w:val="004332F0"/>
    <w:rsid w:val="004335A7"/>
    <w:rsid w:val="00433E14"/>
    <w:rsid w:val="00434F78"/>
    <w:rsid w:val="004352BE"/>
    <w:rsid w:val="00437A7D"/>
    <w:rsid w:val="00440688"/>
    <w:rsid w:val="00442C9C"/>
    <w:rsid w:val="0044339E"/>
    <w:rsid w:val="004439EF"/>
    <w:rsid w:val="00443EAF"/>
    <w:rsid w:val="00444030"/>
    <w:rsid w:val="00445D46"/>
    <w:rsid w:val="004460F9"/>
    <w:rsid w:val="00446B7A"/>
    <w:rsid w:val="00447F06"/>
    <w:rsid w:val="0045141F"/>
    <w:rsid w:val="00451DA9"/>
    <w:rsid w:val="004527A2"/>
    <w:rsid w:val="00454A41"/>
    <w:rsid w:val="00455337"/>
    <w:rsid w:val="00456BF8"/>
    <w:rsid w:val="00456D76"/>
    <w:rsid w:val="004609EB"/>
    <w:rsid w:val="00461911"/>
    <w:rsid w:val="004625B8"/>
    <w:rsid w:val="004639E3"/>
    <w:rsid w:val="00463C4C"/>
    <w:rsid w:val="00463E15"/>
    <w:rsid w:val="00464298"/>
    <w:rsid w:val="00467262"/>
    <w:rsid w:val="004674D2"/>
    <w:rsid w:val="00467C94"/>
    <w:rsid w:val="00470E31"/>
    <w:rsid w:val="00471E21"/>
    <w:rsid w:val="00471F65"/>
    <w:rsid w:val="00473A50"/>
    <w:rsid w:val="00473E13"/>
    <w:rsid w:val="00480010"/>
    <w:rsid w:val="00480F97"/>
    <w:rsid w:val="00482E97"/>
    <w:rsid w:val="004833F3"/>
    <w:rsid w:val="004866E3"/>
    <w:rsid w:val="00491B27"/>
    <w:rsid w:val="00493501"/>
    <w:rsid w:val="00493FFC"/>
    <w:rsid w:val="00494033"/>
    <w:rsid w:val="0049425A"/>
    <w:rsid w:val="00494E38"/>
    <w:rsid w:val="00496F00"/>
    <w:rsid w:val="0049717F"/>
    <w:rsid w:val="004976C7"/>
    <w:rsid w:val="004A0229"/>
    <w:rsid w:val="004A04C1"/>
    <w:rsid w:val="004A196E"/>
    <w:rsid w:val="004A3505"/>
    <w:rsid w:val="004A4B54"/>
    <w:rsid w:val="004A517C"/>
    <w:rsid w:val="004A5B67"/>
    <w:rsid w:val="004A640B"/>
    <w:rsid w:val="004A66A5"/>
    <w:rsid w:val="004A6E08"/>
    <w:rsid w:val="004A74C0"/>
    <w:rsid w:val="004A7B2C"/>
    <w:rsid w:val="004B0EDC"/>
    <w:rsid w:val="004B1FBC"/>
    <w:rsid w:val="004B74CC"/>
    <w:rsid w:val="004C0B01"/>
    <w:rsid w:val="004C1BA7"/>
    <w:rsid w:val="004C1CD1"/>
    <w:rsid w:val="004C358A"/>
    <w:rsid w:val="004C7237"/>
    <w:rsid w:val="004C7ADF"/>
    <w:rsid w:val="004D1F92"/>
    <w:rsid w:val="004D200F"/>
    <w:rsid w:val="004D384A"/>
    <w:rsid w:val="004D49B9"/>
    <w:rsid w:val="004D4C3D"/>
    <w:rsid w:val="004D5028"/>
    <w:rsid w:val="004D65D3"/>
    <w:rsid w:val="004D673C"/>
    <w:rsid w:val="004E0A85"/>
    <w:rsid w:val="004E10F5"/>
    <w:rsid w:val="004E12B5"/>
    <w:rsid w:val="004E2A98"/>
    <w:rsid w:val="004E2C88"/>
    <w:rsid w:val="004E30FD"/>
    <w:rsid w:val="004E320C"/>
    <w:rsid w:val="004F0C01"/>
    <w:rsid w:val="004F1752"/>
    <w:rsid w:val="004F3409"/>
    <w:rsid w:val="004F3650"/>
    <w:rsid w:val="004F3943"/>
    <w:rsid w:val="004F457F"/>
    <w:rsid w:val="004F5420"/>
    <w:rsid w:val="004F5528"/>
    <w:rsid w:val="004F71EF"/>
    <w:rsid w:val="00501D41"/>
    <w:rsid w:val="00502E7C"/>
    <w:rsid w:val="00503893"/>
    <w:rsid w:val="0050460F"/>
    <w:rsid w:val="0050478B"/>
    <w:rsid w:val="005047FE"/>
    <w:rsid w:val="005051B3"/>
    <w:rsid w:val="005053C6"/>
    <w:rsid w:val="005053FB"/>
    <w:rsid w:val="00513AAA"/>
    <w:rsid w:val="00513CD5"/>
    <w:rsid w:val="0051553B"/>
    <w:rsid w:val="005156B4"/>
    <w:rsid w:val="00517914"/>
    <w:rsid w:val="00517DCC"/>
    <w:rsid w:val="005200C3"/>
    <w:rsid w:val="005202DD"/>
    <w:rsid w:val="005207F1"/>
    <w:rsid w:val="00520B20"/>
    <w:rsid w:val="0052142A"/>
    <w:rsid w:val="00521B58"/>
    <w:rsid w:val="00522FEA"/>
    <w:rsid w:val="005240EE"/>
    <w:rsid w:val="0052491B"/>
    <w:rsid w:val="00524E26"/>
    <w:rsid w:val="005278EC"/>
    <w:rsid w:val="00527AA9"/>
    <w:rsid w:val="0053004A"/>
    <w:rsid w:val="005305CE"/>
    <w:rsid w:val="00530F81"/>
    <w:rsid w:val="00531E15"/>
    <w:rsid w:val="0053315D"/>
    <w:rsid w:val="00533C93"/>
    <w:rsid w:val="00534726"/>
    <w:rsid w:val="005351F8"/>
    <w:rsid w:val="005368FA"/>
    <w:rsid w:val="005370C8"/>
    <w:rsid w:val="00537680"/>
    <w:rsid w:val="00537962"/>
    <w:rsid w:val="00540EE2"/>
    <w:rsid w:val="00542C98"/>
    <w:rsid w:val="00543560"/>
    <w:rsid w:val="00546B58"/>
    <w:rsid w:val="0054768A"/>
    <w:rsid w:val="00547958"/>
    <w:rsid w:val="00547E62"/>
    <w:rsid w:val="00551300"/>
    <w:rsid w:val="00551DFE"/>
    <w:rsid w:val="00552DA1"/>
    <w:rsid w:val="00554C47"/>
    <w:rsid w:val="00555379"/>
    <w:rsid w:val="0056188D"/>
    <w:rsid w:val="00561FE3"/>
    <w:rsid w:val="0056224F"/>
    <w:rsid w:val="00562C5C"/>
    <w:rsid w:val="0056403A"/>
    <w:rsid w:val="00565EAE"/>
    <w:rsid w:val="00566226"/>
    <w:rsid w:val="00570D09"/>
    <w:rsid w:val="005730EA"/>
    <w:rsid w:val="0057371C"/>
    <w:rsid w:val="00573827"/>
    <w:rsid w:val="005740EF"/>
    <w:rsid w:val="00576016"/>
    <w:rsid w:val="0057792A"/>
    <w:rsid w:val="00580963"/>
    <w:rsid w:val="00581C3B"/>
    <w:rsid w:val="00582711"/>
    <w:rsid w:val="00583D0B"/>
    <w:rsid w:val="00584292"/>
    <w:rsid w:val="005848AF"/>
    <w:rsid w:val="00586654"/>
    <w:rsid w:val="0058683C"/>
    <w:rsid w:val="00590412"/>
    <w:rsid w:val="005905E3"/>
    <w:rsid w:val="00590F43"/>
    <w:rsid w:val="0059192E"/>
    <w:rsid w:val="00592576"/>
    <w:rsid w:val="005935B2"/>
    <w:rsid w:val="00593A61"/>
    <w:rsid w:val="005945B0"/>
    <w:rsid w:val="005962CF"/>
    <w:rsid w:val="005963BD"/>
    <w:rsid w:val="00597E50"/>
    <w:rsid w:val="005A085C"/>
    <w:rsid w:val="005A3B4C"/>
    <w:rsid w:val="005A4AB2"/>
    <w:rsid w:val="005A5D12"/>
    <w:rsid w:val="005A78B0"/>
    <w:rsid w:val="005B00DE"/>
    <w:rsid w:val="005B109E"/>
    <w:rsid w:val="005B1306"/>
    <w:rsid w:val="005B1B3D"/>
    <w:rsid w:val="005B1EC7"/>
    <w:rsid w:val="005B2216"/>
    <w:rsid w:val="005B43E6"/>
    <w:rsid w:val="005B4794"/>
    <w:rsid w:val="005B6DB4"/>
    <w:rsid w:val="005C3624"/>
    <w:rsid w:val="005C3E69"/>
    <w:rsid w:val="005C685B"/>
    <w:rsid w:val="005C6EAD"/>
    <w:rsid w:val="005C7BF6"/>
    <w:rsid w:val="005D00F8"/>
    <w:rsid w:val="005D0856"/>
    <w:rsid w:val="005D0FC8"/>
    <w:rsid w:val="005D13B1"/>
    <w:rsid w:val="005D1BF6"/>
    <w:rsid w:val="005D4157"/>
    <w:rsid w:val="005D56C1"/>
    <w:rsid w:val="005D74A8"/>
    <w:rsid w:val="005E00CF"/>
    <w:rsid w:val="005E1BEA"/>
    <w:rsid w:val="005E1FEB"/>
    <w:rsid w:val="005E273F"/>
    <w:rsid w:val="005E30D7"/>
    <w:rsid w:val="005E3F2A"/>
    <w:rsid w:val="005E589D"/>
    <w:rsid w:val="005E6203"/>
    <w:rsid w:val="005E69B2"/>
    <w:rsid w:val="005F0C3E"/>
    <w:rsid w:val="005F27F3"/>
    <w:rsid w:val="005F4162"/>
    <w:rsid w:val="005F417A"/>
    <w:rsid w:val="005F5093"/>
    <w:rsid w:val="005F5215"/>
    <w:rsid w:val="005F55D0"/>
    <w:rsid w:val="005F5788"/>
    <w:rsid w:val="005F5BB5"/>
    <w:rsid w:val="005F5FFE"/>
    <w:rsid w:val="005F6025"/>
    <w:rsid w:val="005F6050"/>
    <w:rsid w:val="005F6C87"/>
    <w:rsid w:val="0060053E"/>
    <w:rsid w:val="00600823"/>
    <w:rsid w:val="006010B0"/>
    <w:rsid w:val="00601114"/>
    <w:rsid w:val="00602837"/>
    <w:rsid w:val="006028C5"/>
    <w:rsid w:val="00603A56"/>
    <w:rsid w:val="006043A8"/>
    <w:rsid w:val="0060493E"/>
    <w:rsid w:val="00605ED8"/>
    <w:rsid w:val="00607CE0"/>
    <w:rsid w:val="006105EB"/>
    <w:rsid w:val="006112E4"/>
    <w:rsid w:val="00611AC5"/>
    <w:rsid w:val="00611BAA"/>
    <w:rsid w:val="00612DFE"/>
    <w:rsid w:val="006143CE"/>
    <w:rsid w:val="0061451E"/>
    <w:rsid w:val="00617A10"/>
    <w:rsid w:val="00620EE6"/>
    <w:rsid w:val="0062135A"/>
    <w:rsid w:val="00621C49"/>
    <w:rsid w:val="00622FA8"/>
    <w:rsid w:val="0062471A"/>
    <w:rsid w:val="00624AA4"/>
    <w:rsid w:val="00627449"/>
    <w:rsid w:val="00631886"/>
    <w:rsid w:val="006347FA"/>
    <w:rsid w:val="00636B9F"/>
    <w:rsid w:val="00636C34"/>
    <w:rsid w:val="00640075"/>
    <w:rsid w:val="00640881"/>
    <w:rsid w:val="00644B5B"/>
    <w:rsid w:val="00645FFE"/>
    <w:rsid w:val="00646913"/>
    <w:rsid w:val="00650910"/>
    <w:rsid w:val="00650950"/>
    <w:rsid w:val="00652B2B"/>
    <w:rsid w:val="00652FA8"/>
    <w:rsid w:val="006538C5"/>
    <w:rsid w:val="006547F6"/>
    <w:rsid w:val="00655F4C"/>
    <w:rsid w:val="0066240F"/>
    <w:rsid w:val="00662FBC"/>
    <w:rsid w:val="0066317E"/>
    <w:rsid w:val="00663CBA"/>
    <w:rsid w:val="00666C47"/>
    <w:rsid w:val="00667583"/>
    <w:rsid w:val="006677E5"/>
    <w:rsid w:val="0067075C"/>
    <w:rsid w:val="00673601"/>
    <w:rsid w:val="006746CE"/>
    <w:rsid w:val="00674723"/>
    <w:rsid w:val="00674D55"/>
    <w:rsid w:val="006755CC"/>
    <w:rsid w:val="00676747"/>
    <w:rsid w:val="00676EF9"/>
    <w:rsid w:val="00677163"/>
    <w:rsid w:val="006776E3"/>
    <w:rsid w:val="0068090F"/>
    <w:rsid w:val="0068130C"/>
    <w:rsid w:val="0068227A"/>
    <w:rsid w:val="00682288"/>
    <w:rsid w:val="00683E69"/>
    <w:rsid w:val="006848DA"/>
    <w:rsid w:val="00685A0F"/>
    <w:rsid w:val="00685F02"/>
    <w:rsid w:val="0068689A"/>
    <w:rsid w:val="00687BCD"/>
    <w:rsid w:val="00687E53"/>
    <w:rsid w:val="00694322"/>
    <w:rsid w:val="00694DB3"/>
    <w:rsid w:val="006962B7"/>
    <w:rsid w:val="00696688"/>
    <w:rsid w:val="00697880"/>
    <w:rsid w:val="006A009F"/>
    <w:rsid w:val="006A1998"/>
    <w:rsid w:val="006A3775"/>
    <w:rsid w:val="006A3B2D"/>
    <w:rsid w:val="006A40D2"/>
    <w:rsid w:val="006A411B"/>
    <w:rsid w:val="006A6226"/>
    <w:rsid w:val="006A691C"/>
    <w:rsid w:val="006A6CBE"/>
    <w:rsid w:val="006B0FCD"/>
    <w:rsid w:val="006B1C44"/>
    <w:rsid w:val="006B1FC5"/>
    <w:rsid w:val="006B381E"/>
    <w:rsid w:val="006B393B"/>
    <w:rsid w:val="006B470F"/>
    <w:rsid w:val="006B5E14"/>
    <w:rsid w:val="006B63D1"/>
    <w:rsid w:val="006C0507"/>
    <w:rsid w:val="006C170C"/>
    <w:rsid w:val="006C2F07"/>
    <w:rsid w:val="006C53A3"/>
    <w:rsid w:val="006C6D9B"/>
    <w:rsid w:val="006D1751"/>
    <w:rsid w:val="006D1AA1"/>
    <w:rsid w:val="006D2E0E"/>
    <w:rsid w:val="006D42CB"/>
    <w:rsid w:val="006D6FB7"/>
    <w:rsid w:val="006D7095"/>
    <w:rsid w:val="006E0984"/>
    <w:rsid w:val="006E100E"/>
    <w:rsid w:val="006E1083"/>
    <w:rsid w:val="006E110C"/>
    <w:rsid w:val="006E2E68"/>
    <w:rsid w:val="006E32A6"/>
    <w:rsid w:val="006E4A93"/>
    <w:rsid w:val="006E4EC1"/>
    <w:rsid w:val="006E74C5"/>
    <w:rsid w:val="006E7EFD"/>
    <w:rsid w:val="006E7F6E"/>
    <w:rsid w:val="006F0D7A"/>
    <w:rsid w:val="006F210B"/>
    <w:rsid w:val="006F288A"/>
    <w:rsid w:val="006F546B"/>
    <w:rsid w:val="006F5A09"/>
    <w:rsid w:val="007005A2"/>
    <w:rsid w:val="0070070F"/>
    <w:rsid w:val="00701AF7"/>
    <w:rsid w:val="00701F6C"/>
    <w:rsid w:val="00702154"/>
    <w:rsid w:val="00703134"/>
    <w:rsid w:val="0070422C"/>
    <w:rsid w:val="00710382"/>
    <w:rsid w:val="007117E3"/>
    <w:rsid w:val="00711E13"/>
    <w:rsid w:val="00711FEF"/>
    <w:rsid w:val="00712911"/>
    <w:rsid w:val="007129ED"/>
    <w:rsid w:val="00712EAF"/>
    <w:rsid w:val="00713766"/>
    <w:rsid w:val="00713A8F"/>
    <w:rsid w:val="00713C11"/>
    <w:rsid w:val="007140ED"/>
    <w:rsid w:val="00714572"/>
    <w:rsid w:val="007148C8"/>
    <w:rsid w:val="007212B5"/>
    <w:rsid w:val="00721443"/>
    <w:rsid w:val="00723069"/>
    <w:rsid w:val="007236FA"/>
    <w:rsid w:val="00724881"/>
    <w:rsid w:val="00724AA3"/>
    <w:rsid w:val="00725E30"/>
    <w:rsid w:val="0072660B"/>
    <w:rsid w:val="007300C1"/>
    <w:rsid w:val="00730595"/>
    <w:rsid w:val="00731428"/>
    <w:rsid w:val="00734FCF"/>
    <w:rsid w:val="00737576"/>
    <w:rsid w:val="007375F1"/>
    <w:rsid w:val="00740B3F"/>
    <w:rsid w:val="0074311E"/>
    <w:rsid w:val="007438CD"/>
    <w:rsid w:val="00744656"/>
    <w:rsid w:val="00745449"/>
    <w:rsid w:val="00745D50"/>
    <w:rsid w:val="00747DA2"/>
    <w:rsid w:val="007502D4"/>
    <w:rsid w:val="00751D06"/>
    <w:rsid w:val="0075374E"/>
    <w:rsid w:val="00754478"/>
    <w:rsid w:val="00754DF0"/>
    <w:rsid w:val="00755EAF"/>
    <w:rsid w:val="0075611D"/>
    <w:rsid w:val="007567DB"/>
    <w:rsid w:val="00760A62"/>
    <w:rsid w:val="007629FA"/>
    <w:rsid w:val="00763243"/>
    <w:rsid w:val="007638C4"/>
    <w:rsid w:val="007644CB"/>
    <w:rsid w:val="00766B03"/>
    <w:rsid w:val="00766F1F"/>
    <w:rsid w:val="007677A0"/>
    <w:rsid w:val="00770A6B"/>
    <w:rsid w:val="0077728A"/>
    <w:rsid w:val="00777EDB"/>
    <w:rsid w:val="00777F84"/>
    <w:rsid w:val="00780721"/>
    <w:rsid w:val="0078196B"/>
    <w:rsid w:val="00781BBF"/>
    <w:rsid w:val="00781E4D"/>
    <w:rsid w:val="00782D06"/>
    <w:rsid w:val="007854D3"/>
    <w:rsid w:val="0078742F"/>
    <w:rsid w:val="0079001C"/>
    <w:rsid w:val="00791493"/>
    <w:rsid w:val="00792AD4"/>
    <w:rsid w:val="007932DC"/>
    <w:rsid w:val="00793997"/>
    <w:rsid w:val="00794CD9"/>
    <w:rsid w:val="007968E5"/>
    <w:rsid w:val="00797617"/>
    <w:rsid w:val="007A096A"/>
    <w:rsid w:val="007A100C"/>
    <w:rsid w:val="007A52DE"/>
    <w:rsid w:val="007A54BD"/>
    <w:rsid w:val="007A5B7F"/>
    <w:rsid w:val="007B04AC"/>
    <w:rsid w:val="007B0A02"/>
    <w:rsid w:val="007B271F"/>
    <w:rsid w:val="007B2A35"/>
    <w:rsid w:val="007B3BB9"/>
    <w:rsid w:val="007B454E"/>
    <w:rsid w:val="007B5E9E"/>
    <w:rsid w:val="007B62D5"/>
    <w:rsid w:val="007B7177"/>
    <w:rsid w:val="007C0F10"/>
    <w:rsid w:val="007C31DB"/>
    <w:rsid w:val="007C32BD"/>
    <w:rsid w:val="007C3F9F"/>
    <w:rsid w:val="007C6887"/>
    <w:rsid w:val="007C7BC6"/>
    <w:rsid w:val="007D03E2"/>
    <w:rsid w:val="007D05B9"/>
    <w:rsid w:val="007D18E3"/>
    <w:rsid w:val="007D3383"/>
    <w:rsid w:val="007D33B4"/>
    <w:rsid w:val="007D341A"/>
    <w:rsid w:val="007D39A5"/>
    <w:rsid w:val="007D59DE"/>
    <w:rsid w:val="007D5E78"/>
    <w:rsid w:val="007E087E"/>
    <w:rsid w:val="007E09AB"/>
    <w:rsid w:val="007E1317"/>
    <w:rsid w:val="007E1893"/>
    <w:rsid w:val="007E1A92"/>
    <w:rsid w:val="007E4F0F"/>
    <w:rsid w:val="007E59B4"/>
    <w:rsid w:val="007E7B95"/>
    <w:rsid w:val="007F1319"/>
    <w:rsid w:val="007F2FEF"/>
    <w:rsid w:val="007F562D"/>
    <w:rsid w:val="007F5E09"/>
    <w:rsid w:val="007F7E77"/>
    <w:rsid w:val="008004E5"/>
    <w:rsid w:val="00801050"/>
    <w:rsid w:val="00801453"/>
    <w:rsid w:val="008016D3"/>
    <w:rsid w:val="0080172B"/>
    <w:rsid w:val="00803C0A"/>
    <w:rsid w:val="00804047"/>
    <w:rsid w:val="00805B40"/>
    <w:rsid w:val="00805D07"/>
    <w:rsid w:val="00806C09"/>
    <w:rsid w:val="008101C7"/>
    <w:rsid w:val="00811775"/>
    <w:rsid w:val="00811D1C"/>
    <w:rsid w:val="00811D78"/>
    <w:rsid w:val="00812569"/>
    <w:rsid w:val="00814199"/>
    <w:rsid w:val="008146F7"/>
    <w:rsid w:val="00814DDF"/>
    <w:rsid w:val="0081525A"/>
    <w:rsid w:val="00815842"/>
    <w:rsid w:val="00821551"/>
    <w:rsid w:val="00822024"/>
    <w:rsid w:val="00822E94"/>
    <w:rsid w:val="008232D4"/>
    <w:rsid w:val="0082409D"/>
    <w:rsid w:val="0082604D"/>
    <w:rsid w:val="008263E4"/>
    <w:rsid w:val="00826AA4"/>
    <w:rsid w:val="008276E1"/>
    <w:rsid w:val="00830020"/>
    <w:rsid w:val="008311BD"/>
    <w:rsid w:val="00834126"/>
    <w:rsid w:val="0083450B"/>
    <w:rsid w:val="008345F7"/>
    <w:rsid w:val="0083624A"/>
    <w:rsid w:val="0083626D"/>
    <w:rsid w:val="00836FB7"/>
    <w:rsid w:val="00837A87"/>
    <w:rsid w:val="0084006A"/>
    <w:rsid w:val="008404FC"/>
    <w:rsid w:val="00845392"/>
    <w:rsid w:val="00845B9B"/>
    <w:rsid w:val="0084618C"/>
    <w:rsid w:val="00846EF3"/>
    <w:rsid w:val="008513A1"/>
    <w:rsid w:val="00851641"/>
    <w:rsid w:val="00851B9D"/>
    <w:rsid w:val="00852077"/>
    <w:rsid w:val="0085247A"/>
    <w:rsid w:val="0085283B"/>
    <w:rsid w:val="008532DA"/>
    <w:rsid w:val="00854A40"/>
    <w:rsid w:val="00855FA9"/>
    <w:rsid w:val="00856F36"/>
    <w:rsid w:val="008622DC"/>
    <w:rsid w:val="008623BC"/>
    <w:rsid w:val="0086625B"/>
    <w:rsid w:val="00866757"/>
    <w:rsid w:val="00867A96"/>
    <w:rsid w:val="008702A6"/>
    <w:rsid w:val="00872116"/>
    <w:rsid w:val="00872A51"/>
    <w:rsid w:val="008745FE"/>
    <w:rsid w:val="00875852"/>
    <w:rsid w:val="00875D8A"/>
    <w:rsid w:val="008803FE"/>
    <w:rsid w:val="00881C00"/>
    <w:rsid w:val="00881DF7"/>
    <w:rsid w:val="00881E66"/>
    <w:rsid w:val="00882FF4"/>
    <w:rsid w:val="008832DC"/>
    <w:rsid w:val="00885B8F"/>
    <w:rsid w:val="00887CA4"/>
    <w:rsid w:val="00890383"/>
    <w:rsid w:val="00890829"/>
    <w:rsid w:val="00893F44"/>
    <w:rsid w:val="0089405E"/>
    <w:rsid w:val="0089505D"/>
    <w:rsid w:val="00895FAC"/>
    <w:rsid w:val="00896821"/>
    <w:rsid w:val="00897685"/>
    <w:rsid w:val="00897CA1"/>
    <w:rsid w:val="008A0463"/>
    <w:rsid w:val="008A13C5"/>
    <w:rsid w:val="008A2084"/>
    <w:rsid w:val="008A2ABD"/>
    <w:rsid w:val="008A4265"/>
    <w:rsid w:val="008A4588"/>
    <w:rsid w:val="008A628F"/>
    <w:rsid w:val="008B0D45"/>
    <w:rsid w:val="008B0ECF"/>
    <w:rsid w:val="008B15C6"/>
    <w:rsid w:val="008B1804"/>
    <w:rsid w:val="008B18D2"/>
    <w:rsid w:val="008B26D9"/>
    <w:rsid w:val="008B6B56"/>
    <w:rsid w:val="008C075E"/>
    <w:rsid w:val="008C1A04"/>
    <w:rsid w:val="008C2C7A"/>
    <w:rsid w:val="008C40F8"/>
    <w:rsid w:val="008C457E"/>
    <w:rsid w:val="008C6530"/>
    <w:rsid w:val="008C79DC"/>
    <w:rsid w:val="008D197C"/>
    <w:rsid w:val="008D2C0A"/>
    <w:rsid w:val="008D667C"/>
    <w:rsid w:val="008D6D39"/>
    <w:rsid w:val="008D6F73"/>
    <w:rsid w:val="008D796A"/>
    <w:rsid w:val="008E0678"/>
    <w:rsid w:val="008E168E"/>
    <w:rsid w:val="008E26DA"/>
    <w:rsid w:val="008E2821"/>
    <w:rsid w:val="008E2963"/>
    <w:rsid w:val="008E3000"/>
    <w:rsid w:val="008E46A4"/>
    <w:rsid w:val="008E5077"/>
    <w:rsid w:val="008E5154"/>
    <w:rsid w:val="008E58A4"/>
    <w:rsid w:val="008E605D"/>
    <w:rsid w:val="008E6FF2"/>
    <w:rsid w:val="008F0774"/>
    <w:rsid w:val="008F07A9"/>
    <w:rsid w:val="008F13AA"/>
    <w:rsid w:val="008F2E6C"/>
    <w:rsid w:val="008F4244"/>
    <w:rsid w:val="008F4284"/>
    <w:rsid w:val="008F70FC"/>
    <w:rsid w:val="008F754F"/>
    <w:rsid w:val="00900913"/>
    <w:rsid w:val="00901E85"/>
    <w:rsid w:val="00902F60"/>
    <w:rsid w:val="009038B6"/>
    <w:rsid w:val="0090432E"/>
    <w:rsid w:val="0090443F"/>
    <w:rsid w:val="00904B3A"/>
    <w:rsid w:val="00904F78"/>
    <w:rsid w:val="00905C9C"/>
    <w:rsid w:val="00910D26"/>
    <w:rsid w:val="00910EC2"/>
    <w:rsid w:val="00911857"/>
    <w:rsid w:val="00911B0A"/>
    <w:rsid w:val="009123FF"/>
    <w:rsid w:val="00912E30"/>
    <w:rsid w:val="009130EA"/>
    <w:rsid w:val="009138B7"/>
    <w:rsid w:val="00913D81"/>
    <w:rsid w:val="00914C78"/>
    <w:rsid w:val="00916957"/>
    <w:rsid w:val="0092004B"/>
    <w:rsid w:val="009203F2"/>
    <w:rsid w:val="00920B8F"/>
    <w:rsid w:val="009215BA"/>
    <w:rsid w:val="00922AFD"/>
    <w:rsid w:val="00923867"/>
    <w:rsid w:val="00924056"/>
    <w:rsid w:val="00925EB9"/>
    <w:rsid w:val="00926AB1"/>
    <w:rsid w:val="0092741F"/>
    <w:rsid w:val="00931DB8"/>
    <w:rsid w:val="00932379"/>
    <w:rsid w:val="00932974"/>
    <w:rsid w:val="009335C4"/>
    <w:rsid w:val="0093377B"/>
    <w:rsid w:val="0093581E"/>
    <w:rsid w:val="00937234"/>
    <w:rsid w:val="00941079"/>
    <w:rsid w:val="00941BC4"/>
    <w:rsid w:val="00945457"/>
    <w:rsid w:val="00947688"/>
    <w:rsid w:val="0095066C"/>
    <w:rsid w:val="009523D9"/>
    <w:rsid w:val="0095318F"/>
    <w:rsid w:val="0095447D"/>
    <w:rsid w:val="009561B1"/>
    <w:rsid w:val="00956811"/>
    <w:rsid w:val="00960222"/>
    <w:rsid w:val="00961635"/>
    <w:rsid w:val="009628D7"/>
    <w:rsid w:val="00963936"/>
    <w:rsid w:val="00963CBB"/>
    <w:rsid w:val="00964F13"/>
    <w:rsid w:val="009654D1"/>
    <w:rsid w:val="00970D07"/>
    <w:rsid w:val="00972095"/>
    <w:rsid w:val="00974FAB"/>
    <w:rsid w:val="00977B4B"/>
    <w:rsid w:val="00982CE7"/>
    <w:rsid w:val="00984334"/>
    <w:rsid w:val="0098582F"/>
    <w:rsid w:val="00987858"/>
    <w:rsid w:val="00992924"/>
    <w:rsid w:val="009929A3"/>
    <w:rsid w:val="0099304F"/>
    <w:rsid w:val="009940EC"/>
    <w:rsid w:val="009945D4"/>
    <w:rsid w:val="00994F00"/>
    <w:rsid w:val="00995659"/>
    <w:rsid w:val="00996298"/>
    <w:rsid w:val="0099693C"/>
    <w:rsid w:val="00996AF5"/>
    <w:rsid w:val="009A206E"/>
    <w:rsid w:val="009A3F0E"/>
    <w:rsid w:val="009A3F2B"/>
    <w:rsid w:val="009A4F69"/>
    <w:rsid w:val="009A70FB"/>
    <w:rsid w:val="009A7E89"/>
    <w:rsid w:val="009B1F8B"/>
    <w:rsid w:val="009B206E"/>
    <w:rsid w:val="009B261F"/>
    <w:rsid w:val="009B2937"/>
    <w:rsid w:val="009B687D"/>
    <w:rsid w:val="009B704C"/>
    <w:rsid w:val="009B71ED"/>
    <w:rsid w:val="009C03F6"/>
    <w:rsid w:val="009C175D"/>
    <w:rsid w:val="009C2956"/>
    <w:rsid w:val="009C4587"/>
    <w:rsid w:val="009C458F"/>
    <w:rsid w:val="009C5018"/>
    <w:rsid w:val="009C6208"/>
    <w:rsid w:val="009C701D"/>
    <w:rsid w:val="009C7E32"/>
    <w:rsid w:val="009C7FEA"/>
    <w:rsid w:val="009D007D"/>
    <w:rsid w:val="009D2591"/>
    <w:rsid w:val="009D35F0"/>
    <w:rsid w:val="009D3EB5"/>
    <w:rsid w:val="009D58BD"/>
    <w:rsid w:val="009E0368"/>
    <w:rsid w:val="009E1FDA"/>
    <w:rsid w:val="009E3072"/>
    <w:rsid w:val="009E36EA"/>
    <w:rsid w:val="009E52BB"/>
    <w:rsid w:val="009E632C"/>
    <w:rsid w:val="009F1B99"/>
    <w:rsid w:val="009F226A"/>
    <w:rsid w:val="009F47B3"/>
    <w:rsid w:val="009F5D98"/>
    <w:rsid w:val="009F601C"/>
    <w:rsid w:val="009F6B6E"/>
    <w:rsid w:val="00A01CA9"/>
    <w:rsid w:val="00A03256"/>
    <w:rsid w:val="00A050C0"/>
    <w:rsid w:val="00A0545B"/>
    <w:rsid w:val="00A074B2"/>
    <w:rsid w:val="00A0765C"/>
    <w:rsid w:val="00A07ED3"/>
    <w:rsid w:val="00A11096"/>
    <w:rsid w:val="00A14443"/>
    <w:rsid w:val="00A16718"/>
    <w:rsid w:val="00A1692B"/>
    <w:rsid w:val="00A16D7A"/>
    <w:rsid w:val="00A201A3"/>
    <w:rsid w:val="00A2138F"/>
    <w:rsid w:val="00A21435"/>
    <w:rsid w:val="00A21CAA"/>
    <w:rsid w:val="00A23397"/>
    <w:rsid w:val="00A2402C"/>
    <w:rsid w:val="00A2478B"/>
    <w:rsid w:val="00A2640E"/>
    <w:rsid w:val="00A26C7D"/>
    <w:rsid w:val="00A277E3"/>
    <w:rsid w:val="00A30CF3"/>
    <w:rsid w:val="00A319E1"/>
    <w:rsid w:val="00A31FDD"/>
    <w:rsid w:val="00A326EE"/>
    <w:rsid w:val="00A334E2"/>
    <w:rsid w:val="00A33987"/>
    <w:rsid w:val="00A34E24"/>
    <w:rsid w:val="00A36FC6"/>
    <w:rsid w:val="00A3746B"/>
    <w:rsid w:val="00A40973"/>
    <w:rsid w:val="00A41CDF"/>
    <w:rsid w:val="00A4221B"/>
    <w:rsid w:val="00A42A27"/>
    <w:rsid w:val="00A45485"/>
    <w:rsid w:val="00A46638"/>
    <w:rsid w:val="00A5033A"/>
    <w:rsid w:val="00A522B2"/>
    <w:rsid w:val="00A527F6"/>
    <w:rsid w:val="00A53B7E"/>
    <w:rsid w:val="00A53DCF"/>
    <w:rsid w:val="00A57519"/>
    <w:rsid w:val="00A57F17"/>
    <w:rsid w:val="00A60E87"/>
    <w:rsid w:val="00A635EF"/>
    <w:rsid w:val="00A63DB5"/>
    <w:rsid w:val="00A65BF2"/>
    <w:rsid w:val="00A65FAE"/>
    <w:rsid w:val="00A660A2"/>
    <w:rsid w:val="00A666F4"/>
    <w:rsid w:val="00A66F7C"/>
    <w:rsid w:val="00A66FB1"/>
    <w:rsid w:val="00A67B5F"/>
    <w:rsid w:val="00A70901"/>
    <w:rsid w:val="00A72372"/>
    <w:rsid w:val="00A74932"/>
    <w:rsid w:val="00A74D99"/>
    <w:rsid w:val="00A7575F"/>
    <w:rsid w:val="00A7616E"/>
    <w:rsid w:val="00A762D6"/>
    <w:rsid w:val="00A775C4"/>
    <w:rsid w:val="00A778C3"/>
    <w:rsid w:val="00A77C58"/>
    <w:rsid w:val="00A77FE6"/>
    <w:rsid w:val="00A816E0"/>
    <w:rsid w:val="00A81BA8"/>
    <w:rsid w:val="00A83F63"/>
    <w:rsid w:val="00A841AC"/>
    <w:rsid w:val="00A85B14"/>
    <w:rsid w:val="00A867CD"/>
    <w:rsid w:val="00A87A07"/>
    <w:rsid w:val="00A915EF"/>
    <w:rsid w:val="00A917D1"/>
    <w:rsid w:val="00A93858"/>
    <w:rsid w:val="00A938BB"/>
    <w:rsid w:val="00A97094"/>
    <w:rsid w:val="00A974B0"/>
    <w:rsid w:val="00A97563"/>
    <w:rsid w:val="00A97AEA"/>
    <w:rsid w:val="00AA140D"/>
    <w:rsid w:val="00AA1D54"/>
    <w:rsid w:val="00AA1FE4"/>
    <w:rsid w:val="00AA3214"/>
    <w:rsid w:val="00AA32E1"/>
    <w:rsid w:val="00AA3317"/>
    <w:rsid w:val="00AA5F63"/>
    <w:rsid w:val="00AA64EB"/>
    <w:rsid w:val="00AA691D"/>
    <w:rsid w:val="00AA6C28"/>
    <w:rsid w:val="00AB012E"/>
    <w:rsid w:val="00AB17C1"/>
    <w:rsid w:val="00AB21F9"/>
    <w:rsid w:val="00AB2D24"/>
    <w:rsid w:val="00AB3191"/>
    <w:rsid w:val="00AB3499"/>
    <w:rsid w:val="00AB4E26"/>
    <w:rsid w:val="00AB5791"/>
    <w:rsid w:val="00AB70FF"/>
    <w:rsid w:val="00AB77C0"/>
    <w:rsid w:val="00AB7BC8"/>
    <w:rsid w:val="00AC0758"/>
    <w:rsid w:val="00AC1F07"/>
    <w:rsid w:val="00AC209D"/>
    <w:rsid w:val="00AC2469"/>
    <w:rsid w:val="00AC50F5"/>
    <w:rsid w:val="00AC6BBD"/>
    <w:rsid w:val="00AC6CE9"/>
    <w:rsid w:val="00AD31B7"/>
    <w:rsid w:val="00AD4447"/>
    <w:rsid w:val="00AD6C18"/>
    <w:rsid w:val="00AD6C8E"/>
    <w:rsid w:val="00AD70DC"/>
    <w:rsid w:val="00AD7D6E"/>
    <w:rsid w:val="00AE270F"/>
    <w:rsid w:val="00AE2F27"/>
    <w:rsid w:val="00AE39D1"/>
    <w:rsid w:val="00AE3EFB"/>
    <w:rsid w:val="00AE59A4"/>
    <w:rsid w:val="00AE7E61"/>
    <w:rsid w:val="00AF0411"/>
    <w:rsid w:val="00AF15EB"/>
    <w:rsid w:val="00AF189E"/>
    <w:rsid w:val="00AF446D"/>
    <w:rsid w:val="00AF46AF"/>
    <w:rsid w:val="00AF479B"/>
    <w:rsid w:val="00AF499A"/>
    <w:rsid w:val="00AF5D55"/>
    <w:rsid w:val="00AF5FEE"/>
    <w:rsid w:val="00B01095"/>
    <w:rsid w:val="00B028E7"/>
    <w:rsid w:val="00B03419"/>
    <w:rsid w:val="00B0452E"/>
    <w:rsid w:val="00B04C35"/>
    <w:rsid w:val="00B06A27"/>
    <w:rsid w:val="00B06C87"/>
    <w:rsid w:val="00B1107A"/>
    <w:rsid w:val="00B1287D"/>
    <w:rsid w:val="00B12A35"/>
    <w:rsid w:val="00B14CD2"/>
    <w:rsid w:val="00B15C83"/>
    <w:rsid w:val="00B16624"/>
    <w:rsid w:val="00B1671C"/>
    <w:rsid w:val="00B20946"/>
    <w:rsid w:val="00B234DA"/>
    <w:rsid w:val="00B26F26"/>
    <w:rsid w:val="00B3019C"/>
    <w:rsid w:val="00B30703"/>
    <w:rsid w:val="00B313E8"/>
    <w:rsid w:val="00B3172E"/>
    <w:rsid w:val="00B32A1C"/>
    <w:rsid w:val="00B32C10"/>
    <w:rsid w:val="00B33BDE"/>
    <w:rsid w:val="00B35ACC"/>
    <w:rsid w:val="00B36166"/>
    <w:rsid w:val="00B36F62"/>
    <w:rsid w:val="00B37520"/>
    <w:rsid w:val="00B40036"/>
    <w:rsid w:val="00B413A6"/>
    <w:rsid w:val="00B43C5E"/>
    <w:rsid w:val="00B46956"/>
    <w:rsid w:val="00B5013A"/>
    <w:rsid w:val="00B50A5B"/>
    <w:rsid w:val="00B51475"/>
    <w:rsid w:val="00B5147E"/>
    <w:rsid w:val="00B515A4"/>
    <w:rsid w:val="00B51851"/>
    <w:rsid w:val="00B56FAB"/>
    <w:rsid w:val="00B60516"/>
    <w:rsid w:val="00B6075C"/>
    <w:rsid w:val="00B6077E"/>
    <w:rsid w:val="00B61132"/>
    <w:rsid w:val="00B617B6"/>
    <w:rsid w:val="00B620C0"/>
    <w:rsid w:val="00B62D23"/>
    <w:rsid w:val="00B66157"/>
    <w:rsid w:val="00B6665D"/>
    <w:rsid w:val="00B670DA"/>
    <w:rsid w:val="00B6780A"/>
    <w:rsid w:val="00B67E5E"/>
    <w:rsid w:val="00B70D4A"/>
    <w:rsid w:val="00B712C7"/>
    <w:rsid w:val="00B71B2A"/>
    <w:rsid w:val="00B72BF6"/>
    <w:rsid w:val="00B74CB5"/>
    <w:rsid w:val="00B75F8C"/>
    <w:rsid w:val="00B80099"/>
    <w:rsid w:val="00B810F5"/>
    <w:rsid w:val="00B81A94"/>
    <w:rsid w:val="00B849FB"/>
    <w:rsid w:val="00B84F0E"/>
    <w:rsid w:val="00B85285"/>
    <w:rsid w:val="00B86946"/>
    <w:rsid w:val="00B871E0"/>
    <w:rsid w:val="00B90D8B"/>
    <w:rsid w:val="00B9168B"/>
    <w:rsid w:val="00B91C9D"/>
    <w:rsid w:val="00B91FBA"/>
    <w:rsid w:val="00B92C57"/>
    <w:rsid w:val="00B93569"/>
    <w:rsid w:val="00BA142E"/>
    <w:rsid w:val="00BA2103"/>
    <w:rsid w:val="00BA2C9B"/>
    <w:rsid w:val="00BA5DF9"/>
    <w:rsid w:val="00BA6E15"/>
    <w:rsid w:val="00BA74A2"/>
    <w:rsid w:val="00BA7DDF"/>
    <w:rsid w:val="00BB0671"/>
    <w:rsid w:val="00BB12E8"/>
    <w:rsid w:val="00BB2013"/>
    <w:rsid w:val="00BB3449"/>
    <w:rsid w:val="00BB4E70"/>
    <w:rsid w:val="00BB535F"/>
    <w:rsid w:val="00BB5F28"/>
    <w:rsid w:val="00BC1A31"/>
    <w:rsid w:val="00BC1F31"/>
    <w:rsid w:val="00BC1FEB"/>
    <w:rsid w:val="00BC293D"/>
    <w:rsid w:val="00BC46A8"/>
    <w:rsid w:val="00BC46E2"/>
    <w:rsid w:val="00BC7772"/>
    <w:rsid w:val="00BD02A8"/>
    <w:rsid w:val="00BD0364"/>
    <w:rsid w:val="00BD0596"/>
    <w:rsid w:val="00BD0ED9"/>
    <w:rsid w:val="00BD2840"/>
    <w:rsid w:val="00BD3D7F"/>
    <w:rsid w:val="00BD4DAE"/>
    <w:rsid w:val="00BD7E82"/>
    <w:rsid w:val="00BE13DD"/>
    <w:rsid w:val="00BE16E1"/>
    <w:rsid w:val="00BE1D78"/>
    <w:rsid w:val="00BE1FDB"/>
    <w:rsid w:val="00BE5925"/>
    <w:rsid w:val="00BE5F3B"/>
    <w:rsid w:val="00BE60CE"/>
    <w:rsid w:val="00BF04AE"/>
    <w:rsid w:val="00BF37CC"/>
    <w:rsid w:val="00BF3EF1"/>
    <w:rsid w:val="00BF5204"/>
    <w:rsid w:val="00BF7723"/>
    <w:rsid w:val="00C0180C"/>
    <w:rsid w:val="00C03727"/>
    <w:rsid w:val="00C049A9"/>
    <w:rsid w:val="00C06719"/>
    <w:rsid w:val="00C07B64"/>
    <w:rsid w:val="00C1052E"/>
    <w:rsid w:val="00C1286C"/>
    <w:rsid w:val="00C12FCD"/>
    <w:rsid w:val="00C158F4"/>
    <w:rsid w:val="00C17375"/>
    <w:rsid w:val="00C200BC"/>
    <w:rsid w:val="00C21194"/>
    <w:rsid w:val="00C22122"/>
    <w:rsid w:val="00C22139"/>
    <w:rsid w:val="00C23395"/>
    <w:rsid w:val="00C236EF"/>
    <w:rsid w:val="00C24D59"/>
    <w:rsid w:val="00C2768D"/>
    <w:rsid w:val="00C30314"/>
    <w:rsid w:val="00C30E27"/>
    <w:rsid w:val="00C313B5"/>
    <w:rsid w:val="00C31EBE"/>
    <w:rsid w:val="00C3271E"/>
    <w:rsid w:val="00C34BE0"/>
    <w:rsid w:val="00C37615"/>
    <w:rsid w:val="00C37BDC"/>
    <w:rsid w:val="00C37C6B"/>
    <w:rsid w:val="00C40BF8"/>
    <w:rsid w:val="00C410EB"/>
    <w:rsid w:val="00C41B8A"/>
    <w:rsid w:val="00C41FB5"/>
    <w:rsid w:val="00C42108"/>
    <w:rsid w:val="00C42FCA"/>
    <w:rsid w:val="00C452B9"/>
    <w:rsid w:val="00C46FE5"/>
    <w:rsid w:val="00C5052B"/>
    <w:rsid w:val="00C51642"/>
    <w:rsid w:val="00C5260A"/>
    <w:rsid w:val="00C52CA5"/>
    <w:rsid w:val="00C53295"/>
    <w:rsid w:val="00C53534"/>
    <w:rsid w:val="00C537A9"/>
    <w:rsid w:val="00C54D9C"/>
    <w:rsid w:val="00C54F9D"/>
    <w:rsid w:val="00C55220"/>
    <w:rsid w:val="00C55721"/>
    <w:rsid w:val="00C603A2"/>
    <w:rsid w:val="00C60A6C"/>
    <w:rsid w:val="00C60EA5"/>
    <w:rsid w:val="00C61E4C"/>
    <w:rsid w:val="00C629B4"/>
    <w:rsid w:val="00C635DF"/>
    <w:rsid w:val="00C63B61"/>
    <w:rsid w:val="00C70460"/>
    <w:rsid w:val="00C7072D"/>
    <w:rsid w:val="00C710D6"/>
    <w:rsid w:val="00C7161A"/>
    <w:rsid w:val="00C71B3B"/>
    <w:rsid w:val="00C72377"/>
    <w:rsid w:val="00C7237E"/>
    <w:rsid w:val="00C7351B"/>
    <w:rsid w:val="00C7421F"/>
    <w:rsid w:val="00C74877"/>
    <w:rsid w:val="00C77E67"/>
    <w:rsid w:val="00C81EE5"/>
    <w:rsid w:val="00C842DB"/>
    <w:rsid w:val="00C85914"/>
    <w:rsid w:val="00C85BD0"/>
    <w:rsid w:val="00C86346"/>
    <w:rsid w:val="00C87B3A"/>
    <w:rsid w:val="00C91EA9"/>
    <w:rsid w:val="00C9223C"/>
    <w:rsid w:val="00C93922"/>
    <w:rsid w:val="00C94019"/>
    <w:rsid w:val="00C945C5"/>
    <w:rsid w:val="00C95383"/>
    <w:rsid w:val="00C9591A"/>
    <w:rsid w:val="00C979B2"/>
    <w:rsid w:val="00C979FF"/>
    <w:rsid w:val="00CA034A"/>
    <w:rsid w:val="00CA18A6"/>
    <w:rsid w:val="00CA2AB4"/>
    <w:rsid w:val="00CA3A85"/>
    <w:rsid w:val="00CA593E"/>
    <w:rsid w:val="00CA631B"/>
    <w:rsid w:val="00CB0B26"/>
    <w:rsid w:val="00CB2978"/>
    <w:rsid w:val="00CB373E"/>
    <w:rsid w:val="00CB3B5E"/>
    <w:rsid w:val="00CB3C5E"/>
    <w:rsid w:val="00CB5D54"/>
    <w:rsid w:val="00CB6D0F"/>
    <w:rsid w:val="00CB6D60"/>
    <w:rsid w:val="00CB6F46"/>
    <w:rsid w:val="00CC1024"/>
    <w:rsid w:val="00CC1769"/>
    <w:rsid w:val="00CC19EE"/>
    <w:rsid w:val="00CC1D4A"/>
    <w:rsid w:val="00CC24DC"/>
    <w:rsid w:val="00CC57E8"/>
    <w:rsid w:val="00CC5D4C"/>
    <w:rsid w:val="00CC5ED4"/>
    <w:rsid w:val="00CC6980"/>
    <w:rsid w:val="00CC6DDF"/>
    <w:rsid w:val="00CC6EF2"/>
    <w:rsid w:val="00CC7189"/>
    <w:rsid w:val="00CC7218"/>
    <w:rsid w:val="00CD094D"/>
    <w:rsid w:val="00CD0C19"/>
    <w:rsid w:val="00CD2759"/>
    <w:rsid w:val="00CD2D9D"/>
    <w:rsid w:val="00CD385F"/>
    <w:rsid w:val="00CD40F2"/>
    <w:rsid w:val="00CD45F0"/>
    <w:rsid w:val="00CD4A83"/>
    <w:rsid w:val="00CD6330"/>
    <w:rsid w:val="00CE1EBC"/>
    <w:rsid w:val="00CE55C5"/>
    <w:rsid w:val="00CE5D7C"/>
    <w:rsid w:val="00CE78DE"/>
    <w:rsid w:val="00CE7A4A"/>
    <w:rsid w:val="00CF1044"/>
    <w:rsid w:val="00CF127F"/>
    <w:rsid w:val="00CF2343"/>
    <w:rsid w:val="00CF43CB"/>
    <w:rsid w:val="00CF4B3C"/>
    <w:rsid w:val="00CF5ACF"/>
    <w:rsid w:val="00CF7B7A"/>
    <w:rsid w:val="00CF7D81"/>
    <w:rsid w:val="00D00392"/>
    <w:rsid w:val="00D00A0B"/>
    <w:rsid w:val="00D00FD9"/>
    <w:rsid w:val="00D040AD"/>
    <w:rsid w:val="00D05568"/>
    <w:rsid w:val="00D065E0"/>
    <w:rsid w:val="00D075B4"/>
    <w:rsid w:val="00D11A95"/>
    <w:rsid w:val="00D11BA6"/>
    <w:rsid w:val="00D11C73"/>
    <w:rsid w:val="00D135B8"/>
    <w:rsid w:val="00D14780"/>
    <w:rsid w:val="00D162E3"/>
    <w:rsid w:val="00D16376"/>
    <w:rsid w:val="00D1742E"/>
    <w:rsid w:val="00D206AB"/>
    <w:rsid w:val="00D20FF8"/>
    <w:rsid w:val="00D214E2"/>
    <w:rsid w:val="00D215D7"/>
    <w:rsid w:val="00D24629"/>
    <w:rsid w:val="00D24D46"/>
    <w:rsid w:val="00D24D84"/>
    <w:rsid w:val="00D276B1"/>
    <w:rsid w:val="00D27B6D"/>
    <w:rsid w:val="00D3277D"/>
    <w:rsid w:val="00D32AF0"/>
    <w:rsid w:val="00D33654"/>
    <w:rsid w:val="00D338CE"/>
    <w:rsid w:val="00D375C2"/>
    <w:rsid w:val="00D41D72"/>
    <w:rsid w:val="00D43D82"/>
    <w:rsid w:val="00D45657"/>
    <w:rsid w:val="00D45795"/>
    <w:rsid w:val="00D4629C"/>
    <w:rsid w:val="00D47788"/>
    <w:rsid w:val="00D47E86"/>
    <w:rsid w:val="00D50313"/>
    <w:rsid w:val="00D50414"/>
    <w:rsid w:val="00D510E0"/>
    <w:rsid w:val="00D52749"/>
    <w:rsid w:val="00D52767"/>
    <w:rsid w:val="00D52E34"/>
    <w:rsid w:val="00D532FC"/>
    <w:rsid w:val="00D543AA"/>
    <w:rsid w:val="00D548D2"/>
    <w:rsid w:val="00D54D6C"/>
    <w:rsid w:val="00D5531A"/>
    <w:rsid w:val="00D61A98"/>
    <w:rsid w:val="00D61E59"/>
    <w:rsid w:val="00D625E2"/>
    <w:rsid w:val="00D62E2B"/>
    <w:rsid w:val="00D65E87"/>
    <w:rsid w:val="00D6628A"/>
    <w:rsid w:val="00D67D4F"/>
    <w:rsid w:val="00D67DB8"/>
    <w:rsid w:val="00D67F91"/>
    <w:rsid w:val="00D70E35"/>
    <w:rsid w:val="00D71C78"/>
    <w:rsid w:val="00D72790"/>
    <w:rsid w:val="00D72B43"/>
    <w:rsid w:val="00D73FF6"/>
    <w:rsid w:val="00D75551"/>
    <w:rsid w:val="00D76A74"/>
    <w:rsid w:val="00D770EE"/>
    <w:rsid w:val="00D7789E"/>
    <w:rsid w:val="00D77CCE"/>
    <w:rsid w:val="00D77CD7"/>
    <w:rsid w:val="00D80259"/>
    <w:rsid w:val="00D80F13"/>
    <w:rsid w:val="00D81DB6"/>
    <w:rsid w:val="00D81E43"/>
    <w:rsid w:val="00D836F9"/>
    <w:rsid w:val="00D84CE9"/>
    <w:rsid w:val="00D85603"/>
    <w:rsid w:val="00D86F3D"/>
    <w:rsid w:val="00D907E4"/>
    <w:rsid w:val="00D941E3"/>
    <w:rsid w:val="00D94CE6"/>
    <w:rsid w:val="00D95330"/>
    <w:rsid w:val="00D96355"/>
    <w:rsid w:val="00D965C7"/>
    <w:rsid w:val="00DA1159"/>
    <w:rsid w:val="00DA15B6"/>
    <w:rsid w:val="00DA69CF"/>
    <w:rsid w:val="00DA6D1A"/>
    <w:rsid w:val="00DB02C0"/>
    <w:rsid w:val="00DB2DAC"/>
    <w:rsid w:val="00DB4C2F"/>
    <w:rsid w:val="00DB7032"/>
    <w:rsid w:val="00DB71B9"/>
    <w:rsid w:val="00DB7EF0"/>
    <w:rsid w:val="00DC0320"/>
    <w:rsid w:val="00DC238C"/>
    <w:rsid w:val="00DC2E4A"/>
    <w:rsid w:val="00DC32F9"/>
    <w:rsid w:val="00DC3723"/>
    <w:rsid w:val="00DC3802"/>
    <w:rsid w:val="00DC4408"/>
    <w:rsid w:val="00DC5561"/>
    <w:rsid w:val="00DC60CD"/>
    <w:rsid w:val="00DC733D"/>
    <w:rsid w:val="00DC7646"/>
    <w:rsid w:val="00DC7A90"/>
    <w:rsid w:val="00DD0C98"/>
    <w:rsid w:val="00DD1E65"/>
    <w:rsid w:val="00DD2325"/>
    <w:rsid w:val="00DD2919"/>
    <w:rsid w:val="00DD2F1A"/>
    <w:rsid w:val="00DD36B3"/>
    <w:rsid w:val="00DD3863"/>
    <w:rsid w:val="00DD5002"/>
    <w:rsid w:val="00DD52DC"/>
    <w:rsid w:val="00DD5D27"/>
    <w:rsid w:val="00DD6D96"/>
    <w:rsid w:val="00DD7156"/>
    <w:rsid w:val="00DD73DE"/>
    <w:rsid w:val="00DD7B8C"/>
    <w:rsid w:val="00DE1D53"/>
    <w:rsid w:val="00DE413D"/>
    <w:rsid w:val="00DE54CF"/>
    <w:rsid w:val="00DE6901"/>
    <w:rsid w:val="00DF071B"/>
    <w:rsid w:val="00DF1B5D"/>
    <w:rsid w:val="00DF29A0"/>
    <w:rsid w:val="00DF29F6"/>
    <w:rsid w:val="00DF3A5C"/>
    <w:rsid w:val="00DF426B"/>
    <w:rsid w:val="00DF6B10"/>
    <w:rsid w:val="00DF75B9"/>
    <w:rsid w:val="00E0094B"/>
    <w:rsid w:val="00E00AB0"/>
    <w:rsid w:val="00E01193"/>
    <w:rsid w:val="00E03A4B"/>
    <w:rsid w:val="00E0431C"/>
    <w:rsid w:val="00E05171"/>
    <w:rsid w:val="00E0570A"/>
    <w:rsid w:val="00E05CCC"/>
    <w:rsid w:val="00E06B6D"/>
    <w:rsid w:val="00E101B8"/>
    <w:rsid w:val="00E1131A"/>
    <w:rsid w:val="00E11F85"/>
    <w:rsid w:val="00E12515"/>
    <w:rsid w:val="00E12E59"/>
    <w:rsid w:val="00E1413D"/>
    <w:rsid w:val="00E15FBB"/>
    <w:rsid w:val="00E17763"/>
    <w:rsid w:val="00E1776B"/>
    <w:rsid w:val="00E20736"/>
    <w:rsid w:val="00E222C2"/>
    <w:rsid w:val="00E2318F"/>
    <w:rsid w:val="00E24E05"/>
    <w:rsid w:val="00E25A65"/>
    <w:rsid w:val="00E2645A"/>
    <w:rsid w:val="00E3203F"/>
    <w:rsid w:val="00E322C1"/>
    <w:rsid w:val="00E32DFD"/>
    <w:rsid w:val="00E32ED4"/>
    <w:rsid w:val="00E34BAD"/>
    <w:rsid w:val="00E359B2"/>
    <w:rsid w:val="00E362B2"/>
    <w:rsid w:val="00E40B3D"/>
    <w:rsid w:val="00E40EE2"/>
    <w:rsid w:val="00E4127A"/>
    <w:rsid w:val="00E41C50"/>
    <w:rsid w:val="00E43017"/>
    <w:rsid w:val="00E434E1"/>
    <w:rsid w:val="00E4442D"/>
    <w:rsid w:val="00E4443B"/>
    <w:rsid w:val="00E44B55"/>
    <w:rsid w:val="00E463F2"/>
    <w:rsid w:val="00E46F49"/>
    <w:rsid w:val="00E47753"/>
    <w:rsid w:val="00E50AD8"/>
    <w:rsid w:val="00E52E90"/>
    <w:rsid w:val="00E53C54"/>
    <w:rsid w:val="00E55482"/>
    <w:rsid w:val="00E55CA1"/>
    <w:rsid w:val="00E569BC"/>
    <w:rsid w:val="00E618A9"/>
    <w:rsid w:val="00E619D8"/>
    <w:rsid w:val="00E620D8"/>
    <w:rsid w:val="00E64E4E"/>
    <w:rsid w:val="00E65579"/>
    <w:rsid w:val="00E70F37"/>
    <w:rsid w:val="00E724B6"/>
    <w:rsid w:val="00E72EAF"/>
    <w:rsid w:val="00E73202"/>
    <w:rsid w:val="00E73419"/>
    <w:rsid w:val="00E73E9A"/>
    <w:rsid w:val="00E7619F"/>
    <w:rsid w:val="00E76C9B"/>
    <w:rsid w:val="00E77A64"/>
    <w:rsid w:val="00E77DA7"/>
    <w:rsid w:val="00E81E2E"/>
    <w:rsid w:val="00E83FF4"/>
    <w:rsid w:val="00E8526F"/>
    <w:rsid w:val="00E853CC"/>
    <w:rsid w:val="00E9258F"/>
    <w:rsid w:val="00E92909"/>
    <w:rsid w:val="00E93C44"/>
    <w:rsid w:val="00E940E1"/>
    <w:rsid w:val="00E94FF4"/>
    <w:rsid w:val="00E95C98"/>
    <w:rsid w:val="00E95EA5"/>
    <w:rsid w:val="00EA1DBA"/>
    <w:rsid w:val="00EA2FAA"/>
    <w:rsid w:val="00EA3887"/>
    <w:rsid w:val="00EA3B65"/>
    <w:rsid w:val="00EA3DE0"/>
    <w:rsid w:val="00EA510C"/>
    <w:rsid w:val="00EA5FAA"/>
    <w:rsid w:val="00EA70A1"/>
    <w:rsid w:val="00EA7289"/>
    <w:rsid w:val="00EA7AAC"/>
    <w:rsid w:val="00EA7BBF"/>
    <w:rsid w:val="00EA7E7B"/>
    <w:rsid w:val="00EB06C2"/>
    <w:rsid w:val="00EB0AF0"/>
    <w:rsid w:val="00EB1C7E"/>
    <w:rsid w:val="00EB1D05"/>
    <w:rsid w:val="00EB2188"/>
    <w:rsid w:val="00EB448F"/>
    <w:rsid w:val="00EB5AF4"/>
    <w:rsid w:val="00EB62BB"/>
    <w:rsid w:val="00EC1330"/>
    <w:rsid w:val="00EC18CC"/>
    <w:rsid w:val="00EC3A0C"/>
    <w:rsid w:val="00EC3F9B"/>
    <w:rsid w:val="00EC4130"/>
    <w:rsid w:val="00EC42DF"/>
    <w:rsid w:val="00EC49A5"/>
    <w:rsid w:val="00EC5168"/>
    <w:rsid w:val="00EC65EA"/>
    <w:rsid w:val="00ED1ACF"/>
    <w:rsid w:val="00ED2272"/>
    <w:rsid w:val="00ED52D0"/>
    <w:rsid w:val="00ED597C"/>
    <w:rsid w:val="00EE1A92"/>
    <w:rsid w:val="00EE2657"/>
    <w:rsid w:val="00EE2C5D"/>
    <w:rsid w:val="00EE3765"/>
    <w:rsid w:val="00EE3CD9"/>
    <w:rsid w:val="00EE6627"/>
    <w:rsid w:val="00EF1D6D"/>
    <w:rsid w:val="00EF1DF0"/>
    <w:rsid w:val="00EF23CD"/>
    <w:rsid w:val="00EF3B55"/>
    <w:rsid w:val="00EF4534"/>
    <w:rsid w:val="00EF7016"/>
    <w:rsid w:val="00EF7319"/>
    <w:rsid w:val="00EF7864"/>
    <w:rsid w:val="00EF78B3"/>
    <w:rsid w:val="00EF7A4A"/>
    <w:rsid w:val="00F000D4"/>
    <w:rsid w:val="00F00D27"/>
    <w:rsid w:val="00F017D2"/>
    <w:rsid w:val="00F0285D"/>
    <w:rsid w:val="00F029C6"/>
    <w:rsid w:val="00F055FE"/>
    <w:rsid w:val="00F0753A"/>
    <w:rsid w:val="00F075C6"/>
    <w:rsid w:val="00F10A17"/>
    <w:rsid w:val="00F1184C"/>
    <w:rsid w:val="00F11993"/>
    <w:rsid w:val="00F1202A"/>
    <w:rsid w:val="00F13FA8"/>
    <w:rsid w:val="00F15891"/>
    <w:rsid w:val="00F1689A"/>
    <w:rsid w:val="00F17694"/>
    <w:rsid w:val="00F178B9"/>
    <w:rsid w:val="00F2110C"/>
    <w:rsid w:val="00F21BBD"/>
    <w:rsid w:val="00F23CF7"/>
    <w:rsid w:val="00F249A9"/>
    <w:rsid w:val="00F2609A"/>
    <w:rsid w:val="00F26BD4"/>
    <w:rsid w:val="00F26FD3"/>
    <w:rsid w:val="00F276BE"/>
    <w:rsid w:val="00F27CE3"/>
    <w:rsid w:val="00F30686"/>
    <w:rsid w:val="00F3076D"/>
    <w:rsid w:val="00F3208B"/>
    <w:rsid w:val="00F33177"/>
    <w:rsid w:val="00F34598"/>
    <w:rsid w:val="00F34704"/>
    <w:rsid w:val="00F356CC"/>
    <w:rsid w:val="00F423AE"/>
    <w:rsid w:val="00F423FB"/>
    <w:rsid w:val="00F4392E"/>
    <w:rsid w:val="00F44E63"/>
    <w:rsid w:val="00F45ECC"/>
    <w:rsid w:val="00F46901"/>
    <w:rsid w:val="00F46E92"/>
    <w:rsid w:val="00F47C86"/>
    <w:rsid w:val="00F5091B"/>
    <w:rsid w:val="00F51596"/>
    <w:rsid w:val="00F51BA4"/>
    <w:rsid w:val="00F5205D"/>
    <w:rsid w:val="00F53115"/>
    <w:rsid w:val="00F541DB"/>
    <w:rsid w:val="00F54F80"/>
    <w:rsid w:val="00F56EF9"/>
    <w:rsid w:val="00F572BE"/>
    <w:rsid w:val="00F60FA6"/>
    <w:rsid w:val="00F621AB"/>
    <w:rsid w:val="00F631A0"/>
    <w:rsid w:val="00F64ABF"/>
    <w:rsid w:val="00F65468"/>
    <w:rsid w:val="00F66324"/>
    <w:rsid w:val="00F66748"/>
    <w:rsid w:val="00F674A9"/>
    <w:rsid w:val="00F67523"/>
    <w:rsid w:val="00F72AE3"/>
    <w:rsid w:val="00F7396B"/>
    <w:rsid w:val="00F74D50"/>
    <w:rsid w:val="00F75A29"/>
    <w:rsid w:val="00F766A9"/>
    <w:rsid w:val="00F77775"/>
    <w:rsid w:val="00F77A36"/>
    <w:rsid w:val="00F8013C"/>
    <w:rsid w:val="00F8031D"/>
    <w:rsid w:val="00F807F3"/>
    <w:rsid w:val="00F810D7"/>
    <w:rsid w:val="00F811CA"/>
    <w:rsid w:val="00F8325E"/>
    <w:rsid w:val="00F84468"/>
    <w:rsid w:val="00F85125"/>
    <w:rsid w:val="00F85614"/>
    <w:rsid w:val="00F90271"/>
    <w:rsid w:val="00F93F62"/>
    <w:rsid w:val="00F95B9D"/>
    <w:rsid w:val="00F95D86"/>
    <w:rsid w:val="00F95DF6"/>
    <w:rsid w:val="00F9635D"/>
    <w:rsid w:val="00F973D6"/>
    <w:rsid w:val="00F97881"/>
    <w:rsid w:val="00F97A95"/>
    <w:rsid w:val="00FA0684"/>
    <w:rsid w:val="00FA1140"/>
    <w:rsid w:val="00FA333B"/>
    <w:rsid w:val="00FA4515"/>
    <w:rsid w:val="00FA5FA5"/>
    <w:rsid w:val="00FA639E"/>
    <w:rsid w:val="00FA75AE"/>
    <w:rsid w:val="00FA7DA9"/>
    <w:rsid w:val="00FB0D21"/>
    <w:rsid w:val="00FB1696"/>
    <w:rsid w:val="00FB2027"/>
    <w:rsid w:val="00FB2A4A"/>
    <w:rsid w:val="00FB4386"/>
    <w:rsid w:val="00FB61A3"/>
    <w:rsid w:val="00FB6351"/>
    <w:rsid w:val="00FB76F8"/>
    <w:rsid w:val="00FC0057"/>
    <w:rsid w:val="00FC16EE"/>
    <w:rsid w:val="00FC1AD4"/>
    <w:rsid w:val="00FC244D"/>
    <w:rsid w:val="00FC2751"/>
    <w:rsid w:val="00FC3A41"/>
    <w:rsid w:val="00FC4E74"/>
    <w:rsid w:val="00FC4F1A"/>
    <w:rsid w:val="00FC5877"/>
    <w:rsid w:val="00FC5BE2"/>
    <w:rsid w:val="00FC6D0E"/>
    <w:rsid w:val="00FC7125"/>
    <w:rsid w:val="00FC75B1"/>
    <w:rsid w:val="00FD0617"/>
    <w:rsid w:val="00FD18D2"/>
    <w:rsid w:val="00FD225C"/>
    <w:rsid w:val="00FD2409"/>
    <w:rsid w:val="00FD3DE5"/>
    <w:rsid w:val="00FD4F0C"/>
    <w:rsid w:val="00FD6725"/>
    <w:rsid w:val="00FE3A7B"/>
    <w:rsid w:val="00FE482B"/>
    <w:rsid w:val="00FE4B12"/>
    <w:rsid w:val="00FE564F"/>
    <w:rsid w:val="00FE5DC7"/>
    <w:rsid w:val="00FF0040"/>
    <w:rsid w:val="00FF034D"/>
    <w:rsid w:val="00FF1DD4"/>
    <w:rsid w:val="00FF35FE"/>
    <w:rsid w:val="00FF4BBD"/>
    <w:rsid w:val="00FF5E7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0945"/>
    <o:shapelayout v:ext="edit">
      <o:idmap v:ext="edit" data="1"/>
    </o:shapelayout>
  </w:shapeDefaults>
  <w:decimalSymbol w:val="."/>
  <w:listSeparator w:val=","/>
  <w15:docId w15:val="{311D796C-85C6-4D94-83C2-AA794BF8B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767133">
      <w:bodyDiv w:val="1"/>
      <w:marLeft w:val="0"/>
      <w:marRight w:val="0"/>
      <w:marTop w:val="0"/>
      <w:marBottom w:val="0"/>
      <w:divBdr>
        <w:top w:val="none" w:sz="0" w:space="0" w:color="auto"/>
        <w:left w:val="none" w:sz="0" w:space="0" w:color="auto"/>
        <w:bottom w:val="none" w:sz="0" w:space="0" w:color="auto"/>
        <w:right w:val="none" w:sz="0" w:space="0" w:color="auto"/>
      </w:divBdr>
    </w:div>
    <w:div w:id="1023358285">
      <w:bodyDiv w:val="1"/>
      <w:marLeft w:val="0"/>
      <w:marRight w:val="0"/>
      <w:marTop w:val="0"/>
      <w:marBottom w:val="0"/>
      <w:divBdr>
        <w:top w:val="none" w:sz="0" w:space="0" w:color="auto"/>
        <w:left w:val="none" w:sz="0" w:space="0" w:color="auto"/>
        <w:bottom w:val="none" w:sz="0" w:space="0" w:color="auto"/>
        <w:right w:val="none" w:sz="0" w:space="0" w:color="auto"/>
      </w:divBdr>
    </w:div>
    <w:div w:id="1066345449">
      <w:bodyDiv w:val="1"/>
      <w:marLeft w:val="0"/>
      <w:marRight w:val="0"/>
      <w:marTop w:val="0"/>
      <w:marBottom w:val="0"/>
      <w:divBdr>
        <w:top w:val="none" w:sz="0" w:space="0" w:color="auto"/>
        <w:left w:val="none" w:sz="0" w:space="0" w:color="auto"/>
        <w:bottom w:val="none" w:sz="0" w:space="0" w:color="auto"/>
        <w:right w:val="none" w:sz="0" w:space="0" w:color="auto"/>
      </w:divBdr>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 w:id="195902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4E933-88FC-4BB5-89E1-FBE6516C9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3CBF9F42</Template>
  <TotalTime>0</TotalTime>
  <Pages>2</Pages>
  <Words>903</Words>
  <Characters>5149</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Burke</dc:creator>
  <cp:lastModifiedBy>Francette Durbin</cp:lastModifiedBy>
  <cp:revision>2</cp:revision>
  <cp:lastPrinted>2017-01-11T16:47:00Z</cp:lastPrinted>
  <dcterms:created xsi:type="dcterms:W3CDTF">2017-03-28T12:24:00Z</dcterms:created>
  <dcterms:modified xsi:type="dcterms:W3CDTF">2017-03-28T12:24:00Z</dcterms:modified>
</cp:coreProperties>
</file>