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96B" w:rsidRPr="008E26DA" w:rsidRDefault="001B1559" w:rsidP="003557DF">
      <w:pPr>
        <w:jc w:val="center"/>
        <w:rPr>
          <w:b/>
          <w:color w:val="000000"/>
          <w:sz w:val="28"/>
          <w:szCs w:val="28"/>
        </w:rPr>
      </w:pPr>
      <w:r w:rsidRPr="008E26DA">
        <w:rPr>
          <w:b/>
          <w:color w:val="000000"/>
          <w:sz w:val="28"/>
          <w:szCs w:val="28"/>
        </w:rPr>
        <w:t>HONORABLE REAGAN TAYLOR</w:t>
      </w:r>
      <w:r w:rsidR="0078196B" w:rsidRPr="008E26DA">
        <w:rPr>
          <w:b/>
          <w:color w:val="000000"/>
          <w:sz w:val="28"/>
          <w:szCs w:val="28"/>
        </w:rPr>
        <w:t xml:space="preserve"> COUNTY JUDGE EXECUTIVE PRESIDING</w:t>
      </w:r>
    </w:p>
    <w:p w:rsidR="00AB3499" w:rsidRPr="008E26DA" w:rsidRDefault="00AB3499" w:rsidP="00584292">
      <w:pPr>
        <w:jc w:val="both"/>
        <w:rPr>
          <w:b/>
          <w:color w:val="000000"/>
        </w:rPr>
      </w:pPr>
    </w:p>
    <w:p w:rsidR="008E26DA"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7E10E9">
        <w:rPr>
          <w:color w:val="000000"/>
        </w:rPr>
        <w:t>11</w:t>
      </w:r>
      <w:r w:rsidR="00890383">
        <w:rPr>
          <w:color w:val="000000"/>
        </w:rPr>
        <w:t>th</w:t>
      </w:r>
      <w:r w:rsidR="00837A87">
        <w:rPr>
          <w:color w:val="000000"/>
        </w:rPr>
        <w:t xml:space="preserve"> day</w:t>
      </w:r>
      <w:r w:rsidR="007E10E9">
        <w:rPr>
          <w:color w:val="000000"/>
        </w:rPr>
        <w:t xml:space="preserve"> of </w:t>
      </w:r>
      <w:r w:rsidR="00AD71E2">
        <w:rPr>
          <w:color w:val="000000"/>
        </w:rPr>
        <w:t>April</w:t>
      </w:r>
      <w:r w:rsidR="007E10E9">
        <w:rPr>
          <w:color w:val="000000"/>
        </w:rPr>
        <w:t xml:space="preserve"> 2017</w:t>
      </w:r>
      <w:r w:rsidRPr="008E26DA">
        <w:rPr>
          <w:color w:val="000000"/>
        </w:rPr>
        <w:t xml:space="preserve"> at </w:t>
      </w:r>
      <w:r w:rsidR="006F5A09" w:rsidRPr="008E26DA">
        <w:rPr>
          <w:color w:val="000000"/>
        </w:rPr>
        <w:t>9:30AM in</w:t>
      </w:r>
      <w:r w:rsidR="003C14C3">
        <w:rPr>
          <w:color w:val="000000"/>
        </w:rPr>
        <w:t xml:space="preserve"> </w:t>
      </w:r>
      <w:r w:rsidR="00890383">
        <w:rPr>
          <w:color w:val="000000"/>
        </w:rPr>
        <w:t>the Fiscal Court Room in Richmond, Ky</w:t>
      </w:r>
      <w:r w:rsidR="005278EC" w:rsidRPr="008E26DA">
        <w:rPr>
          <w:color w:val="000000"/>
        </w:rPr>
        <w:t xml:space="preserve">. </w:t>
      </w:r>
      <w:r w:rsidR="00BD02A8">
        <w:rPr>
          <w:color w:val="000000"/>
        </w:rPr>
        <w:t xml:space="preserve"> </w:t>
      </w:r>
      <w:r w:rsidR="001B1559" w:rsidRPr="008E26DA">
        <w:t>Present was the Honorable Reagan Taylor</w:t>
      </w:r>
      <w:r w:rsidR="007B62D5" w:rsidRPr="008E26DA">
        <w:t xml:space="preserve"> in the chair presiding and</w:t>
      </w:r>
      <w:r w:rsidR="007B62D5" w:rsidRPr="008E26DA">
        <w:rPr>
          <w:color w:val="000000"/>
        </w:rPr>
        <w:t xml:space="preserve"> the following members of the Fiscal Court:</w:t>
      </w:r>
      <w:r w:rsidR="003213AF">
        <w:rPr>
          <w:color w:val="000000"/>
        </w:rPr>
        <w:t xml:space="preserve"> Roger Barger,</w:t>
      </w:r>
      <w:r w:rsidR="007B62D5" w:rsidRPr="008E26DA">
        <w:rPr>
          <w:color w:val="000000"/>
        </w:rPr>
        <w:t xml:space="preserve"> </w:t>
      </w:r>
      <w:r w:rsidR="001B1559" w:rsidRPr="008E26DA">
        <w:rPr>
          <w:color w:val="000000"/>
        </w:rPr>
        <w:t>Tom Botkin,</w:t>
      </w:r>
      <w:r w:rsidR="00522FEA">
        <w:rPr>
          <w:color w:val="000000"/>
        </w:rPr>
        <w:t xml:space="preserve"> </w:t>
      </w:r>
      <w:r w:rsidR="00890383">
        <w:rPr>
          <w:color w:val="000000"/>
        </w:rPr>
        <w:t xml:space="preserve">Larry Combs, and </w:t>
      </w:r>
      <w:r w:rsidR="00522FEA">
        <w:rPr>
          <w:color w:val="000000"/>
        </w:rPr>
        <w:t>John Tudor</w:t>
      </w:r>
      <w:r w:rsidR="001B1559" w:rsidRPr="008E26DA">
        <w:rPr>
          <w:color w:val="000000"/>
        </w:rPr>
        <w:t xml:space="preserve"> were present.</w:t>
      </w:r>
      <w:r w:rsidR="00006A10">
        <w:rPr>
          <w:color w:val="000000"/>
        </w:rPr>
        <w:t xml:space="preserve"> </w:t>
      </w:r>
      <w:r w:rsidR="007B62D5" w:rsidRPr="008E26DA">
        <w:rPr>
          <w:color w:val="000000"/>
        </w:rPr>
        <w:t xml:space="preserve"> Madison </w:t>
      </w:r>
      <w:r w:rsidR="00015CEF" w:rsidRPr="008E26DA">
        <w:rPr>
          <w:color w:val="000000"/>
        </w:rPr>
        <w:t>County</w:t>
      </w:r>
      <w:r w:rsidR="00015CEF">
        <w:rPr>
          <w:color w:val="000000"/>
        </w:rPr>
        <w:t xml:space="preserve"> </w:t>
      </w:r>
      <w:r w:rsidR="003A7C1B">
        <w:rPr>
          <w:color w:val="000000"/>
        </w:rPr>
        <w:t>She</w:t>
      </w:r>
      <w:r w:rsidR="0054768A">
        <w:rPr>
          <w:color w:val="000000"/>
        </w:rPr>
        <w:t>ri</w:t>
      </w:r>
      <w:r w:rsidR="00AD71E2">
        <w:rPr>
          <w:color w:val="000000"/>
        </w:rPr>
        <w:t>ff Mike Coyle</w:t>
      </w:r>
      <w:r w:rsidR="006E100E" w:rsidRPr="008E26DA">
        <w:rPr>
          <w:color w:val="000000"/>
        </w:rPr>
        <w:t>,</w:t>
      </w:r>
      <w:r w:rsidR="007E10E9">
        <w:rPr>
          <w:color w:val="000000"/>
        </w:rPr>
        <w:t xml:space="preserve"> Assistant</w:t>
      </w:r>
      <w:r w:rsidR="006E100E">
        <w:rPr>
          <w:color w:val="000000"/>
        </w:rPr>
        <w:t xml:space="preserve"> County</w:t>
      </w:r>
      <w:r w:rsidR="007E10E9">
        <w:rPr>
          <w:color w:val="000000"/>
        </w:rPr>
        <w:t xml:space="preserve"> Attorney, Matthew Day</w:t>
      </w:r>
      <w:r w:rsidR="003C14C3">
        <w:rPr>
          <w:color w:val="000000"/>
        </w:rPr>
        <w:t>,</w:t>
      </w:r>
      <w:r w:rsidR="006E4EC1">
        <w:rPr>
          <w:color w:val="000000"/>
        </w:rPr>
        <w:t xml:space="preserve"> </w:t>
      </w:r>
      <w:r w:rsidR="0013223C">
        <w:rPr>
          <w:color w:val="000000"/>
        </w:rPr>
        <w:t>and</w:t>
      </w:r>
      <w:r w:rsidR="00DB7898">
        <w:rPr>
          <w:color w:val="000000"/>
        </w:rPr>
        <w:t xml:space="preserve"> </w:t>
      </w:r>
      <w:r w:rsidR="0013223C">
        <w:rPr>
          <w:color w:val="000000"/>
        </w:rPr>
        <w:t>Madison County Clerk</w:t>
      </w:r>
      <w:r w:rsidR="00F423AE">
        <w:rPr>
          <w:color w:val="000000"/>
        </w:rPr>
        <w:t>,</w:t>
      </w:r>
      <w:r w:rsidR="0031796B">
        <w:rPr>
          <w:color w:val="000000"/>
        </w:rPr>
        <w:t xml:space="preserve"> Kenny Barger was also present. </w:t>
      </w:r>
    </w:p>
    <w:p w:rsidR="00890383" w:rsidRDefault="00890383" w:rsidP="00584292">
      <w:pPr>
        <w:jc w:val="both"/>
        <w:rPr>
          <w:color w:val="000000"/>
        </w:rPr>
      </w:pPr>
    </w:p>
    <w:p w:rsidR="009F74BB" w:rsidRPr="009F74BB" w:rsidRDefault="009F74BB" w:rsidP="009F74BB">
      <w:pPr>
        <w:jc w:val="both"/>
        <w:rPr>
          <w:color w:val="000000"/>
        </w:rPr>
      </w:pPr>
      <w:r w:rsidRPr="009F74BB">
        <w:rPr>
          <w:color w:val="000000"/>
        </w:rPr>
        <w:t>It being determined a quorum was present, the meeting was called to order.</w:t>
      </w:r>
    </w:p>
    <w:p w:rsidR="009F74BB" w:rsidRPr="009F74BB" w:rsidRDefault="009F74BB" w:rsidP="009F74BB">
      <w:pPr>
        <w:jc w:val="both"/>
        <w:rPr>
          <w:color w:val="000000"/>
        </w:rPr>
      </w:pPr>
      <w:r w:rsidRPr="009F74BB">
        <w:rPr>
          <w:color w:val="000000"/>
        </w:rPr>
        <w:t xml:space="preserve">Judge Taylor </w:t>
      </w:r>
      <w:r>
        <w:rPr>
          <w:color w:val="000000"/>
        </w:rPr>
        <w:t xml:space="preserve">asked </w:t>
      </w:r>
      <w:r w:rsidR="007E10E9" w:rsidRPr="007E10E9">
        <w:rPr>
          <w:color w:val="000000"/>
        </w:rPr>
        <w:t xml:space="preserve">Keith Park, a deacon at Red House Baptist Church </w:t>
      </w:r>
      <w:r w:rsidRPr="007E10E9">
        <w:rPr>
          <w:color w:val="000000"/>
        </w:rPr>
        <w:t>to</w:t>
      </w:r>
      <w:r>
        <w:rPr>
          <w:color w:val="000000"/>
        </w:rPr>
        <w:t xml:space="preserve"> lead the court in prayer</w:t>
      </w:r>
      <w:r w:rsidR="009F08D1">
        <w:rPr>
          <w:color w:val="000000"/>
        </w:rPr>
        <w:t xml:space="preserve">. Judge Taylor asked </w:t>
      </w:r>
      <w:r w:rsidR="007E10E9">
        <w:rPr>
          <w:color w:val="000000"/>
        </w:rPr>
        <w:t xml:space="preserve">Sheriff Mike Coyle </w:t>
      </w:r>
      <w:r w:rsidRPr="009F74BB">
        <w:rPr>
          <w:color w:val="000000"/>
        </w:rPr>
        <w:t>to lead the Pledge of Allegiance.</w:t>
      </w:r>
    </w:p>
    <w:p w:rsidR="009F74BB" w:rsidRDefault="009F74BB" w:rsidP="00584292">
      <w:pPr>
        <w:jc w:val="both"/>
        <w:rPr>
          <w:color w:val="000000"/>
        </w:rPr>
      </w:pPr>
    </w:p>
    <w:p w:rsidR="0053004A" w:rsidRPr="008E26D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274E3C" w:rsidRPr="00274E3C" w:rsidRDefault="007E10E9" w:rsidP="00274E3C">
      <w:pPr>
        <w:jc w:val="both"/>
        <w:rPr>
          <w:color w:val="000000"/>
        </w:rPr>
      </w:pPr>
      <w:r>
        <w:rPr>
          <w:color w:val="000000"/>
        </w:rPr>
        <w:t>Motion by John Tudor, seconded by Roger Barger</w:t>
      </w:r>
      <w:r w:rsidR="00274E3C" w:rsidRPr="00274E3C">
        <w:rPr>
          <w:color w:val="000000"/>
        </w:rPr>
        <w:t>, to approve the minutes</w:t>
      </w:r>
      <w:r w:rsidR="009D0376">
        <w:rPr>
          <w:color w:val="000000"/>
        </w:rPr>
        <w:t xml:space="preserve"> with the corrections made</w:t>
      </w:r>
      <w:r w:rsidR="00274E3C" w:rsidRPr="00274E3C">
        <w:rPr>
          <w:color w:val="000000"/>
        </w:rPr>
        <w:t xml:space="preserve"> from the </w:t>
      </w:r>
      <w:r>
        <w:rPr>
          <w:color w:val="000000"/>
        </w:rPr>
        <w:t>March 28</w:t>
      </w:r>
      <w:r w:rsidR="00274E3C">
        <w:rPr>
          <w:color w:val="000000"/>
        </w:rPr>
        <w:t>th</w:t>
      </w:r>
      <w:r w:rsidR="00274E3C" w:rsidRPr="00274E3C">
        <w:rPr>
          <w:color w:val="000000"/>
        </w:rPr>
        <w:t>,</w:t>
      </w:r>
      <w:r w:rsidR="00274E3C">
        <w:rPr>
          <w:color w:val="000000"/>
        </w:rPr>
        <w:t xml:space="preserve"> 2017</w:t>
      </w:r>
      <w:r w:rsidR="00274E3C" w:rsidRPr="00274E3C">
        <w:rPr>
          <w:color w:val="000000"/>
        </w:rPr>
        <w:t xml:space="preserve"> regularly called meeting.</w:t>
      </w:r>
      <w:r w:rsidR="009D0376">
        <w:rPr>
          <w:color w:val="000000"/>
        </w:rPr>
        <w:t xml:space="preserve"> </w:t>
      </w:r>
    </w:p>
    <w:p w:rsidR="00456BF8" w:rsidRPr="008E26DA" w:rsidRDefault="00456BF8" w:rsidP="00DF426B">
      <w:pPr>
        <w:jc w:val="both"/>
        <w:rPr>
          <w:color w:val="000000"/>
        </w:rPr>
      </w:pPr>
    </w:p>
    <w:p w:rsidR="00DF426B" w:rsidRPr="008E26DA" w:rsidRDefault="00BD02A8" w:rsidP="00BD02A8">
      <w:pPr>
        <w:jc w:val="both"/>
        <w:rPr>
          <w:color w:val="000000"/>
        </w:rPr>
      </w:pPr>
      <w:bookmarkStart w:id="0" w:name="_Hlk479662364"/>
      <w:r>
        <w:rPr>
          <w:color w:val="000000"/>
        </w:rPr>
        <w:t xml:space="preserve">         </w:t>
      </w:r>
      <w:r w:rsidR="00F53115">
        <w:rPr>
          <w:color w:val="000000"/>
        </w:rPr>
        <w:t xml:space="preserve"> </w:t>
      </w:r>
      <w:r w:rsidR="00402943">
        <w:rPr>
          <w:color w:val="000000"/>
        </w:rPr>
        <w:tab/>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890383">
        <w:rPr>
          <w:color w:val="000000"/>
        </w:rPr>
        <w:t>Larry Combs- 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bookmarkEnd w:id="0"/>
    <w:p w:rsidR="00454A41" w:rsidRDefault="00454A41" w:rsidP="007E1317">
      <w:pPr>
        <w:jc w:val="both"/>
        <w:rPr>
          <w:color w:val="000000"/>
        </w:rPr>
      </w:pPr>
    </w:p>
    <w:p w:rsidR="001B0F4E" w:rsidRDefault="001F1CEE" w:rsidP="007E1317">
      <w:pPr>
        <w:jc w:val="both"/>
        <w:rPr>
          <w:b/>
          <w:color w:val="000000"/>
          <w:sz w:val="28"/>
          <w:szCs w:val="28"/>
        </w:rPr>
      </w:pPr>
      <w:r>
        <w:rPr>
          <w:b/>
          <w:color w:val="000000"/>
          <w:sz w:val="28"/>
          <w:szCs w:val="28"/>
        </w:rPr>
        <w:t xml:space="preserve">IN </w:t>
      </w:r>
      <w:r w:rsidR="00454A41" w:rsidRPr="00454A41">
        <w:rPr>
          <w:b/>
          <w:color w:val="000000"/>
          <w:sz w:val="28"/>
          <w:szCs w:val="28"/>
        </w:rPr>
        <w:t xml:space="preserve">RE: </w:t>
      </w:r>
      <w:r w:rsidR="004E246D">
        <w:rPr>
          <w:b/>
          <w:color w:val="000000"/>
          <w:sz w:val="28"/>
          <w:szCs w:val="28"/>
        </w:rPr>
        <w:t>Proclamation-Month of the Young Child</w:t>
      </w:r>
      <w:r w:rsidR="00454A41" w:rsidRPr="00454A41">
        <w:rPr>
          <w:b/>
          <w:color w:val="000000"/>
          <w:sz w:val="28"/>
          <w:szCs w:val="28"/>
        </w:rPr>
        <w:t>:</w:t>
      </w:r>
    </w:p>
    <w:p w:rsidR="007E10E9" w:rsidRPr="007E10E9" w:rsidRDefault="007E10E9" w:rsidP="007E1317">
      <w:pPr>
        <w:jc w:val="both"/>
        <w:rPr>
          <w:color w:val="000000"/>
          <w:szCs w:val="28"/>
        </w:rPr>
      </w:pPr>
      <w:r>
        <w:rPr>
          <w:b/>
          <w:color w:val="000000"/>
          <w:szCs w:val="28"/>
        </w:rPr>
        <w:t xml:space="preserve">Judge Taylor </w:t>
      </w:r>
      <w:r w:rsidRPr="007E10E9">
        <w:rPr>
          <w:color w:val="000000"/>
          <w:szCs w:val="28"/>
        </w:rPr>
        <w:t>proclaimed the month of April</w:t>
      </w:r>
      <w:r>
        <w:rPr>
          <w:b/>
          <w:color w:val="000000"/>
          <w:szCs w:val="28"/>
        </w:rPr>
        <w:t xml:space="preserve"> </w:t>
      </w:r>
      <w:r>
        <w:rPr>
          <w:color w:val="000000"/>
          <w:szCs w:val="28"/>
        </w:rPr>
        <w:t xml:space="preserve">2017 as the Month of the Young Child, whereas the Madison County Fiscal Court, in conjunction with the Madison Estill Community Early Childhood Council, recognize all local early childhood organizations that work to provide high quality early learning and care opportunities. Carla Willis, Co-Chair of the Early Childhood Council was present and </w:t>
      </w:r>
      <w:r w:rsidR="00321CB0">
        <w:rPr>
          <w:color w:val="000000"/>
          <w:szCs w:val="28"/>
        </w:rPr>
        <w:t xml:space="preserve">thanked the court for the proclamation. </w:t>
      </w:r>
    </w:p>
    <w:p w:rsidR="00402943" w:rsidRDefault="00402943" w:rsidP="00402943">
      <w:pPr>
        <w:jc w:val="both"/>
        <w:rPr>
          <w:b/>
          <w:color w:val="000000"/>
          <w:szCs w:val="28"/>
        </w:rPr>
      </w:pPr>
    </w:p>
    <w:p w:rsidR="001F1CEE" w:rsidRDefault="00402943" w:rsidP="007E1317">
      <w:pPr>
        <w:jc w:val="both"/>
        <w:rPr>
          <w:b/>
          <w:color w:val="000000"/>
          <w:sz w:val="28"/>
        </w:rPr>
      </w:pPr>
      <w:r>
        <w:rPr>
          <w:color w:val="000000"/>
          <w:szCs w:val="28"/>
        </w:rPr>
        <w:t xml:space="preserve"> </w:t>
      </w:r>
      <w:r w:rsidR="001F1CEE">
        <w:rPr>
          <w:b/>
          <w:color w:val="000000"/>
          <w:sz w:val="28"/>
        </w:rPr>
        <w:t xml:space="preserve">IN RE: </w:t>
      </w:r>
      <w:proofErr w:type="spellStart"/>
      <w:r w:rsidR="004E246D">
        <w:rPr>
          <w:b/>
          <w:color w:val="000000"/>
          <w:sz w:val="28"/>
        </w:rPr>
        <w:t>SaraCare</w:t>
      </w:r>
      <w:proofErr w:type="spellEnd"/>
      <w:r w:rsidR="004E246D">
        <w:rPr>
          <w:b/>
          <w:color w:val="000000"/>
          <w:sz w:val="28"/>
        </w:rPr>
        <w:t xml:space="preserve"> Week</w:t>
      </w:r>
      <w:r w:rsidR="009F74BB">
        <w:rPr>
          <w:b/>
          <w:color w:val="000000"/>
          <w:sz w:val="28"/>
        </w:rPr>
        <w:t>:</w:t>
      </w:r>
    </w:p>
    <w:p w:rsidR="001F1CEE" w:rsidRDefault="00274E3C" w:rsidP="007E1317">
      <w:pPr>
        <w:jc w:val="both"/>
        <w:rPr>
          <w:color w:val="000000"/>
        </w:rPr>
      </w:pPr>
      <w:r w:rsidRPr="00321CB0">
        <w:rPr>
          <w:b/>
          <w:color w:val="000000"/>
        </w:rPr>
        <w:t>Judge Taylor</w:t>
      </w:r>
      <w:r w:rsidR="00402943" w:rsidRPr="00321CB0">
        <w:rPr>
          <w:color w:val="000000"/>
        </w:rPr>
        <w:t xml:space="preserve"> </w:t>
      </w:r>
      <w:r w:rsidR="00321CB0">
        <w:rPr>
          <w:color w:val="000000"/>
        </w:rPr>
        <w:t xml:space="preserve">proclaimed the week of April 16,2017 as </w:t>
      </w:r>
      <w:proofErr w:type="spellStart"/>
      <w:r w:rsidR="00321CB0">
        <w:rPr>
          <w:color w:val="000000"/>
        </w:rPr>
        <w:t>SaraCare</w:t>
      </w:r>
      <w:proofErr w:type="spellEnd"/>
      <w:r w:rsidR="00321CB0">
        <w:rPr>
          <w:color w:val="000000"/>
        </w:rPr>
        <w:t xml:space="preserve"> Week. The </w:t>
      </w:r>
      <w:proofErr w:type="spellStart"/>
      <w:r w:rsidR="00321CB0">
        <w:rPr>
          <w:color w:val="000000"/>
        </w:rPr>
        <w:t>SaraCare</w:t>
      </w:r>
      <w:proofErr w:type="spellEnd"/>
      <w:r w:rsidR="00321CB0">
        <w:rPr>
          <w:color w:val="000000"/>
        </w:rPr>
        <w:t xml:space="preserve"> fund enhances the lives of Madison County children and </w:t>
      </w:r>
      <w:r w:rsidR="00AD71E2">
        <w:rPr>
          <w:color w:val="000000"/>
        </w:rPr>
        <w:t>all</w:t>
      </w:r>
      <w:r w:rsidR="00321CB0">
        <w:rPr>
          <w:color w:val="000000"/>
        </w:rPr>
        <w:t xml:space="preserve"> the children in the care of the Kentucky Children’s Hospital. The main mission of the fund is to provide support to the children and families at the Kentucky Children’s Hospital with simple comforts such as television combo units, drug co-pay assistance and gas cards. Norma Kennedy was present an</w:t>
      </w:r>
      <w:r w:rsidR="00831A18">
        <w:rPr>
          <w:color w:val="000000"/>
        </w:rPr>
        <w:t>d spoke with the court about the</w:t>
      </w:r>
      <w:r w:rsidR="00321CB0">
        <w:rPr>
          <w:color w:val="000000"/>
        </w:rPr>
        <w:t xml:space="preserve"> upcoming </w:t>
      </w:r>
      <w:proofErr w:type="spellStart"/>
      <w:r w:rsidR="00831A18">
        <w:rPr>
          <w:color w:val="000000"/>
        </w:rPr>
        <w:t>SaraCare</w:t>
      </w:r>
      <w:proofErr w:type="spellEnd"/>
      <w:r w:rsidR="00831A18">
        <w:rPr>
          <w:color w:val="000000"/>
        </w:rPr>
        <w:t xml:space="preserve"> </w:t>
      </w:r>
      <w:r w:rsidR="00321CB0">
        <w:rPr>
          <w:color w:val="000000"/>
        </w:rPr>
        <w:t xml:space="preserve">fundraiser. </w:t>
      </w:r>
    </w:p>
    <w:p w:rsidR="00321CB0" w:rsidRDefault="00321CB0" w:rsidP="007E1317">
      <w:pPr>
        <w:jc w:val="both"/>
        <w:rPr>
          <w:b/>
          <w:color w:val="000000"/>
          <w:sz w:val="28"/>
        </w:rPr>
      </w:pPr>
    </w:p>
    <w:p w:rsidR="001F1CEE" w:rsidRDefault="001F1CEE" w:rsidP="007E1317">
      <w:pPr>
        <w:jc w:val="both"/>
        <w:rPr>
          <w:b/>
          <w:color w:val="000000"/>
          <w:sz w:val="28"/>
        </w:rPr>
      </w:pPr>
      <w:r>
        <w:rPr>
          <w:b/>
          <w:color w:val="000000"/>
          <w:sz w:val="28"/>
        </w:rPr>
        <w:t xml:space="preserve">IN RE: </w:t>
      </w:r>
      <w:r w:rsidR="004E246D">
        <w:rPr>
          <w:b/>
          <w:color w:val="000000"/>
          <w:sz w:val="28"/>
        </w:rPr>
        <w:t>Resolution 17-09 KY Transportation:</w:t>
      </w:r>
    </w:p>
    <w:p w:rsidR="00321CB0" w:rsidRPr="00831A18" w:rsidRDefault="00831A18" w:rsidP="007E1317">
      <w:pPr>
        <w:jc w:val="both"/>
        <w:rPr>
          <w:color w:val="000000"/>
        </w:rPr>
      </w:pPr>
      <w:r>
        <w:rPr>
          <w:color w:val="000000"/>
        </w:rPr>
        <w:t xml:space="preserve">Motion made by Tom Botkin, seconded by John Tudor for Judge Taylor to sign </w:t>
      </w:r>
      <w:r w:rsidR="00F128A9">
        <w:rPr>
          <w:color w:val="000000"/>
        </w:rPr>
        <w:t>a 2017/2018 agreement between the Madison County Fiscal Court and Kentucky Transportation Cabinet for the county’s County Road Aid funds, receiving $1,455,997.17.</w:t>
      </w:r>
    </w:p>
    <w:p w:rsidR="004E246D" w:rsidRDefault="004E246D" w:rsidP="007E1317">
      <w:pPr>
        <w:jc w:val="both"/>
        <w:rPr>
          <w:b/>
          <w:color w:val="000000"/>
          <w:sz w:val="28"/>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b/>
          <w:color w:val="000000"/>
          <w:sz w:val="28"/>
        </w:rPr>
      </w:pPr>
    </w:p>
    <w:p w:rsidR="00B333F0" w:rsidRDefault="00B333F0" w:rsidP="007E1317">
      <w:pPr>
        <w:jc w:val="both"/>
        <w:rPr>
          <w:b/>
          <w:color w:val="000000"/>
          <w:sz w:val="28"/>
        </w:rPr>
      </w:pPr>
      <w:r>
        <w:rPr>
          <w:b/>
          <w:color w:val="000000"/>
          <w:sz w:val="28"/>
        </w:rPr>
        <w:t xml:space="preserve">IN RE: </w:t>
      </w:r>
      <w:r w:rsidR="004E246D">
        <w:rPr>
          <w:b/>
          <w:color w:val="000000"/>
          <w:sz w:val="28"/>
        </w:rPr>
        <w:t>Resolution 17-10 KY Transportation:</w:t>
      </w:r>
    </w:p>
    <w:p w:rsidR="00F128A9" w:rsidRPr="00F128A9" w:rsidRDefault="00F128A9" w:rsidP="007E1317">
      <w:pPr>
        <w:jc w:val="both"/>
        <w:rPr>
          <w:color w:val="000000"/>
        </w:rPr>
      </w:pPr>
      <w:r>
        <w:rPr>
          <w:color w:val="000000"/>
        </w:rPr>
        <w:t>Motion made by Roger Barger, seconded by Tom Botkin for Judge Taylor to</w:t>
      </w:r>
      <w:r w:rsidR="002C04AC">
        <w:rPr>
          <w:color w:val="000000"/>
        </w:rPr>
        <w:t xml:space="preserve"> sign a 2017/2018 agreement between the Madison County Fiscal Court and Kentucky Transportation Cabinet for the county’s Urban Road Aid Funds, receiving $143,517.93.</w:t>
      </w:r>
    </w:p>
    <w:p w:rsidR="004E246D" w:rsidRDefault="004E246D" w:rsidP="007E1317">
      <w:pPr>
        <w:jc w:val="both"/>
        <w:rPr>
          <w:b/>
          <w:color w:val="000000"/>
          <w:sz w:val="28"/>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lastRenderedPageBreak/>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2C04AC" w:rsidRDefault="002C04AC" w:rsidP="007E1317">
      <w:pPr>
        <w:jc w:val="both"/>
        <w:rPr>
          <w:b/>
          <w:color w:val="000000"/>
          <w:sz w:val="28"/>
        </w:rPr>
      </w:pPr>
    </w:p>
    <w:p w:rsidR="00B333F0" w:rsidRDefault="00B333F0" w:rsidP="007E1317">
      <w:pPr>
        <w:jc w:val="both"/>
        <w:rPr>
          <w:b/>
          <w:color w:val="000000"/>
          <w:sz w:val="28"/>
        </w:rPr>
      </w:pPr>
      <w:r>
        <w:rPr>
          <w:b/>
          <w:color w:val="000000"/>
          <w:sz w:val="28"/>
        </w:rPr>
        <w:t xml:space="preserve">IN RE: </w:t>
      </w:r>
      <w:r w:rsidR="004E246D">
        <w:rPr>
          <w:b/>
          <w:color w:val="000000"/>
          <w:sz w:val="28"/>
        </w:rPr>
        <w:t>First Reading Ordinance 17-02 Bond Issue:</w:t>
      </w:r>
    </w:p>
    <w:p w:rsidR="00153B5C" w:rsidRDefault="00153B5C" w:rsidP="007E1317">
      <w:pPr>
        <w:jc w:val="both"/>
        <w:rPr>
          <w:color w:val="000000"/>
        </w:rPr>
      </w:pPr>
      <w:r w:rsidRPr="0023561B">
        <w:rPr>
          <w:b/>
          <w:color w:val="000000"/>
        </w:rPr>
        <w:t>Judge Taylor</w:t>
      </w:r>
      <w:r>
        <w:rPr>
          <w:color w:val="000000"/>
        </w:rPr>
        <w:t xml:space="preserve"> explained the ordinance that will </w:t>
      </w:r>
      <w:r w:rsidR="002C04AC">
        <w:rPr>
          <w:color w:val="000000"/>
        </w:rPr>
        <w:t xml:space="preserve">authorize the issuance of general obligation bonds, series 2017 in an aggregate principle amount not to exceed </w:t>
      </w:r>
      <w:r>
        <w:rPr>
          <w:color w:val="000000"/>
        </w:rPr>
        <w:t>$</w:t>
      </w:r>
      <w:r w:rsidR="002C04AC">
        <w:rPr>
          <w:color w:val="000000"/>
        </w:rPr>
        <w:t>6,975,000 which</w:t>
      </w:r>
      <w:r>
        <w:rPr>
          <w:color w:val="000000"/>
        </w:rPr>
        <w:t xml:space="preserve"> amount</w:t>
      </w:r>
      <w:r w:rsidR="002C04AC">
        <w:rPr>
          <w:color w:val="000000"/>
        </w:rPr>
        <w:t xml:space="preserve"> may be decreased as necessary</w:t>
      </w:r>
      <w:r>
        <w:rPr>
          <w:color w:val="000000"/>
        </w:rPr>
        <w:t xml:space="preserve">; approving the form of bonds authorizing designated officers to execute and deliver the bonds providing for the payments security of the bonds. </w:t>
      </w:r>
    </w:p>
    <w:p w:rsidR="00153B5C" w:rsidRDefault="00153B5C" w:rsidP="007E1317">
      <w:pPr>
        <w:jc w:val="both"/>
        <w:rPr>
          <w:color w:val="000000"/>
        </w:rPr>
      </w:pPr>
    </w:p>
    <w:p w:rsidR="00153B5C" w:rsidRDefault="00153B5C" w:rsidP="007E1317">
      <w:pPr>
        <w:jc w:val="both"/>
        <w:rPr>
          <w:color w:val="000000"/>
        </w:rPr>
      </w:pPr>
      <w:r>
        <w:rPr>
          <w:color w:val="000000"/>
        </w:rPr>
        <w:t>Motion made by Tom Botkin, seconded by Rog</w:t>
      </w:r>
      <w:r w:rsidR="00FE65E9">
        <w:rPr>
          <w:color w:val="000000"/>
        </w:rPr>
        <w:t xml:space="preserve">er Barger to approve 17-02 relating to the execution of the bonds to purchase the Madison County Family Court Building and adjacent parking lot and authorize Judge Taylor to sign </w:t>
      </w:r>
      <w:r w:rsidR="00AD71E2">
        <w:rPr>
          <w:color w:val="000000"/>
        </w:rPr>
        <w:t>all</w:t>
      </w:r>
      <w:r w:rsidR="00FE65E9">
        <w:rPr>
          <w:color w:val="000000"/>
        </w:rPr>
        <w:t xml:space="preserve"> financial and legal documentation necessary to the purchase of the property. </w:t>
      </w:r>
    </w:p>
    <w:p w:rsidR="00153B5C" w:rsidRPr="002C04AC" w:rsidRDefault="00153B5C" w:rsidP="007E1317">
      <w:pPr>
        <w:jc w:val="both"/>
        <w:rPr>
          <w:color w:val="000000"/>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b/>
          <w:color w:val="000000"/>
          <w:sz w:val="28"/>
        </w:rPr>
      </w:pPr>
    </w:p>
    <w:p w:rsidR="00B333F0" w:rsidRDefault="00B333F0" w:rsidP="007E1317">
      <w:pPr>
        <w:jc w:val="both"/>
        <w:rPr>
          <w:b/>
          <w:color w:val="000000"/>
          <w:sz w:val="28"/>
        </w:rPr>
      </w:pPr>
      <w:r w:rsidRPr="001B0F4E">
        <w:rPr>
          <w:b/>
          <w:color w:val="000000"/>
          <w:sz w:val="28"/>
        </w:rPr>
        <w:t>IN RE</w:t>
      </w:r>
      <w:r>
        <w:rPr>
          <w:b/>
          <w:color w:val="000000"/>
          <w:sz w:val="28"/>
        </w:rPr>
        <w:t xml:space="preserve">: </w:t>
      </w:r>
      <w:r w:rsidR="004E246D">
        <w:rPr>
          <w:b/>
          <w:color w:val="000000"/>
          <w:sz w:val="28"/>
        </w:rPr>
        <w:t>Appointment-EMS board:</w:t>
      </w:r>
    </w:p>
    <w:p w:rsidR="00FE65E9" w:rsidRPr="00FE65E9" w:rsidRDefault="00FE65E9" w:rsidP="007E1317">
      <w:pPr>
        <w:jc w:val="both"/>
        <w:rPr>
          <w:color w:val="000000"/>
        </w:rPr>
      </w:pPr>
      <w:r>
        <w:rPr>
          <w:color w:val="000000"/>
        </w:rPr>
        <w:t xml:space="preserve">Motion made by Larry Combs, seconded by John Tudor to appoint Jill </w:t>
      </w:r>
      <w:proofErr w:type="spellStart"/>
      <w:r>
        <w:rPr>
          <w:color w:val="000000"/>
        </w:rPr>
        <w:t>Cornelis</w:t>
      </w:r>
      <w:r w:rsidR="009D0376">
        <w:rPr>
          <w:color w:val="000000"/>
        </w:rPr>
        <w:t>on</w:t>
      </w:r>
      <w:proofErr w:type="spellEnd"/>
      <w:r w:rsidR="009D0376">
        <w:rPr>
          <w:color w:val="000000"/>
        </w:rPr>
        <w:t>-recommended by Judge Taylor-</w:t>
      </w:r>
      <w:r>
        <w:rPr>
          <w:color w:val="000000"/>
        </w:rPr>
        <w:t>to the EMS Board</w:t>
      </w:r>
      <w:r w:rsidR="009D0376">
        <w:rPr>
          <w:color w:val="000000"/>
        </w:rPr>
        <w:t xml:space="preserve">, serving until April 2019. </w:t>
      </w:r>
    </w:p>
    <w:p w:rsidR="00B333F0" w:rsidRDefault="00B333F0" w:rsidP="007E1317">
      <w:pPr>
        <w:jc w:val="both"/>
        <w:rPr>
          <w:color w:val="000000"/>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color w:val="000000"/>
        </w:rPr>
      </w:pPr>
    </w:p>
    <w:p w:rsidR="004E246D" w:rsidRDefault="004E246D" w:rsidP="007E1317">
      <w:pPr>
        <w:jc w:val="both"/>
        <w:rPr>
          <w:b/>
          <w:color w:val="000000"/>
          <w:sz w:val="28"/>
        </w:rPr>
      </w:pPr>
    </w:p>
    <w:p w:rsidR="00B333F0" w:rsidRDefault="00B333F0" w:rsidP="007E1317">
      <w:pPr>
        <w:jc w:val="both"/>
        <w:rPr>
          <w:b/>
          <w:color w:val="000000"/>
          <w:sz w:val="28"/>
        </w:rPr>
      </w:pPr>
      <w:r w:rsidRPr="00384B7A">
        <w:rPr>
          <w:b/>
          <w:color w:val="000000"/>
          <w:sz w:val="28"/>
        </w:rPr>
        <w:t>IN RE:</w:t>
      </w:r>
      <w:r w:rsidR="004E246D">
        <w:rPr>
          <w:b/>
          <w:color w:val="000000"/>
          <w:sz w:val="28"/>
        </w:rPr>
        <w:t xml:space="preserve"> Appointment-Tax Assessment Board</w:t>
      </w:r>
      <w:r w:rsidRPr="00384B7A">
        <w:rPr>
          <w:b/>
          <w:color w:val="000000"/>
          <w:sz w:val="28"/>
        </w:rPr>
        <w:t>:</w:t>
      </w:r>
    </w:p>
    <w:p w:rsidR="009D0376" w:rsidRPr="009D0376" w:rsidRDefault="009D0376" w:rsidP="007E1317">
      <w:pPr>
        <w:jc w:val="both"/>
        <w:rPr>
          <w:color w:val="000000"/>
        </w:rPr>
      </w:pPr>
      <w:r>
        <w:rPr>
          <w:color w:val="000000"/>
        </w:rPr>
        <w:t>Motion made by John Tudor, seconded by Roger Barger to re-appoint Clinton Allen to the Tax Assessment board for a full term, serving until April 2020.</w:t>
      </w:r>
    </w:p>
    <w:p w:rsidR="003F09FE" w:rsidRDefault="003F09FE" w:rsidP="007E1317">
      <w:pPr>
        <w:jc w:val="both"/>
        <w:rPr>
          <w:color w:val="000000"/>
        </w:rPr>
      </w:pPr>
    </w:p>
    <w:p w:rsidR="00B333F0" w:rsidRPr="008E26DA" w:rsidRDefault="00B333F0" w:rsidP="00B333F0">
      <w:pPr>
        <w:jc w:val="both"/>
        <w:rPr>
          <w:color w:val="000000"/>
        </w:rPr>
      </w:pPr>
      <w:r>
        <w:rPr>
          <w:color w:val="000000"/>
        </w:rPr>
        <w:t xml:space="preserve">           </w:t>
      </w:r>
      <w:r w:rsidRPr="008E26DA">
        <w:rPr>
          <w:color w:val="000000"/>
        </w:rPr>
        <w:t>Motion carried on roll call vote as follows:</w:t>
      </w:r>
    </w:p>
    <w:p w:rsidR="00B333F0" w:rsidRPr="008E26DA" w:rsidRDefault="00B333F0" w:rsidP="00B333F0">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B333F0" w:rsidRDefault="00B333F0" w:rsidP="00B333F0">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B333F0" w:rsidRDefault="00B333F0" w:rsidP="00B333F0">
      <w:pPr>
        <w:jc w:val="both"/>
        <w:rPr>
          <w:color w:val="000000"/>
        </w:rPr>
      </w:pPr>
      <w:r>
        <w:rPr>
          <w:color w:val="000000"/>
        </w:rPr>
        <w:t xml:space="preserve">                                    Reagan Taylor – Yes</w:t>
      </w:r>
    </w:p>
    <w:p w:rsidR="00B333F0" w:rsidRDefault="00B333F0" w:rsidP="007E1317">
      <w:pPr>
        <w:jc w:val="both"/>
        <w:rPr>
          <w:color w:val="000000"/>
        </w:rPr>
      </w:pPr>
    </w:p>
    <w:p w:rsidR="001B0F4E" w:rsidRDefault="004E246D" w:rsidP="007E1317">
      <w:pPr>
        <w:jc w:val="both"/>
        <w:rPr>
          <w:b/>
          <w:color w:val="000000"/>
          <w:sz w:val="28"/>
        </w:rPr>
      </w:pPr>
      <w:r>
        <w:rPr>
          <w:b/>
          <w:color w:val="000000"/>
          <w:sz w:val="28"/>
        </w:rPr>
        <w:t>IN RE: Appointment-Madison County Utility Board</w:t>
      </w:r>
      <w:r w:rsidR="00B333F0">
        <w:rPr>
          <w:b/>
          <w:color w:val="000000"/>
          <w:sz w:val="28"/>
        </w:rPr>
        <w:t>:</w:t>
      </w:r>
    </w:p>
    <w:p w:rsidR="009D0376" w:rsidRPr="009D0376" w:rsidRDefault="009D0376" w:rsidP="007E1317">
      <w:pPr>
        <w:jc w:val="both"/>
        <w:rPr>
          <w:color w:val="000000"/>
        </w:rPr>
      </w:pPr>
      <w:r>
        <w:rPr>
          <w:color w:val="000000"/>
        </w:rPr>
        <w:t xml:space="preserve">Motion made by John Tudor, seconded by Larry Combs to re-appoint </w:t>
      </w:r>
      <w:r w:rsidR="005D1903">
        <w:rPr>
          <w:color w:val="000000"/>
        </w:rPr>
        <w:t xml:space="preserve">John Thomas to the Madison County Utility Board for a full term, serving until March 2021. </w:t>
      </w:r>
    </w:p>
    <w:p w:rsidR="001B0F4E" w:rsidRPr="009D0376" w:rsidRDefault="009D0376" w:rsidP="001B0F4E">
      <w:pPr>
        <w:jc w:val="both"/>
        <w:rPr>
          <w:color w:val="000000"/>
        </w:rPr>
      </w:pPr>
      <w:r>
        <w:rPr>
          <w:b/>
          <w:color w:val="000000"/>
          <w:sz w:val="28"/>
          <w:szCs w:val="28"/>
        </w:rPr>
        <w:t xml:space="preserve"> </w:t>
      </w:r>
    </w:p>
    <w:p w:rsidR="001B0F4E" w:rsidRPr="008E26DA" w:rsidRDefault="001B0F4E" w:rsidP="001B0F4E">
      <w:pPr>
        <w:jc w:val="both"/>
        <w:rPr>
          <w:color w:val="000000"/>
        </w:rPr>
      </w:pPr>
      <w:bookmarkStart w:id="1" w:name="_Hlk478468014"/>
      <w:r>
        <w:rPr>
          <w:color w:val="000000"/>
        </w:rPr>
        <w:t xml:space="preserve">           </w:t>
      </w:r>
      <w:r w:rsidRPr="008E26DA">
        <w:rPr>
          <w:color w:val="000000"/>
        </w:rPr>
        <w:t>Motion carried on roll call vote as follows:</w:t>
      </w:r>
    </w:p>
    <w:p w:rsidR="001B0F4E" w:rsidRPr="008E26DA" w:rsidRDefault="001B0F4E" w:rsidP="001B0F4E">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B0F4E" w:rsidRDefault="001B0F4E" w:rsidP="001B0F4E">
      <w:pPr>
        <w:ind w:firstLine="720"/>
        <w:jc w:val="both"/>
        <w:rPr>
          <w:color w:val="000000"/>
        </w:rPr>
      </w:pPr>
      <w:r>
        <w:rPr>
          <w:color w:val="000000"/>
        </w:rPr>
        <w:t>John Tudor- Yes</w:t>
      </w:r>
      <w:r w:rsidRPr="008E26DA">
        <w:rPr>
          <w:color w:val="000000"/>
        </w:rPr>
        <w:tab/>
        <w:t xml:space="preserve">          </w:t>
      </w:r>
      <w:r w:rsidR="002A30D6">
        <w:rPr>
          <w:color w:val="000000"/>
        </w:rPr>
        <w:tab/>
        <w:t xml:space="preserve">           Larry Combs- Yes</w:t>
      </w:r>
    </w:p>
    <w:p w:rsidR="001B0F4E" w:rsidRDefault="001B0F4E" w:rsidP="001B0F4E">
      <w:pPr>
        <w:jc w:val="both"/>
        <w:rPr>
          <w:color w:val="000000"/>
        </w:rPr>
      </w:pPr>
      <w:r>
        <w:rPr>
          <w:color w:val="000000"/>
        </w:rPr>
        <w:t xml:space="preserve">                                    Reagan Taylor – Yes</w:t>
      </w:r>
    </w:p>
    <w:bookmarkEnd w:id="1"/>
    <w:p w:rsidR="00187AD0" w:rsidRDefault="00187AD0" w:rsidP="001B0F4E">
      <w:pPr>
        <w:jc w:val="both"/>
        <w:rPr>
          <w:color w:val="000000"/>
        </w:rPr>
      </w:pPr>
    </w:p>
    <w:p w:rsidR="004A5B67" w:rsidRDefault="005730EA" w:rsidP="00F1689A">
      <w:pPr>
        <w:jc w:val="both"/>
        <w:rPr>
          <w:b/>
          <w:color w:val="000000"/>
          <w:sz w:val="28"/>
          <w:szCs w:val="28"/>
        </w:rPr>
      </w:pPr>
      <w:r>
        <w:rPr>
          <w:b/>
          <w:color w:val="000000"/>
          <w:sz w:val="28"/>
          <w:szCs w:val="28"/>
        </w:rPr>
        <w:t xml:space="preserve">IN RE: </w:t>
      </w:r>
      <w:r w:rsidR="004E246D">
        <w:rPr>
          <w:b/>
          <w:color w:val="000000"/>
          <w:sz w:val="28"/>
          <w:szCs w:val="28"/>
        </w:rPr>
        <w:t>Personnel-Madison County Fire Department Hires</w:t>
      </w:r>
      <w:r w:rsidR="00B333F0">
        <w:rPr>
          <w:b/>
          <w:color w:val="000000"/>
          <w:sz w:val="28"/>
          <w:szCs w:val="28"/>
        </w:rPr>
        <w:t xml:space="preserve">: </w:t>
      </w:r>
    </w:p>
    <w:p w:rsidR="00384B7A" w:rsidRDefault="005D1903" w:rsidP="004A5B67">
      <w:pPr>
        <w:jc w:val="both"/>
        <w:rPr>
          <w:color w:val="000000"/>
          <w:szCs w:val="28"/>
        </w:rPr>
      </w:pPr>
      <w:r w:rsidRPr="0023561B">
        <w:rPr>
          <w:b/>
          <w:color w:val="000000"/>
          <w:szCs w:val="28"/>
        </w:rPr>
        <w:t>Marvin Hereford</w:t>
      </w:r>
      <w:r>
        <w:rPr>
          <w:color w:val="000000"/>
          <w:szCs w:val="28"/>
        </w:rPr>
        <w:t>, Chief of the Fire Department, spoke with the court to recommend the following hires</w:t>
      </w:r>
      <w:r w:rsidR="00723AA1">
        <w:rPr>
          <w:color w:val="000000"/>
          <w:szCs w:val="28"/>
        </w:rPr>
        <w:t>, effective April 19th, 2017</w:t>
      </w:r>
      <w:r>
        <w:rPr>
          <w:color w:val="000000"/>
          <w:szCs w:val="28"/>
        </w:rPr>
        <w:t>:</w:t>
      </w:r>
    </w:p>
    <w:p w:rsidR="005D1903" w:rsidRDefault="00723AA1" w:rsidP="00723AA1">
      <w:pPr>
        <w:pStyle w:val="ListParagraph"/>
        <w:numPr>
          <w:ilvl w:val="0"/>
          <w:numId w:val="24"/>
        </w:numPr>
        <w:jc w:val="both"/>
        <w:rPr>
          <w:color w:val="000000"/>
          <w:szCs w:val="28"/>
        </w:rPr>
      </w:pPr>
      <w:r>
        <w:rPr>
          <w:color w:val="000000"/>
          <w:szCs w:val="28"/>
        </w:rPr>
        <w:lastRenderedPageBreak/>
        <w:t>Bo Tate, proposed rate of pay is $12.00 an hour, promoting him to the rank of Captain.</w:t>
      </w:r>
    </w:p>
    <w:p w:rsidR="00723AA1" w:rsidRDefault="00723AA1" w:rsidP="00723AA1">
      <w:pPr>
        <w:pStyle w:val="ListParagraph"/>
        <w:numPr>
          <w:ilvl w:val="0"/>
          <w:numId w:val="24"/>
        </w:numPr>
        <w:jc w:val="both"/>
        <w:rPr>
          <w:color w:val="000000"/>
          <w:szCs w:val="28"/>
        </w:rPr>
      </w:pPr>
      <w:r>
        <w:rPr>
          <w:color w:val="000000"/>
          <w:szCs w:val="28"/>
        </w:rPr>
        <w:t>Barney Alexander, proposed rate of pay is $13.25 an hour, promoting him to the rank of Captain.</w:t>
      </w:r>
    </w:p>
    <w:p w:rsidR="00723AA1" w:rsidRDefault="00723AA1" w:rsidP="00723AA1">
      <w:pPr>
        <w:pStyle w:val="ListParagraph"/>
        <w:numPr>
          <w:ilvl w:val="0"/>
          <w:numId w:val="24"/>
        </w:numPr>
        <w:jc w:val="both"/>
        <w:rPr>
          <w:color w:val="000000"/>
          <w:szCs w:val="28"/>
        </w:rPr>
      </w:pPr>
      <w:r>
        <w:rPr>
          <w:color w:val="000000"/>
          <w:szCs w:val="28"/>
        </w:rPr>
        <w:t>Brandon French, proposed rate of pay is $11.00 an hour, promoting him to the rank of Lieutenant.</w:t>
      </w:r>
    </w:p>
    <w:p w:rsidR="00723AA1" w:rsidRPr="00723AA1" w:rsidRDefault="00723AA1" w:rsidP="00723AA1">
      <w:pPr>
        <w:pStyle w:val="ListParagraph"/>
        <w:numPr>
          <w:ilvl w:val="0"/>
          <w:numId w:val="24"/>
        </w:numPr>
        <w:jc w:val="both"/>
        <w:rPr>
          <w:color w:val="000000"/>
          <w:szCs w:val="28"/>
        </w:rPr>
      </w:pPr>
      <w:r>
        <w:rPr>
          <w:color w:val="000000"/>
          <w:szCs w:val="28"/>
        </w:rPr>
        <w:t xml:space="preserve">Kevin Cole, proposed rate of pay is $10.00 an hour, promoting him to the rank of Lieutenant.  </w:t>
      </w:r>
    </w:p>
    <w:p w:rsidR="00723AA1" w:rsidRDefault="00723AA1" w:rsidP="00723AA1">
      <w:pPr>
        <w:pStyle w:val="ListParagraph"/>
        <w:jc w:val="both"/>
        <w:rPr>
          <w:color w:val="000000"/>
          <w:szCs w:val="28"/>
        </w:rPr>
      </w:pPr>
    </w:p>
    <w:p w:rsidR="00CB3626" w:rsidRDefault="00CB3626" w:rsidP="00723AA1">
      <w:pPr>
        <w:pStyle w:val="ListParagraph"/>
        <w:jc w:val="both"/>
        <w:rPr>
          <w:color w:val="000000"/>
          <w:szCs w:val="28"/>
        </w:rPr>
      </w:pPr>
      <w:r>
        <w:rPr>
          <w:color w:val="000000"/>
          <w:szCs w:val="28"/>
        </w:rPr>
        <w:t xml:space="preserve">Motion made by Roger Barger, seconded by John Tudor to hire those listed above upon Chief Hereford’s recommendation. </w:t>
      </w:r>
    </w:p>
    <w:p w:rsidR="00CB3626" w:rsidRPr="00723AA1" w:rsidRDefault="00CB3626" w:rsidP="00723AA1">
      <w:pPr>
        <w:pStyle w:val="ListParagraph"/>
        <w:jc w:val="both"/>
        <w:rPr>
          <w:color w:val="000000"/>
          <w:szCs w:val="28"/>
        </w:rPr>
      </w:pPr>
    </w:p>
    <w:p w:rsidR="004A5B67" w:rsidRPr="00723AA1" w:rsidRDefault="00C34BE0" w:rsidP="004A5B67">
      <w:pPr>
        <w:jc w:val="both"/>
        <w:rPr>
          <w:color w:val="000000"/>
        </w:rPr>
      </w:pPr>
      <w:r w:rsidRPr="00723AA1">
        <w:rPr>
          <w:color w:val="000000"/>
          <w:sz w:val="28"/>
          <w:szCs w:val="28"/>
        </w:rPr>
        <w:t xml:space="preserve">         </w:t>
      </w:r>
      <w:r w:rsidR="004A5B67" w:rsidRPr="00723AA1">
        <w:rPr>
          <w:color w:val="000000"/>
        </w:rPr>
        <w:t xml:space="preserve"> Motion carried on roll call vote as follows:</w:t>
      </w:r>
    </w:p>
    <w:p w:rsidR="004A5B67" w:rsidRPr="00723AA1" w:rsidRDefault="004A5B67" w:rsidP="004A5B67">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4A5B67" w:rsidRDefault="004A5B67" w:rsidP="004A5B67">
      <w:pPr>
        <w:ind w:firstLine="720"/>
        <w:jc w:val="both"/>
        <w:rPr>
          <w:color w:val="000000"/>
        </w:rPr>
      </w:pPr>
      <w:r>
        <w:rPr>
          <w:color w:val="000000"/>
        </w:rPr>
        <w:t>John Tudor- Yes</w:t>
      </w:r>
      <w:r w:rsidRPr="008E26DA">
        <w:rPr>
          <w:color w:val="000000"/>
        </w:rPr>
        <w:tab/>
        <w:t xml:space="preserve">          </w:t>
      </w:r>
      <w:r>
        <w:rPr>
          <w:color w:val="000000"/>
        </w:rPr>
        <w:tab/>
        <w:t xml:space="preserve">           </w:t>
      </w:r>
      <w:r w:rsidR="00241163">
        <w:rPr>
          <w:color w:val="000000"/>
        </w:rPr>
        <w:t xml:space="preserve">Larry Combs- </w:t>
      </w:r>
      <w:r w:rsidR="002A30D6">
        <w:rPr>
          <w:color w:val="000000"/>
        </w:rPr>
        <w:t>Yes</w:t>
      </w:r>
    </w:p>
    <w:p w:rsidR="004A5B67" w:rsidRDefault="004A5B67" w:rsidP="004A5B67">
      <w:pPr>
        <w:jc w:val="both"/>
        <w:rPr>
          <w:color w:val="000000"/>
        </w:rPr>
      </w:pPr>
      <w:r>
        <w:rPr>
          <w:color w:val="000000"/>
        </w:rPr>
        <w:t xml:space="preserve">                                    Reagan Taylor – Yes</w:t>
      </w:r>
    </w:p>
    <w:p w:rsidR="001F6E4B" w:rsidRDefault="001F6E4B" w:rsidP="008A4588">
      <w:pPr>
        <w:jc w:val="both"/>
        <w:rPr>
          <w:color w:val="000000"/>
        </w:rPr>
      </w:pPr>
    </w:p>
    <w:p w:rsidR="00C42108" w:rsidRDefault="00E1776B" w:rsidP="007854D3">
      <w:pPr>
        <w:jc w:val="both"/>
        <w:rPr>
          <w:b/>
          <w:color w:val="000000"/>
          <w:sz w:val="28"/>
          <w:szCs w:val="28"/>
        </w:rPr>
      </w:pPr>
      <w:r w:rsidRPr="00E1776B">
        <w:rPr>
          <w:b/>
          <w:color w:val="000000"/>
          <w:sz w:val="28"/>
          <w:szCs w:val="28"/>
        </w:rPr>
        <w:t>Judge’s Report:</w:t>
      </w:r>
    </w:p>
    <w:p w:rsidR="00CB3626" w:rsidRPr="00CB3626" w:rsidRDefault="00CB3626" w:rsidP="00CB3626">
      <w:pPr>
        <w:pStyle w:val="ListParagraph"/>
        <w:numPr>
          <w:ilvl w:val="0"/>
          <w:numId w:val="25"/>
        </w:numPr>
        <w:jc w:val="both"/>
        <w:rPr>
          <w:rFonts w:ascii="Times New Roman" w:eastAsia="Times New Roman" w:hAnsi="Times New Roman"/>
          <w:b/>
          <w:color w:val="000000"/>
          <w:sz w:val="24"/>
          <w:szCs w:val="28"/>
        </w:rPr>
      </w:pPr>
      <w:r w:rsidRPr="00CB3626">
        <w:rPr>
          <w:color w:val="000000"/>
          <w:sz w:val="24"/>
          <w:szCs w:val="28"/>
        </w:rPr>
        <w:t>Madison County Courthouse will be closing at 12:00pm, Friday, April 14</w:t>
      </w:r>
      <w:r w:rsidRPr="00CB3626">
        <w:rPr>
          <w:color w:val="000000"/>
          <w:sz w:val="24"/>
          <w:szCs w:val="28"/>
          <w:vertAlign w:val="superscript"/>
        </w:rPr>
        <w:t>th</w:t>
      </w:r>
      <w:r w:rsidRPr="00CB3626">
        <w:rPr>
          <w:color w:val="000000"/>
          <w:sz w:val="24"/>
          <w:szCs w:val="28"/>
        </w:rPr>
        <w:t xml:space="preserve"> in honor of Good Friday.</w:t>
      </w:r>
      <w:r w:rsidRPr="00CB3626">
        <w:rPr>
          <w:rFonts w:ascii="Times New Roman" w:eastAsia="Times New Roman" w:hAnsi="Times New Roman"/>
          <w:b/>
          <w:color w:val="000000"/>
          <w:sz w:val="24"/>
          <w:szCs w:val="28"/>
        </w:rPr>
        <w:t xml:space="preserve"> </w:t>
      </w:r>
      <w:r w:rsidRPr="00CB3626">
        <w:rPr>
          <w:rFonts w:ascii="Times New Roman" w:eastAsia="Times New Roman" w:hAnsi="Times New Roman"/>
          <w:color w:val="000000"/>
          <w:sz w:val="24"/>
          <w:szCs w:val="28"/>
        </w:rPr>
        <w:t>(Offices will reopen at normal business</w:t>
      </w:r>
      <w:r w:rsidR="0065266B">
        <w:rPr>
          <w:rFonts w:ascii="Times New Roman" w:eastAsia="Times New Roman" w:hAnsi="Times New Roman"/>
          <w:color w:val="000000"/>
          <w:sz w:val="24"/>
          <w:szCs w:val="28"/>
        </w:rPr>
        <w:t xml:space="preserve"> hours, Monday, April 17th,</w:t>
      </w:r>
      <w:r w:rsidRPr="00CB3626">
        <w:rPr>
          <w:rFonts w:ascii="Times New Roman" w:eastAsia="Times New Roman" w:hAnsi="Times New Roman"/>
          <w:color w:val="000000"/>
          <w:sz w:val="24"/>
          <w:szCs w:val="28"/>
        </w:rPr>
        <w:t xml:space="preserve">) </w:t>
      </w:r>
    </w:p>
    <w:p w:rsidR="00CB3626" w:rsidRDefault="00CB3626" w:rsidP="00CB3626">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The Spring Gathering Arts and Crafts S</w:t>
      </w:r>
      <w:r w:rsidRPr="00CB3626">
        <w:rPr>
          <w:rFonts w:ascii="Times New Roman" w:eastAsia="Times New Roman" w:hAnsi="Times New Roman"/>
          <w:color w:val="000000"/>
          <w:sz w:val="24"/>
          <w:szCs w:val="28"/>
        </w:rPr>
        <w:t>how at Kirksville</w:t>
      </w:r>
      <w:r w:rsidR="0065266B">
        <w:rPr>
          <w:rFonts w:ascii="Times New Roman" w:eastAsia="Times New Roman" w:hAnsi="Times New Roman"/>
          <w:color w:val="000000"/>
          <w:sz w:val="24"/>
          <w:szCs w:val="28"/>
        </w:rPr>
        <w:t xml:space="preserve"> Community Center will be held on </w:t>
      </w:r>
      <w:r>
        <w:rPr>
          <w:rFonts w:ascii="Times New Roman" w:eastAsia="Times New Roman" w:hAnsi="Times New Roman"/>
          <w:color w:val="000000"/>
          <w:sz w:val="24"/>
          <w:szCs w:val="28"/>
        </w:rPr>
        <w:t>Saturday, April 22</w:t>
      </w:r>
      <w:r w:rsidRPr="00CB3626">
        <w:rPr>
          <w:rFonts w:ascii="Times New Roman" w:eastAsia="Times New Roman" w:hAnsi="Times New Roman"/>
          <w:color w:val="000000"/>
          <w:sz w:val="24"/>
          <w:szCs w:val="28"/>
          <w:vertAlign w:val="superscript"/>
        </w:rPr>
        <w:t>nd</w:t>
      </w:r>
      <w:r>
        <w:rPr>
          <w:rFonts w:ascii="Times New Roman" w:eastAsia="Times New Roman" w:hAnsi="Times New Roman"/>
          <w:color w:val="000000"/>
          <w:sz w:val="24"/>
          <w:szCs w:val="28"/>
        </w:rPr>
        <w:t xml:space="preserve"> from 9am to 2pm</w:t>
      </w:r>
      <w:r w:rsidR="0065266B">
        <w:rPr>
          <w:rFonts w:ascii="Times New Roman" w:eastAsia="Times New Roman" w:hAnsi="Times New Roman"/>
          <w:color w:val="000000"/>
          <w:sz w:val="24"/>
          <w:szCs w:val="28"/>
        </w:rPr>
        <w:t>.</w:t>
      </w:r>
      <w:r>
        <w:rPr>
          <w:rFonts w:ascii="Times New Roman" w:eastAsia="Times New Roman" w:hAnsi="Times New Roman"/>
          <w:color w:val="000000"/>
          <w:sz w:val="24"/>
          <w:szCs w:val="28"/>
        </w:rPr>
        <w:t xml:space="preserve"> </w:t>
      </w:r>
    </w:p>
    <w:p w:rsidR="0065266B" w:rsidRDefault="0065266B" w:rsidP="00CB3626">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The second annual Officer E</w:t>
      </w:r>
      <w:r w:rsidR="00CB3626">
        <w:rPr>
          <w:rFonts w:ascii="Times New Roman" w:eastAsia="Times New Roman" w:hAnsi="Times New Roman"/>
          <w:color w:val="000000"/>
          <w:sz w:val="24"/>
          <w:szCs w:val="28"/>
        </w:rPr>
        <w:t>llis 5k run/walk will be Saturday,</w:t>
      </w:r>
      <w:r>
        <w:rPr>
          <w:rFonts w:ascii="Times New Roman" w:eastAsia="Times New Roman" w:hAnsi="Times New Roman"/>
          <w:color w:val="000000"/>
          <w:sz w:val="24"/>
          <w:szCs w:val="28"/>
        </w:rPr>
        <w:t xml:space="preserve"> April 22</w:t>
      </w:r>
      <w:r w:rsidRPr="0065266B">
        <w:rPr>
          <w:rFonts w:ascii="Times New Roman" w:eastAsia="Times New Roman" w:hAnsi="Times New Roman"/>
          <w:color w:val="000000"/>
          <w:sz w:val="24"/>
          <w:szCs w:val="28"/>
          <w:vertAlign w:val="superscript"/>
        </w:rPr>
        <w:t>nd</w:t>
      </w:r>
      <w:r>
        <w:rPr>
          <w:rFonts w:ascii="Times New Roman" w:eastAsia="Times New Roman" w:hAnsi="Times New Roman"/>
          <w:color w:val="000000"/>
          <w:sz w:val="24"/>
          <w:szCs w:val="28"/>
        </w:rPr>
        <w:t xml:space="preserve"> beginning at 8:30am at the Richmond Centre.</w:t>
      </w:r>
    </w:p>
    <w:p w:rsidR="0065266B" w:rsidRDefault="0065266B" w:rsidP="00CB3626">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5k run/walk Saturday, April 29</w:t>
      </w:r>
      <w:r w:rsidRPr="0065266B">
        <w:rPr>
          <w:rFonts w:ascii="Times New Roman" w:eastAsia="Times New Roman" w:hAnsi="Times New Roman"/>
          <w:color w:val="000000"/>
          <w:sz w:val="24"/>
          <w:szCs w:val="28"/>
          <w:vertAlign w:val="superscript"/>
        </w:rPr>
        <w:t>th</w:t>
      </w:r>
      <w:r>
        <w:rPr>
          <w:rFonts w:ascii="Times New Roman" w:eastAsia="Times New Roman" w:hAnsi="Times New Roman"/>
          <w:color w:val="000000"/>
          <w:sz w:val="24"/>
          <w:szCs w:val="28"/>
        </w:rPr>
        <w:t xml:space="preserve"> at Whitehall park, beginning at 8am-Liberty Place Recovery for Women</w:t>
      </w:r>
    </w:p>
    <w:p w:rsidR="00CB3626" w:rsidRDefault="0065266B" w:rsidP="00CB3626">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 xml:space="preserve">Women on the Frontier Living History at Fort </w:t>
      </w:r>
      <w:proofErr w:type="spellStart"/>
      <w:r w:rsidR="0023561B">
        <w:rPr>
          <w:rFonts w:ascii="Times New Roman" w:eastAsia="Times New Roman" w:hAnsi="Times New Roman"/>
          <w:color w:val="000000"/>
          <w:sz w:val="24"/>
          <w:szCs w:val="28"/>
        </w:rPr>
        <w:t>Boonesborough</w:t>
      </w:r>
      <w:proofErr w:type="spellEnd"/>
      <w:r>
        <w:rPr>
          <w:rFonts w:ascii="Times New Roman" w:eastAsia="Times New Roman" w:hAnsi="Times New Roman"/>
          <w:color w:val="000000"/>
          <w:sz w:val="24"/>
          <w:szCs w:val="28"/>
        </w:rPr>
        <w:t xml:space="preserve"> will be Saturday and Sunday, April 22</w:t>
      </w:r>
      <w:r w:rsidRPr="0065266B">
        <w:rPr>
          <w:rFonts w:ascii="Times New Roman" w:eastAsia="Times New Roman" w:hAnsi="Times New Roman"/>
          <w:color w:val="000000"/>
          <w:sz w:val="24"/>
          <w:szCs w:val="28"/>
          <w:vertAlign w:val="superscript"/>
        </w:rPr>
        <w:t>nd</w:t>
      </w:r>
      <w:r>
        <w:rPr>
          <w:rFonts w:ascii="Times New Roman" w:eastAsia="Times New Roman" w:hAnsi="Times New Roman"/>
          <w:color w:val="000000"/>
          <w:sz w:val="24"/>
          <w:szCs w:val="28"/>
        </w:rPr>
        <w:t xml:space="preserve"> and 23</w:t>
      </w:r>
      <w:r w:rsidRPr="0065266B">
        <w:rPr>
          <w:rFonts w:ascii="Times New Roman" w:eastAsia="Times New Roman" w:hAnsi="Times New Roman"/>
          <w:color w:val="000000"/>
          <w:sz w:val="24"/>
          <w:szCs w:val="28"/>
          <w:vertAlign w:val="superscript"/>
        </w:rPr>
        <w:t>rd</w:t>
      </w:r>
      <w:r>
        <w:rPr>
          <w:rFonts w:ascii="Times New Roman" w:eastAsia="Times New Roman" w:hAnsi="Times New Roman"/>
          <w:color w:val="000000"/>
          <w:sz w:val="24"/>
          <w:szCs w:val="28"/>
        </w:rPr>
        <w:t xml:space="preserve"> from 9am to 5pm each day.</w:t>
      </w:r>
    </w:p>
    <w:p w:rsidR="0065266B" w:rsidRDefault="0065266B" w:rsidP="00CB3626">
      <w:pPr>
        <w:pStyle w:val="ListParagraph"/>
        <w:numPr>
          <w:ilvl w:val="0"/>
          <w:numId w:val="25"/>
        </w:numPr>
        <w:jc w:val="both"/>
        <w:rPr>
          <w:rFonts w:ascii="Times New Roman" w:eastAsia="Times New Roman" w:hAnsi="Times New Roman"/>
          <w:color w:val="000000"/>
          <w:sz w:val="24"/>
          <w:szCs w:val="28"/>
        </w:rPr>
      </w:pPr>
      <w:r>
        <w:rPr>
          <w:rFonts w:ascii="Times New Roman" w:eastAsia="Times New Roman" w:hAnsi="Times New Roman"/>
          <w:color w:val="000000"/>
          <w:sz w:val="24"/>
          <w:szCs w:val="28"/>
        </w:rPr>
        <w:t xml:space="preserve">Congratulations to the Model Middle School Mock Trial team for winning the Kentucky Mock Trial championship, for two years in a row. </w:t>
      </w:r>
    </w:p>
    <w:p w:rsidR="0065266B" w:rsidRPr="00CB3626" w:rsidRDefault="0065266B" w:rsidP="0065266B">
      <w:pPr>
        <w:pStyle w:val="ListParagraph"/>
        <w:jc w:val="both"/>
        <w:rPr>
          <w:rFonts w:ascii="Times New Roman" w:eastAsia="Times New Roman" w:hAnsi="Times New Roman"/>
          <w:color w:val="000000"/>
          <w:sz w:val="24"/>
          <w:szCs w:val="28"/>
        </w:rPr>
      </w:pPr>
    </w:p>
    <w:p w:rsidR="0023561B" w:rsidRDefault="0065266B" w:rsidP="0058683C">
      <w:pPr>
        <w:jc w:val="both"/>
        <w:rPr>
          <w:b/>
          <w:color w:val="000000"/>
          <w:sz w:val="28"/>
          <w:szCs w:val="28"/>
        </w:rPr>
      </w:pPr>
      <w:r>
        <w:rPr>
          <w:b/>
          <w:color w:val="000000"/>
          <w:sz w:val="28"/>
          <w:szCs w:val="28"/>
        </w:rPr>
        <w:t>Comment from Department Heads:</w:t>
      </w:r>
    </w:p>
    <w:p w:rsidR="002A30D6" w:rsidRDefault="0065266B" w:rsidP="0058683C">
      <w:pPr>
        <w:jc w:val="both"/>
        <w:rPr>
          <w:color w:val="000000"/>
        </w:rPr>
      </w:pPr>
      <w:r w:rsidRPr="0023561B">
        <w:rPr>
          <w:b/>
          <w:color w:val="000000"/>
        </w:rPr>
        <w:t>Clay Hamrick</w:t>
      </w:r>
      <w:r>
        <w:rPr>
          <w:color w:val="000000"/>
        </w:rPr>
        <w:t xml:space="preserve">, Battlefield Golf Club Director and PGA Pro, spoke with the court </w:t>
      </w:r>
      <w:r w:rsidR="0023561B">
        <w:rPr>
          <w:color w:val="000000"/>
        </w:rPr>
        <w:t>regarding Battlefield Golf Club’s monetary performance</w:t>
      </w:r>
      <w:r w:rsidR="00A50036">
        <w:rPr>
          <w:color w:val="000000"/>
        </w:rPr>
        <w:t>;</w:t>
      </w:r>
      <w:r w:rsidR="0023561B">
        <w:rPr>
          <w:color w:val="000000"/>
        </w:rPr>
        <w:t xml:space="preserve"> keeping expenditures low, revenue</w:t>
      </w:r>
      <w:r w:rsidR="00A50036">
        <w:rPr>
          <w:color w:val="000000"/>
        </w:rPr>
        <w:t>s</w:t>
      </w:r>
      <w:r w:rsidR="0023561B">
        <w:rPr>
          <w:color w:val="000000"/>
        </w:rPr>
        <w:t xml:space="preserve"> </w:t>
      </w:r>
      <w:r w:rsidR="00A50036">
        <w:rPr>
          <w:color w:val="000000"/>
        </w:rPr>
        <w:t>higher than</w:t>
      </w:r>
      <w:r w:rsidR="0023561B">
        <w:rPr>
          <w:color w:val="000000"/>
        </w:rPr>
        <w:t xml:space="preserve"> previous year</w:t>
      </w:r>
      <w:r w:rsidR="00A50036">
        <w:rPr>
          <w:color w:val="000000"/>
        </w:rPr>
        <w:t>s</w:t>
      </w:r>
      <w:r w:rsidR="0023561B">
        <w:rPr>
          <w:color w:val="000000"/>
        </w:rPr>
        <w:t xml:space="preserve">, and </w:t>
      </w:r>
      <w:r w:rsidR="00A50036">
        <w:rPr>
          <w:color w:val="000000"/>
        </w:rPr>
        <w:t xml:space="preserve">the club’s </w:t>
      </w:r>
      <w:r w:rsidR="0023561B">
        <w:rPr>
          <w:color w:val="000000"/>
        </w:rPr>
        <w:t xml:space="preserve">growing popularity. </w:t>
      </w:r>
    </w:p>
    <w:p w:rsidR="0023561B" w:rsidRPr="0023561B" w:rsidRDefault="0023561B" w:rsidP="0058683C">
      <w:pPr>
        <w:jc w:val="both"/>
        <w:rPr>
          <w:b/>
          <w:color w:val="000000"/>
        </w:rPr>
      </w:pPr>
    </w:p>
    <w:p w:rsidR="0023561B" w:rsidRPr="0023561B" w:rsidRDefault="0023561B" w:rsidP="0058683C">
      <w:pPr>
        <w:jc w:val="both"/>
        <w:rPr>
          <w:b/>
          <w:color w:val="000000"/>
          <w:sz w:val="28"/>
          <w:szCs w:val="28"/>
        </w:rPr>
      </w:pPr>
      <w:r w:rsidRPr="0023561B">
        <w:rPr>
          <w:b/>
          <w:color w:val="000000"/>
        </w:rPr>
        <w:t xml:space="preserve">Phillip </w:t>
      </w:r>
      <w:proofErr w:type="spellStart"/>
      <w:r w:rsidRPr="0023561B">
        <w:rPr>
          <w:b/>
          <w:color w:val="000000"/>
        </w:rPr>
        <w:t>Seyfrit</w:t>
      </w:r>
      <w:proofErr w:type="spellEnd"/>
      <w:r>
        <w:rPr>
          <w:color w:val="000000"/>
        </w:rPr>
        <w:t xml:space="preserve">, Director of Madison County Historical Properties &amp; Parks, spoke with the court regarding the Madison County Parks. The parks are up and running, if you’re planning a birthday party, family reunion, etc., please </w:t>
      </w:r>
      <w:r w:rsidR="00937FFB">
        <w:rPr>
          <w:color w:val="000000"/>
        </w:rPr>
        <w:t>call 859-624-0013 to reserve a</w:t>
      </w:r>
      <w:r>
        <w:rPr>
          <w:color w:val="000000"/>
        </w:rPr>
        <w:t xml:space="preserve"> pavilion. </w:t>
      </w:r>
      <w:r w:rsidR="00A50036">
        <w:rPr>
          <w:color w:val="000000"/>
        </w:rPr>
        <w:t xml:space="preserve">Lake Wilgreen </w:t>
      </w:r>
      <w:r w:rsidR="00937FFB">
        <w:rPr>
          <w:color w:val="000000"/>
        </w:rPr>
        <w:t>is also up and running, with two tournaments, Wednesday and Sunday of each week. There will be a car show at Kirksville Community Center, Saturday, April 15</w:t>
      </w:r>
      <w:r w:rsidR="00937FFB" w:rsidRPr="00937FFB">
        <w:rPr>
          <w:color w:val="000000"/>
          <w:vertAlign w:val="superscript"/>
        </w:rPr>
        <w:t>th</w:t>
      </w:r>
      <w:r w:rsidR="00937FFB">
        <w:rPr>
          <w:color w:val="000000"/>
        </w:rPr>
        <w:t>. An afternoon with Mary Todd Lincoln will be Sunday, April 23</w:t>
      </w:r>
      <w:r w:rsidR="00937FFB" w:rsidRPr="00937FFB">
        <w:rPr>
          <w:color w:val="000000"/>
          <w:vertAlign w:val="superscript"/>
        </w:rPr>
        <w:t>rd</w:t>
      </w:r>
      <w:r w:rsidR="00937FFB">
        <w:rPr>
          <w:color w:val="000000"/>
        </w:rPr>
        <w:t xml:space="preserve"> beginning at 2:30 pm at the Mount Zion Christian Church.</w:t>
      </w:r>
    </w:p>
    <w:p w:rsidR="00B333F0" w:rsidRDefault="00B333F0" w:rsidP="0058683C">
      <w:pPr>
        <w:jc w:val="both"/>
        <w:rPr>
          <w:b/>
          <w:color w:val="000000"/>
          <w:sz w:val="28"/>
          <w:szCs w:val="28"/>
        </w:rPr>
      </w:pPr>
    </w:p>
    <w:p w:rsidR="0023561B" w:rsidRPr="0023561B" w:rsidRDefault="0023561B" w:rsidP="0058683C">
      <w:pPr>
        <w:jc w:val="both"/>
        <w:rPr>
          <w:b/>
          <w:color w:val="000000"/>
          <w:szCs w:val="28"/>
        </w:rPr>
      </w:pPr>
      <w:r w:rsidRPr="0023561B">
        <w:rPr>
          <w:b/>
          <w:color w:val="000000"/>
          <w:szCs w:val="28"/>
        </w:rPr>
        <w:t>Chris Iseral</w:t>
      </w:r>
      <w:r w:rsidRPr="0023561B">
        <w:rPr>
          <w:color w:val="000000"/>
          <w:szCs w:val="28"/>
        </w:rPr>
        <w:t>,</w:t>
      </w:r>
      <w:r>
        <w:rPr>
          <w:b/>
          <w:color w:val="000000"/>
          <w:szCs w:val="28"/>
        </w:rPr>
        <w:t xml:space="preserve"> </w:t>
      </w:r>
      <w:r w:rsidR="00937FFB">
        <w:rPr>
          <w:color w:val="000000"/>
          <w:szCs w:val="28"/>
        </w:rPr>
        <w:t xml:space="preserve">IT, spoke with the court, updating everyone on the Fiber project going on now. </w:t>
      </w:r>
      <w:r w:rsidR="007C638D">
        <w:rPr>
          <w:color w:val="000000"/>
          <w:szCs w:val="28"/>
        </w:rPr>
        <w:t>Currently, it’s being worked on in the city streets. They’re probably tearing up your pavement, and your grass, however, everything will be repaired by the contractor.</w:t>
      </w:r>
    </w:p>
    <w:p w:rsidR="0023561B" w:rsidRDefault="0023561B" w:rsidP="0058683C">
      <w:pPr>
        <w:jc w:val="both"/>
        <w:rPr>
          <w:b/>
          <w:color w:val="000000"/>
          <w:sz w:val="28"/>
          <w:szCs w:val="28"/>
        </w:rPr>
      </w:pPr>
    </w:p>
    <w:p w:rsidR="00EA5FAA" w:rsidRDefault="00F65468" w:rsidP="0058683C">
      <w:pPr>
        <w:jc w:val="both"/>
        <w:rPr>
          <w:b/>
          <w:color w:val="000000"/>
          <w:sz w:val="28"/>
          <w:szCs w:val="28"/>
        </w:rPr>
      </w:pPr>
      <w:r w:rsidRPr="00F65468">
        <w:rPr>
          <w:b/>
          <w:color w:val="000000"/>
          <w:sz w:val="28"/>
          <w:szCs w:val="28"/>
        </w:rPr>
        <w:t>Comments from Magistrates:</w:t>
      </w:r>
    </w:p>
    <w:p w:rsidR="00B74CB5" w:rsidRPr="00846EF3" w:rsidRDefault="00B74CB5" w:rsidP="0058683C">
      <w:pPr>
        <w:jc w:val="both"/>
        <w:rPr>
          <w:color w:val="000000"/>
        </w:rPr>
      </w:pPr>
    </w:p>
    <w:p w:rsidR="00C7421F" w:rsidRDefault="009C458F" w:rsidP="00B333F0">
      <w:pPr>
        <w:jc w:val="both"/>
        <w:rPr>
          <w:color w:val="000000"/>
        </w:rPr>
      </w:pPr>
      <w:r w:rsidRPr="004D384A">
        <w:rPr>
          <w:b/>
          <w:color w:val="000000"/>
        </w:rPr>
        <w:t>Magistrate Botkin</w:t>
      </w:r>
      <w:r w:rsidR="00521534">
        <w:rPr>
          <w:color w:val="000000"/>
        </w:rPr>
        <w:t xml:space="preserve">: </w:t>
      </w:r>
      <w:r w:rsidR="005A664E">
        <w:rPr>
          <w:color w:val="000000"/>
        </w:rPr>
        <w:t xml:space="preserve">The bridge out at Kingston, the bypass is now up and they’re working around that. Please be patient. Everything is going great out there. </w:t>
      </w:r>
      <w:r w:rsidR="002019A3">
        <w:rPr>
          <w:color w:val="000000"/>
        </w:rPr>
        <w:t xml:space="preserve">Wilgreen Lake is open and having tournaments! </w:t>
      </w:r>
    </w:p>
    <w:p w:rsidR="002A30D6" w:rsidRDefault="002A30D6" w:rsidP="005730EA">
      <w:pPr>
        <w:jc w:val="both"/>
        <w:rPr>
          <w:color w:val="000000"/>
        </w:rPr>
      </w:pPr>
    </w:p>
    <w:p w:rsidR="00C629B4" w:rsidRDefault="00FA0684" w:rsidP="005730EA">
      <w:pPr>
        <w:jc w:val="both"/>
        <w:rPr>
          <w:color w:val="000000"/>
        </w:rPr>
      </w:pPr>
      <w:r w:rsidRPr="00F5205D">
        <w:rPr>
          <w:b/>
          <w:color w:val="000000"/>
        </w:rPr>
        <w:t xml:space="preserve">Magistrate </w:t>
      </w:r>
      <w:r w:rsidR="00694322" w:rsidRPr="00F5205D">
        <w:rPr>
          <w:b/>
          <w:color w:val="000000"/>
        </w:rPr>
        <w:t>Tudor</w:t>
      </w:r>
      <w:r w:rsidR="00521534">
        <w:rPr>
          <w:color w:val="000000"/>
        </w:rPr>
        <w:t xml:space="preserve">: </w:t>
      </w:r>
      <w:r w:rsidR="007C638D">
        <w:rPr>
          <w:color w:val="000000"/>
        </w:rPr>
        <w:t>We’ve been working out at the Whiteh</w:t>
      </w:r>
      <w:r w:rsidR="005A664E">
        <w:rPr>
          <w:color w:val="000000"/>
        </w:rPr>
        <w:t xml:space="preserve">all park creating a pollinator garden for the butterflies, native plants and flowers. We’re trying to educate people through that project. In Union City, we are going to try </w:t>
      </w:r>
      <w:r w:rsidR="005A664E">
        <w:rPr>
          <w:color w:val="000000"/>
        </w:rPr>
        <w:lastRenderedPageBreak/>
        <w:t xml:space="preserve">to start a pollinator garden with native plants and flowers as well. I’d like to also thank Sharon Graves, a civic teacher at Clark </w:t>
      </w:r>
      <w:proofErr w:type="spellStart"/>
      <w:r w:rsidR="005A664E">
        <w:rPr>
          <w:color w:val="000000"/>
        </w:rPr>
        <w:t>Moores</w:t>
      </w:r>
      <w:proofErr w:type="spellEnd"/>
      <w:r w:rsidR="005A664E">
        <w:rPr>
          <w:color w:val="000000"/>
        </w:rPr>
        <w:t xml:space="preserve"> Middle School for her classes cleaning up historical cemeteries throughout the county. </w:t>
      </w:r>
    </w:p>
    <w:p w:rsidR="00A90BEC" w:rsidRDefault="00A90BEC" w:rsidP="000D5581">
      <w:pPr>
        <w:jc w:val="both"/>
        <w:rPr>
          <w:b/>
          <w:color w:val="000000"/>
        </w:rPr>
      </w:pPr>
    </w:p>
    <w:p w:rsidR="00C629B4" w:rsidRDefault="005E69B2" w:rsidP="000D5581">
      <w:pPr>
        <w:jc w:val="both"/>
        <w:rPr>
          <w:color w:val="000000"/>
        </w:rPr>
      </w:pPr>
      <w:r>
        <w:rPr>
          <w:b/>
          <w:color w:val="000000"/>
        </w:rPr>
        <w:t>Magistrate Barger</w:t>
      </w:r>
      <w:r w:rsidR="00521534">
        <w:rPr>
          <w:b/>
          <w:color w:val="000000"/>
        </w:rPr>
        <w:t xml:space="preserve">: </w:t>
      </w:r>
      <w:r w:rsidR="007C638D" w:rsidRPr="007C638D">
        <w:rPr>
          <w:color w:val="000000"/>
        </w:rPr>
        <w:t>The blacktop patching</w:t>
      </w:r>
      <w:r w:rsidR="007C638D">
        <w:rPr>
          <w:color w:val="000000"/>
        </w:rPr>
        <w:t xml:space="preserve"> on </w:t>
      </w:r>
      <w:r w:rsidR="007C638D" w:rsidRPr="007C638D">
        <w:rPr>
          <w:color w:val="000000"/>
        </w:rPr>
        <w:t>potholes has really stepped up. The hotbox that we bought has been a great improvement for doing the patching</w:t>
      </w:r>
      <w:r w:rsidR="007C638D">
        <w:rPr>
          <w:color w:val="000000"/>
        </w:rPr>
        <w:t xml:space="preserve"> and how long it stays</w:t>
      </w:r>
      <w:r w:rsidR="007C638D" w:rsidRPr="007C638D">
        <w:rPr>
          <w:color w:val="000000"/>
        </w:rPr>
        <w:t xml:space="preserve">. </w:t>
      </w:r>
      <w:r w:rsidR="007C638D">
        <w:rPr>
          <w:color w:val="000000"/>
        </w:rPr>
        <w:t xml:space="preserve">The winter wasn’t as bad, so we were able to get out there earlier to do the patching. We’ve done </w:t>
      </w:r>
      <w:proofErr w:type="gramStart"/>
      <w:r w:rsidR="007C638D">
        <w:rPr>
          <w:color w:val="000000"/>
        </w:rPr>
        <w:t>a number of</w:t>
      </w:r>
      <w:proofErr w:type="gramEnd"/>
      <w:r w:rsidR="007C638D">
        <w:rPr>
          <w:color w:val="000000"/>
        </w:rPr>
        <w:t xml:space="preserve"> things road wise to make improvements. </w:t>
      </w:r>
    </w:p>
    <w:p w:rsidR="002A30D6" w:rsidRDefault="002A30D6" w:rsidP="000D5581">
      <w:pPr>
        <w:jc w:val="both"/>
        <w:rPr>
          <w:color w:val="000000"/>
        </w:rPr>
      </w:pPr>
    </w:p>
    <w:p w:rsidR="00C629B4" w:rsidRPr="003421D5" w:rsidRDefault="002A30D6" w:rsidP="000D5581">
      <w:pPr>
        <w:jc w:val="both"/>
        <w:rPr>
          <w:color w:val="000000"/>
        </w:rPr>
      </w:pPr>
      <w:r w:rsidRPr="002A30D6">
        <w:rPr>
          <w:b/>
          <w:color w:val="000000"/>
        </w:rPr>
        <w:t>Magistrate Combs</w:t>
      </w:r>
      <w:r w:rsidR="003421D5">
        <w:rPr>
          <w:b/>
          <w:color w:val="000000"/>
        </w:rPr>
        <w:t>:</w:t>
      </w:r>
      <w:r w:rsidR="003421D5" w:rsidRPr="003421D5">
        <w:rPr>
          <w:color w:val="000000"/>
        </w:rPr>
        <w:t xml:space="preserve"> </w:t>
      </w:r>
      <w:r w:rsidR="002019A3">
        <w:rPr>
          <w:color w:val="000000"/>
        </w:rPr>
        <w:t>I have some concerns with the fire department which I’ve expressed to the chief and t</w:t>
      </w:r>
      <w:r w:rsidR="00AB4078">
        <w:rPr>
          <w:color w:val="000000"/>
        </w:rPr>
        <w:t xml:space="preserve">o you, judge. The chief is new but he’s giving it his all, and I respect that. </w:t>
      </w:r>
    </w:p>
    <w:p w:rsidR="00B333F0" w:rsidRDefault="00B333F0" w:rsidP="000D5581">
      <w:pPr>
        <w:jc w:val="both"/>
        <w:rPr>
          <w:color w:val="000000"/>
        </w:rPr>
      </w:pPr>
    </w:p>
    <w:p w:rsidR="00C629B4" w:rsidRPr="002A30D6" w:rsidRDefault="00C629B4" w:rsidP="000D5581">
      <w:pPr>
        <w:jc w:val="both"/>
        <w:rPr>
          <w:b/>
          <w:color w:val="000000"/>
        </w:rPr>
      </w:pPr>
      <w:r w:rsidRPr="00C629B4">
        <w:rPr>
          <w:b/>
          <w:color w:val="000000"/>
        </w:rPr>
        <w:t>Judge Taylor</w:t>
      </w:r>
      <w:r>
        <w:rPr>
          <w:color w:val="000000"/>
        </w:rPr>
        <w:t xml:space="preserve"> asked if anyone from the audience would like to speak.</w:t>
      </w:r>
    </w:p>
    <w:p w:rsidR="0090443F" w:rsidRDefault="0090443F" w:rsidP="00E40EE2">
      <w:pPr>
        <w:jc w:val="both"/>
        <w:rPr>
          <w:b/>
          <w:color w:val="000000"/>
          <w:sz w:val="28"/>
          <w:szCs w:val="28"/>
        </w:rPr>
      </w:pPr>
    </w:p>
    <w:p w:rsidR="00D67D4F" w:rsidRDefault="00A660A2" w:rsidP="00E40EE2">
      <w:pPr>
        <w:jc w:val="both"/>
        <w:rPr>
          <w:b/>
          <w:color w:val="000000"/>
          <w:sz w:val="28"/>
          <w:szCs w:val="28"/>
        </w:rPr>
      </w:pPr>
      <w:r>
        <w:rPr>
          <w:b/>
          <w:color w:val="000000"/>
          <w:sz w:val="28"/>
          <w:szCs w:val="28"/>
        </w:rPr>
        <w:t xml:space="preserve">IN RE: </w:t>
      </w:r>
      <w:r w:rsidR="00D67D4F" w:rsidRPr="008E26DA">
        <w:rPr>
          <w:b/>
          <w:color w:val="000000"/>
          <w:sz w:val="28"/>
          <w:szCs w:val="28"/>
        </w:rPr>
        <w:t>Pay Claims and Approve Transfers:</w:t>
      </w:r>
    </w:p>
    <w:p w:rsidR="00D67D4F" w:rsidRPr="008E26DA" w:rsidRDefault="00AB4078" w:rsidP="00D67D4F">
      <w:pPr>
        <w:tabs>
          <w:tab w:val="left" w:pos="3892"/>
        </w:tabs>
        <w:jc w:val="both"/>
        <w:rPr>
          <w:color w:val="000000"/>
        </w:rPr>
      </w:pPr>
      <w:r>
        <w:rPr>
          <w:color w:val="000000"/>
        </w:rPr>
        <w:t>Motion made by Tom Botkin, seconded by Roger Barger</w:t>
      </w:r>
      <w:r w:rsidR="001F119B">
        <w:rPr>
          <w:color w:val="000000"/>
        </w:rPr>
        <w:t xml:space="preserve"> </w:t>
      </w:r>
      <w:r w:rsidR="004D384A">
        <w:rPr>
          <w:color w:val="000000"/>
        </w:rPr>
        <w:t>to a</w:t>
      </w:r>
      <w:r w:rsidR="0058683C">
        <w:rPr>
          <w:color w:val="000000"/>
        </w:rPr>
        <w:t>pprove pay claims and transfers.</w:t>
      </w:r>
    </w:p>
    <w:p w:rsidR="00D67D4F" w:rsidRPr="008E26DA" w:rsidRDefault="00D67D4F"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FA0684" w:rsidP="00D67D4F">
      <w:pPr>
        <w:ind w:firstLine="720"/>
        <w:jc w:val="both"/>
        <w:rPr>
          <w:color w:val="000000"/>
          <w:sz w:val="25"/>
          <w:szCs w:val="25"/>
        </w:rPr>
      </w:pPr>
      <w:r>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Pr>
          <w:color w:val="000000"/>
          <w:sz w:val="25"/>
          <w:szCs w:val="25"/>
        </w:rPr>
        <w:t xml:space="preserve">          </w:t>
      </w:r>
      <w:r w:rsidR="00D67D4F">
        <w:rPr>
          <w:color w:val="000000"/>
          <w:sz w:val="25"/>
          <w:szCs w:val="25"/>
        </w:rPr>
        <w:t xml:space="preserve"> </w:t>
      </w:r>
      <w:r w:rsidR="002A30D6">
        <w:rPr>
          <w:color w:val="000000"/>
          <w:sz w:val="25"/>
          <w:szCs w:val="25"/>
        </w:rPr>
        <w:t>Larry Combs-Yes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F92DE2" w:rsidRDefault="00F92DE2" w:rsidP="00584292">
      <w:pPr>
        <w:jc w:val="both"/>
        <w:rPr>
          <w:b/>
          <w:color w:val="000000"/>
          <w:sz w:val="22"/>
          <w:szCs w:val="22"/>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631886" w:rsidRDefault="00A01CA9" w:rsidP="00584292">
      <w:pPr>
        <w:jc w:val="both"/>
        <w:rPr>
          <w:color w:val="000000"/>
        </w:rPr>
      </w:pPr>
      <w:r w:rsidRPr="009A3F0E">
        <w:rPr>
          <w:color w:val="000000"/>
        </w:rPr>
        <w:t>Judge a</w:t>
      </w:r>
      <w:r w:rsidR="00DC7A90" w:rsidRPr="009A3F0E">
        <w:rPr>
          <w:color w:val="000000"/>
        </w:rPr>
        <w:t>nnounce</w:t>
      </w:r>
      <w:r w:rsidR="00D47788" w:rsidRPr="009A3F0E">
        <w:rPr>
          <w:color w:val="000000"/>
        </w:rPr>
        <w:t>d the next court date for</w:t>
      </w:r>
      <w:r w:rsidR="00F1689A">
        <w:rPr>
          <w:color w:val="000000"/>
        </w:rPr>
        <w:t xml:space="preserve"> </w:t>
      </w:r>
      <w:r w:rsidR="00C37BDC">
        <w:rPr>
          <w:color w:val="000000"/>
        </w:rPr>
        <w:t xml:space="preserve">Tuesday, </w:t>
      </w:r>
      <w:r w:rsidR="005661F0" w:rsidRPr="005661F0">
        <w:rPr>
          <w:color w:val="000000"/>
        </w:rPr>
        <w:t>April 25</w:t>
      </w:r>
      <w:r w:rsidR="00F92DE2" w:rsidRPr="005661F0">
        <w:rPr>
          <w:color w:val="000000"/>
        </w:rPr>
        <w:t>, 2017</w:t>
      </w:r>
      <w:r w:rsidR="000D5581">
        <w:rPr>
          <w:color w:val="000000"/>
        </w:rPr>
        <w:t xml:space="preserve"> in Fiscal Court Room,</w:t>
      </w:r>
      <w:r w:rsidR="009B261F">
        <w:rPr>
          <w:color w:val="000000"/>
        </w:rPr>
        <w:t xml:space="preserve"> </w:t>
      </w:r>
      <w:r w:rsidR="00CD4A83" w:rsidRPr="009A3F0E">
        <w:rPr>
          <w:color w:val="000000"/>
        </w:rPr>
        <w:t xml:space="preserve">at </w:t>
      </w:r>
      <w:r w:rsidR="008E26DA" w:rsidRPr="009A3F0E">
        <w:rPr>
          <w:color w:val="000000"/>
        </w:rPr>
        <w:t>9:30AM</w:t>
      </w:r>
      <w:r w:rsidR="00CD4A83" w:rsidRPr="009A3F0E">
        <w:rPr>
          <w:color w:val="000000"/>
        </w:rPr>
        <w:t xml:space="preserve">.  </w:t>
      </w:r>
    </w:p>
    <w:p w:rsidR="0090443F" w:rsidRDefault="0090443F" w:rsidP="00584292">
      <w:pPr>
        <w:jc w:val="both"/>
        <w:rPr>
          <w:b/>
          <w:sz w:val="22"/>
          <w:szCs w:val="22"/>
        </w:rPr>
      </w:pPr>
    </w:p>
    <w:p w:rsidR="00A2478B" w:rsidRPr="004352BE" w:rsidRDefault="00631886" w:rsidP="00584292">
      <w:pPr>
        <w:jc w:val="both"/>
        <w:rPr>
          <w:b/>
          <w:sz w:val="22"/>
          <w:szCs w:val="22"/>
        </w:rPr>
      </w:pPr>
      <w:r>
        <w:rPr>
          <w:b/>
          <w:sz w:val="22"/>
          <w:szCs w:val="22"/>
        </w:rPr>
        <w:t>I</w:t>
      </w:r>
      <w:r w:rsidR="00A2478B" w:rsidRPr="004352BE">
        <w:rPr>
          <w:b/>
          <w:sz w:val="22"/>
          <w:szCs w:val="22"/>
        </w:rPr>
        <w:t>N RE:  ADJOURNMENT</w:t>
      </w:r>
    </w:p>
    <w:p w:rsidR="00A2478B" w:rsidRDefault="002E2255" w:rsidP="00584292">
      <w:pPr>
        <w:jc w:val="both"/>
      </w:pPr>
      <w:r w:rsidRPr="009A3F0E">
        <w:t>Motion fr</w:t>
      </w:r>
      <w:r w:rsidR="001A70AB" w:rsidRPr="009A3F0E">
        <w:t>om</w:t>
      </w:r>
      <w:r w:rsidR="00F92DE2">
        <w:t xml:space="preserve"> </w:t>
      </w:r>
      <w:r w:rsidR="00AB4078">
        <w:t xml:space="preserve">John Tudor </w:t>
      </w:r>
      <w:r w:rsidR="006E7EFD" w:rsidRPr="009A3F0E">
        <w:t>to adjourn, seconded by</w:t>
      </w:r>
      <w:r w:rsidR="00AB4078">
        <w:t xml:space="preserve"> Roger Barger</w:t>
      </w:r>
      <w:r w:rsidR="00806C09" w:rsidRPr="009A3F0E">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6E100E">
        <w:t>at</w:t>
      </w:r>
      <w:r w:rsidR="008E71D9">
        <w:t xml:space="preserve"> 11:11am.       </w:t>
      </w:r>
    </w:p>
    <w:p w:rsidR="00801050" w:rsidRPr="009A3F0E" w:rsidRDefault="00801050" w:rsidP="00584292">
      <w:pPr>
        <w:jc w:val="both"/>
      </w:pPr>
    </w:p>
    <w:p w:rsidR="00AD71E2" w:rsidRDefault="009B71ED" w:rsidP="009B71ED">
      <w:pPr>
        <w:jc w:val="both"/>
        <w:rPr>
          <w:sz w:val="22"/>
          <w:szCs w:val="22"/>
        </w:rPr>
      </w:pPr>
      <w:r>
        <w:rPr>
          <w:sz w:val="22"/>
          <w:szCs w:val="22"/>
        </w:rPr>
        <w:t xml:space="preserve">                                                                                             </w:t>
      </w:r>
    </w:p>
    <w:p w:rsidR="00AD71E2" w:rsidRDefault="00AD71E2" w:rsidP="009B71ED">
      <w:pPr>
        <w:jc w:val="both"/>
        <w:rPr>
          <w:sz w:val="22"/>
          <w:szCs w:val="22"/>
        </w:rPr>
      </w:pPr>
    </w:p>
    <w:p w:rsidR="00AD71E2" w:rsidRDefault="00AD71E2" w:rsidP="009B71ED">
      <w:pPr>
        <w:jc w:val="both"/>
        <w:rPr>
          <w:sz w:val="22"/>
          <w:szCs w:val="22"/>
        </w:rPr>
      </w:pPr>
    </w:p>
    <w:p w:rsidR="00712EAF" w:rsidRPr="00EA5FAA" w:rsidRDefault="009B71ED" w:rsidP="009B71ED">
      <w:pPr>
        <w:jc w:val="both"/>
        <w:rPr>
          <w:sz w:val="22"/>
          <w:szCs w:val="22"/>
        </w:rPr>
      </w:pPr>
      <w:r>
        <w:rPr>
          <w:sz w:val="22"/>
          <w:szCs w:val="22"/>
        </w:rPr>
        <w:t xml:space="preserve">   </w:t>
      </w:r>
      <w:r w:rsidR="00712EAF" w:rsidRPr="004352BE">
        <w:rPr>
          <w:sz w:val="22"/>
          <w:szCs w:val="22"/>
        </w:rPr>
        <w:t>__________________________________</w:t>
      </w:r>
    </w:p>
    <w:p w:rsidR="00AD71E2" w:rsidRDefault="00712EAF" w:rsidP="00584292">
      <w:pPr>
        <w:jc w:val="both"/>
        <w:rPr>
          <w:color w:val="000000"/>
          <w:sz w:val="25"/>
          <w:szCs w:val="25"/>
        </w:rPr>
      </w:pPr>
      <w:r w:rsidRPr="00104205">
        <w:rPr>
          <w:color w:val="000000"/>
          <w:sz w:val="25"/>
          <w:szCs w:val="25"/>
        </w:rPr>
        <w:t xml:space="preserve">                                </w:t>
      </w:r>
      <w:r w:rsidR="00EA5FAA">
        <w:rPr>
          <w:color w:val="000000"/>
          <w:sz w:val="25"/>
          <w:szCs w:val="25"/>
        </w:rPr>
        <w:t xml:space="preserve">                      </w:t>
      </w:r>
    </w:p>
    <w:p w:rsidR="00C842DB" w:rsidRPr="00AD71E2" w:rsidRDefault="00057564" w:rsidP="00584292">
      <w:pPr>
        <w:jc w:val="both"/>
        <w:rPr>
          <w:color w:val="000000"/>
          <w:sz w:val="25"/>
          <w:szCs w:val="25"/>
        </w:rPr>
      </w:pPr>
      <w:bookmarkStart w:id="2" w:name="_GoBack"/>
      <w:bookmarkEnd w:id="2"/>
      <w:r w:rsidRPr="008E26DA">
        <w:t>REAGAN TAYLOR MADISON CO.</w:t>
      </w:r>
      <w:r w:rsidR="00FE564F" w:rsidRPr="008E26DA">
        <w:t xml:space="preserve"> JUDGE/EXECUTIVE</w:t>
      </w:r>
    </w:p>
    <w:sectPr w:rsidR="00C842DB" w:rsidRPr="00AD71E2" w:rsidSect="000A30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514BB"/>
    <w:multiLevelType w:val="hybridMultilevel"/>
    <w:tmpl w:val="E664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973F47"/>
    <w:multiLevelType w:val="hybridMultilevel"/>
    <w:tmpl w:val="703C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B7B74"/>
    <w:multiLevelType w:val="hybridMultilevel"/>
    <w:tmpl w:val="DAE8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4" w15:restartNumberingAfterBreak="0">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7" w15:restartNumberingAfterBreak="0">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1" w15:restartNumberingAfterBreak="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19"/>
  </w:num>
  <w:num w:numId="5">
    <w:abstractNumId w:val="18"/>
  </w:num>
  <w:num w:numId="6">
    <w:abstractNumId w:val="8"/>
  </w:num>
  <w:num w:numId="7">
    <w:abstractNumId w:val="22"/>
  </w:num>
  <w:num w:numId="8">
    <w:abstractNumId w:val="16"/>
  </w:num>
  <w:num w:numId="9">
    <w:abstractNumId w:val="13"/>
  </w:num>
  <w:num w:numId="10">
    <w:abstractNumId w:val="20"/>
  </w:num>
  <w:num w:numId="11">
    <w:abstractNumId w:val="15"/>
  </w:num>
  <w:num w:numId="12">
    <w:abstractNumId w:val="10"/>
  </w:num>
  <w:num w:numId="13">
    <w:abstractNumId w:val="5"/>
  </w:num>
  <w:num w:numId="14">
    <w:abstractNumId w:val="0"/>
  </w:num>
  <w:num w:numId="15">
    <w:abstractNumId w:val="7"/>
  </w:num>
  <w:num w:numId="16">
    <w:abstractNumId w:val="14"/>
  </w:num>
  <w:num w:numId="17">
    <w:abstractNumId w:val="23"/>
  </w:num>
  <w:num w:numId="18">
    <w:abstractNumId w:val="21"/>
  </w:num>
  <w:num w:numId="19">
    <w:abstractNumId w:val="17"/>
  </w:num>
  <w:num w:numId="20">
    <w:abstractNumId w:val="9"/>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6B"/>
    <w:rsid w:val="00000FC7"/>
    <w:rsid w:val="0000121A"/>
    <w:rsid w:val="000013C0"/>
    <w:rsid w:val="00001824"/>
    <w:rsid w:val="00004FB9"/>
    <w:rsid w:val="00006A10"/>
    <w:rsid w:val="00007643"/>
    <w:rsid w:val="00007F92"/>
    <w:rsid w:val="00010A98"/>
    <w:rsid w:val="00013BF6"/>
    <w:rsid w:val="00013E17"/>
    <w:rsid w:val="00013FFE"/>
    <w:rsid w:val="00015CEF"/>
    <w:rsid w:val="00016648"/>
    <w:rsid w:val="000166B7"/>
    <w:rsid w:val="00022C73"/>
    <w:rsid w:val="000241AD"/>
    <w:rsid w:val="00025873"/>
    <w:rsid w:val="0002600F"/>
    <w:rsid w:val="00027B00"/>
    <w:rsid w:val="000303CA"/>
    <w:rsid w:val="00031CDD"/>
    <w:rsid w:val="000320FB"/>
    <w:rsid w:val="00035A0F"/>
    <w:rsid w:val="000361F5"/>
    <w:rsid w:val="00040992"/>
    <w:rsid w:val="00041640"/>
    <w:rsid w:val="000436B9"/>
    <w:rsid w:val="0004395A"/>
    <w:rsid w:val="00045EFB"/>
    <w:rsid w:val="00045F72"/>
    <w:rsid w:val="00046C8B"/>
    <w:rsid w:val="00047F72"/>
    <w:rsid w:val="00050BDC"/>
    <w:rsid w:val="000527C5"/>
    <w:rsid w:val="00053081"/>
    <w:rsid w:val="00056A03"/>
    <w:rsid w:val="0005720B"/>
    <w:rsid w:val="00057564"/>
    <w:rsid w:val="00057AFE"/>
    <w:rsid w:val="0006134D"/>
    <w:rsid w:val="00063C88"/>
    <w:rsid w:val="00066AE8"/>
    <w:rsid w:val="0007142E"/>
    <w:rsid w:val="00075B38"/>
    <w:rsid w:val="00075E33"/>
    <w:rsid w:val="00077896"/>
    <w:rsid w:val="00080C86"/>
    <w:rsid w:val="00084749"/>
    <w:rsid w:val="00086D16"/>
    <w:rsid w:val="00092241"/>
    <w:rsid w:val="00092C69"/>
    <w:rsid w:val="00092E59"/>
    <w:rsid w:val="00092F51"/>
    <w:rsid w:val="00094217"/>
    <w:rsid w:val="000A0788"/>
    <w:rsid w:val="000A302D"/>
    <w:rsid w:val="000A3605"/>
    <w:rsid w:val="000A3FD2"/>
    <w:rsid w:val="000A4863"/>
    <w:rsid w:val="000A522E"/>
    <w:rsid w:val="000B33FF"/>
    <w:rsid w:val="000B3C54"/>
    <w:rsid w:val="000B4556"/>
    <w:rsid w:val="000B4B1B"/>
    <w:rsid w:val="000C0A01"/>
    <w:rsid w:val="000C2F35"/>
    <w:rsid w:val="000C5698"/>
    <w:rsid w:val="000C58B8"/>
    <w:rsid w:val="000C6142"/>
    <w:rsid w:val="000D0F1C"/>
    <w:rsid w:val="000D1F2B"/>
    <w:rsid w:val="000D32BB"/>
    <w:rsid w:val="000D3B6C"/>
    <w:rsid w:val="000D48F2"/>
    <w:rsid w:val="000D5581"/>
    <w:rsid w:val="000D6A3D"/>
    <w:rsid w:val="000E4D22"/>
    <w:rsid w:val="000E5490"/>
    <w:rsid w:val="000E5835"/>
    <w:rsid w:val="000E5DA8"/>
    <w:rsid w:val="000F1CA6"/>
    <w:rsid w:val="000F2C72"/>
    <w:rsid w:val="000F2DC3"/>
    <w:rsid w:val="000F4376"/>
    <w:rsid w:val="000F60D7"/>
    <w:rsid w:val="000F6145"/>
    <w:rsid w:val="000F7E2E"/>
    <w:rsid w:val="00100B13"/>
    <w:rsid w:val="001013B9"/>
    <w:rsid w:val="00102639"/>
    <w:rsid w:val="00104205"/>
    <w:rsid w:val="00106170"/>
    <w:rsid w:val="00106B83"/>
    <w:rsid w:val="00106E1B"/>
    <w:rsid w:val="001101A8"/>
    <w:rsid w:val="001123F9"/>
    <w:rsid w:val="00112435"/>
    <w:rsid w:val="00117B84"/>
    <w:rsid w:val="0012021E"/>
    <w:rsid w:val="0013223C"/>
    <w:rsid w:val="0013288F"/>
    <w:rsid w:val="00135EDD"/>
    <w:rsid w:val="00136234"/>
    <w:rsid w:val="00140359"/>
    <w:rsid w:val="001426A0"/>
    <w:rsid w:val="00144E33"/>
    <w:rsid w:val="001538D1"/>
    <w:rsid w:val="00153B5C"/>
    <w:rsid w:val="0016082D"/>
    <w:rsid w:val="001635CD"/>
    <w:rsid w:val="00163EE2"/>
    <w:rsid w:val="00165DE7"/>
    <w:rsid w:val="00167E2F"/>
    <w:rsid w:val="0017334F"/>
    <w:rsid w:val="0017750C"/>
    <w:rsid w:val="00177A3B"/>
    <w:rsid w:val="001800DC"/>
    <w:rsid w:val="0018120A"/>
    <w:rsid w:val="00181E45"/>
    <w:rsid w:val="00182E1D"/>
    <w:rsid w:val="00183C91"/>
    <w:rsid w:val="00183CD7"/>
    <w:rsid w:val="00185E53"/>
    <w:rsid w:val="00186664"/>
    <w:rsid w:val="00186D7C"/>
    <w:rsid w:val="00187AD0"/>
    <w:rsid w:val="00190520"/>
    <w:rsid w:val="00190F7E"/>
    <w:rsid w:val="00190FA9"/>
    <w:rsid w:val="00195BD8"/>
    <w:rsid w:val="00196160"/>
    <w:rsid w:val="0019648D"/>
    <w:rsid w:val="0019757B"/>
    <w:rsid w:val="00197E83"/>
    <w:rsid w:val="001A12BE"/>
    <w:rsid w:val="001A3A28"/>
    <w:rsid w:val="001A70AB"/>
    <w:rsid w:val="001B0F3A"/>
    <w:rsid w:val="001B0F4E"/>
    <w:rsid w:val="001B1176"/>
    <w:rsid w:val="001B1559"/>
    <w:rsid w:val="001B20B2"/>
    <w:rsid w:val="001B32D5"/>
    <w:rsid w:val="001B5250"/>
    <w:rsid w:val="001B56C1"/>
    <w:rsid w:val="001B76C9"/>
    <w:rsid w:val="001C1095"/>
    <w:rsid w:val="001C10D1"/>
    <w:rsid w:val="001C2534"/>
    <w:rsid w:val="001C3F09"/>
    <w:rsid w:val="001C523C"/>
    <w:rsid w:val="001D001A"/>
    <w:rsid w:val="001D106D"/>
    <w:rsid w:val="001D1167"/>
    <w:rsid w:val="001D38E4"/>
    <w:rsid w:val="001D475E"/>
    <w:rsid w:val="001D4B1E"/>
    <w:rsid w:val="001D4BF3"/>
    <w:rsid w:val="001D67DA"/>
    <w:rsid w:val="001D7D11"/>
    <w:rsid w:val="001E2AA7"/>
    <w:rsid w:val="001E3088"/>
    <w:rsid w:val="001E3197"/>
    <w:rsid w:val="001E61FE"/>
    <w:rsid w:val="001F033E"/>
    <w:rsid w:val="001F119B"/>
    <w:rsid w:val="001F1691"/>
    <w:rsid w:val="001F1CEE"/>
    <w:rsid w:val="001F2A15"/>
    <w:rsid w:val="001F41E2"/>
    <w:rsid w:val="001F5BF5"/>
    <w:rsid w:val="001F6E4B"/>
    <w:rsid w:val="002019A3"/>
    <w:rsid w:val="002039B9"/>
    <w:rsid w:val="00203AF2"/>
    <w:rsid w:val="0020404C"/>
    <w:rsid w:val="0020492B"/>
    <w:rsid w:val="00204F00"/>
    <w:rsid w:val="00207051"/>
    <w:rsid w:val="00210FE7"/>
    <w:rsid w:val="00211250"/>
    <w:rsid w:val="00211781"/>
    <w:rsid w:val="002122F7"/>
    <w:rsid w:val="0021279A"/>
    <w:rsid w:val="002169F1"/>
    <w:rsid w:val="0021741E"/>
    <w:rsid w:val="002209FF"/>
    <w:rsid w:val="00222584"/>
    <w:rsid w:val="00226809"/>
    <w:rsid w:val="00230CB1"/>
    <w:rsid w:val="002317FD"/>
    <w:rsid w:val="002326E6"/>
    <w:rsid w:val="00232FE1"/>
    <w:rsid w:val="00233582"/>
    <w:rsid w:val="0023561B"/>
    <w:rsid w:val="00235686"/>
    <w:rsid w:val="002365CE"/>
    <w:rsid w:val="00237FD1"/>
    <w:rsid w:val="00241163"/>
    <w:rsid w:val="00245747"/>
    <w:rsid w:val="00247416"/>
    <w:rsid w:val="002475E4"/>
    <w:rsid w:val="00250730"/>
    <w:rsid w:val="0025273D"/>
    <w:rsid w:val="0025595F"/>
    <w:rsid w:val="00255D8D"/>
    <w:rsid w:val="00257876"/>
    <w:rsid w:val="00264817"/>
    <w:rsid w:val="00266783"/>
    <w:rsid w:val="002673CE"/>
    <w:rsid w:val="00274E3C"/>
    <w:rsid w:val="002760DC"/>
    <w:rsid w:val="00277922"/>
    <w:rsid w:val="002817E2"/>
    <w:rsid w:val="00281E16"/>
    <w:rsid w:val="00282DCF"/>
    <w:rsid w:val="0028311A"/>
    <w:rsid w:val="0028332B"/>
    <w:rsid w:val="002835E3"/>
    <w:rsid w:val="00284238"/>
    <w:rsid w:val="00284533"/>
    <w:rsid w:val="0028486D"/>
    <w:rsid w:val="00285E0B"/>
    <w:rsid w:val="0029004D"/>
    <w:rsid w:val="002906CC"/>
    <w:rsid w:val="00292209"/>
    <w:rsid w:val="00293F6A"/>
    <w:rsid w:val="002956E8"/>
    <w:rsid w:val="002A12B0"/>
    <w:rsid w:val="002A30D6"/>
    <w:rsid w:val="002A6248"/>
    <w:rsid w:val="002B2708"/>
    <w:rsid w:val="002B4AA4"/>
    <w:rsid w:val="002B6BAE"/>
    <w:rsid w:val="002C04AC"/>
    <w:rsid w:val="002C127B"/>
    <w:rsid w:val="002C29DA"/>
    <w:rsid w:val="002C2B47"/>
    <w:rsid w:val="002C4960"/>
    <w:rsid w:val="002C5687"/>
    <w:rsid w:val="002C600A"/>
    <w:rsid w:val="002C6A04"/>
    <w:rsid w:val="002C7BD4"/>
    <w:rsid w:val="002D0C11"/>
    <w:rsid w:val="002D2741"/>
    <w:rsid w:val="002D3FF1"/>
    <w:rsid w:val="002D6FC4"/>
    <w:rsid w:val="002D7AFC"/>
    <w:rsid w:val="002E05C4"/>
    <w:rsid w:val="002E196E"/>
    <w:rsid w:val="002E2255"/>
    <w:rsid w:val="002E2BC3"/>
    <w:rsid w:val="002E721F"/>
    <w:rsid w:val="002F21A1"/>
    <w:rsid w:val="002F721B"/>
    <w:rsid w:val="0030370B"/>
    <w:rsid w:val="00304E33"/>
    <w:rsid w:val="00305FBA"/>
    <w:rsid w:val="00306E76"/>
    <w:rsid w:val="00306F7A"/>
    <w:rsid w:val="00312778"/>
    <w:rsid w:val="003178BC"/>
    <w:rsid w:val="0031796B"/>
    <w:rsid w:val="003213AF"/>
    <w:rsid w:val="00321C51"/>
    <w:rsid w:val="00321CB0"/>
    <w:rsid w:val="00322621"/>
    <w:rsid w:val="003237DB"/>
    <w:rsid w:val="003251E2"/>
    <w:rsid w:val="00331A57"/>
    <w:rsid w:val="0033288B"/>
    <w:rsid w:val="00332D1C"/>
    <w:rsid w:val="00334A68"/>
    <w:rsid w:val="0033556E"/>
    <w:rsid w:val="003421D5"/>
    <w:rsid w:val="003423A0"/>
    <w:rsid w:val="0034349D"/>
    <w:rsid w:val="00343573"/>
    <w:rsid w:val="00345ABC"/>
    <w:rsid w:val="0034688B"/>
    <w:rsid w:val="00351D51"/>
    <w:rsid w:val="00351D98"/>
    <w:rsid w:val="00354491"/>
    <w:rsid w:val="0035474D"/>
    <w:rsid w:val="003557DF"/>
    <w:rsid w:val="00355F45"/>
    <w:rsid w:val="00356B20"/>
    <w:rsid w:val="00361796"/>
    <w:rsid w:val="00363DC1"/>
    <w:rsid w:val="00364D5B"/>
    <w:rsid w:val="0036646F"/>
    <w:rsid w:val="00370595"/>
    <w:rsid w:val="00372BCE"/>
    <w:rsid w:val="00377CD3"/>
    <w:rsid w:val="00380784"/>
    <w:rsid w:val="00383B98"/>
    <w:rsid w:val="00384B7A"/>
    <w:rsid w:val="00386CF8"/>
    <w:rsid w:val="00393684"/>
    <w:rsid w:val="00395BBE"/>
    <w:rsid w:val="00397F9A"/>
    <w:rsid w:val="003A2D07"/>
    <w:rsid w:val="003A3A57"/>
    <w:rsid w:val="003A4224"/>
    <w:rsid w:val="003A42D4"/>
    <w:rsid w:val="003A7C1B"/>
    <w:rsid w:val="003B0780"/>
    <w:rsid w:val="003B09D2"/>
    <w:rsid w:val="003B19D4"/>
    <w:rsid w:val="003B7344"/>
    <w:rsid w:val="003B75A0"/>
    <w:rsid w:val="003B789F"/>
    <w:rsid w:val="003C0A98"/>
    <w:rsid w:val="003C14C3"/>
    <w:rsid w:val="003C222D"/>
    <w:rsid w:val="003C3B55"/>
    <w:rsid w:val="003C62A4"/>
    <w:rsid w:val="003C6763"/>
    <w:rsid w:val="003C7E8D"/>
    <w:rsid w:val="003D3068"/>
    <w:rsid w:val="003D31CB"/>
    <w:rsid w:val="003D3AC6"/>
    <w:rsid w:val="003D5688"/>
    <w:rsid w:val="003D588E"/>
    <w:rsid w:val="003E1856"/>
    <w:rsid w:val="003E2922"/>
    <w:rsid w:val="003E39C5"/>
    <w:rsid w:val="003E6D8C"/>
    <w:rsid w:val="003E7B7E"/>
    <w:rsid w:val="003E7F56"/>
    <w:rsid w:val="003F027D"/>
    <w:rsid w:val="003F09FE"/>
    <w:rsid w:val="003F3447"/>
    <w:rsid w:val="003F38DB"/>
    <w:rsid w:val="003F583A"/>
    <w:rsid w:val="003F63EA"/>
    <w:rsid w:val="003F7A22"/>
    <w:rsid w:val="00400E01"/>
    <w:rsid w:val="00402943"/>
    <w:rsid w:val="004061C1"/>
    <w:rsid w:val="00406CE2"/>
    <w:rsid w:val="00412233"/>
    <w:rsid w:val="004125B3"/>
    <w:rsid w:val="00414099"/>
    <w:rsid w:val="004153B8"/>
    <w:rsid w:val="004205EB"/>
    <w:rsid w:val="004221BB"/>
    <w:rsid w:val="00422949"/>
    <w:rsid w:val="00423C25"/>
    <w:rsid w:val="00423F83"/>
    <w:rsid w:val="00425898"/>
    <w:rsid w:val="0043083B"/>
    <w:rsid w:val="00430C77"/>
    <w:rsid w:val="004332F0"/>
    <w:rsid w:val="004335A7"/>
    <w:rsid w:val="00433E14"/>
    <w:rsid w:val="004352BE"/>
    <w:rsid w:val="00437A7D"/>
    <w:rsid w:val="00440688"/>
    <w:rsid w:val="00442C9C"/>
    <w:rsid w:val="0044339E"/>
    <w:rsid w:val="004439EF"/>
    <w:rsid w:val="00443EAF"/>
    <w:rsid w:val="00444030"/>
    <w:rsid w:val="004460F9"/>
    <w:rsid w:val="00446B7A"/>
    <w:rsid w:val="00447F06"/>
    <w:rsid w:val="0045141F"/>
    <w:rsid w:val="00451DA9"/>
    <w:rsid w:val="004527A2"/>
    <w:rsid w:val="00454A41"/>
    <w:rsid w:val="00456BF8"/>
    <w:rsid w:val="00456D76"/>
    <w:rsid w:val="004609EB"/>
    <w:rsid w:val="00461911"/>
    <w:rsid w:val="004625B8"/>
    <w:rsid w:val="00463C4C"/>
    <w:rsid w:val="00463E15"/>
    <w:rsid w:val="00467262"/>
    <w:rsid w:val="004674D2"/>
    <w:rsid w:val="00471E21"/>
    <w:rsid w:val="00473A50"/>
    <w:rsid w:val="00473E13"/>
    <w:rsid w:val="00480010"/>
    <w:rsid w:val="00482E97"/>
    <w:rsid w:val="004833F3"/>
    <w:rsid w:val="004866E3"/>
    <w:rsid w:val="00491B27"/>
    <w:rsid w:val="00493501"/>
    <w:rsid w:val="00494E38"/>
    <w:rsid w:val="00496F00"/>
    <w:rsid w:val="004976C7"/>
    <w:rsid w:val="004A0229"/>
    <w:rsid w:val="004A04C1"/>
    <w:rsid w:val="004A3505"/>
    <w:rsid w:val="004A4B54"/>
    <w:rsid w:val="004A517C"/>
    <w:rsid w:val="004A5B67"/>
    <w:rsid w:val="004A66A5"/>
    <w:rsid w:val="004A6E08"/>
    <w:rsid w:val="004B1FBC"/>
    <w:rsid w:val="004B580D"/>
    <w:rsid w:val="004B74CC"/>
    <w:rsid w:val="004C0B01"/>
    <w:rsid w:val="004C358A"/>
    <w:rsid w:val="004C7237"/>
    <w:rsid w:val="004D1F92"/>
    <w:rsid w:val="004D200F"/>
    <w:rsid w:val="004D384A"/>
    <w:rsid w:val="004D4C3D"/>
    <w:rsid w:val="004D5028"/>
    <w:rsid w:val="004E10F5"/>
    <w:rsid w:val="004E12B5"/>
    <w:rsid w:val="004E246D"/>
    <w:rsid w:val="004E2A98"/>
    <w:rsid w:val="004F0C01"/>
    <w:rsid w:val="004F3409"/>
    <w:rsid w:val="004F3650"/>
    <w:rsid w:val="004F3943"/>
    <w:rsid w:val="004F457F"/>
    <w:rsid w:val="004F5420"/>
    <w:rsid w:val="004F71EF"/>
    <w:rsid w:val="00502E7C"/>
    <w:rsid w:val="00503893"/>
    <w:rsid w:val="0050478B"/>
    <w:rsid w:val="005051B3"/>
    <w:rsid w:val="005053C6"/>
    <w:rsid w:val="005053FB"/>
    <w:rsid w:val="00513CD5"/>
    <w:rsid w:val="00517DCC"/>
    <w:rsid w:val="005200C3"/>
    <w:rsid w:val="005202DD"/>
    <w:rsid w:val="005207F1"/>
    <w:rsid w:val="00520B20"/>
    <w:rsid w:val="0052142A"/>
    <w:rsid w:val="00521534"/>
    <w:rsid w:val="00521B58"/>
    <w:rsid w:val="00522FEA"/>
    <w:rsid w:val="005240EE"/>
    <w:rsid w:val="00524E26"/>
    <w:rsid w:val="005278EC"/>
    <w:rsid w:val="00527AA9"/>
    <w:rsid w:val="0053004A"/>
    <w:rsid w:val="005305CE"/>
    <w:rsid w:val="00530F81"/>
    <w:rsid w:val="00531E15"/>
    <w:rsid w:val="0053315D"/>
    <w:rsid w:val="00534726"/>
    <w:rsid w:val="005368FA"/>
    <w:rsid w:val="00537680"/>
    <w:rsid w:val="00540EE2"/>
    <w:rsid w:val="00542C98"/>
    <w:rsid w:val="00546B58"/>
    <w:rsid w:val="0054768A"/>
    <w:rsid w:val="00547958"/>
    <w:rsid w:val="00547E62"/>
    <w:rsid w:val="00551DFE"/>
    <w:rsid w:val="00552DA1"/>
    <w:rsid w:val="00554C47"/>
    <w:rsid w:val="0056188D"/>
    <w:rsid w:val="00561FE3"/>
    <w:rsid w:val="00562C5C"/>
    <w:rsid w:val="0056403A"/>
    <w:rsid w:val="00565EAE"/>
    <w:rsid w:val="005661F0"/>
    <w:rsid w:val="005730EA"/>
    <w:rsid w:val="00573827"/>
    <w:rsid w:val="00576016"/>
    <w:rsid w:val="0057792A"/>
    <w:rsid w:val="00580963"/>
    <w:rsid w:val="00582711"/>
    <w:rsid w:val="00583D0B"/>
    <w:rsid w:val="00584292"/>
    <w:rsid w:val="005848AF"/>
    <w:rsid w:val="0058683C"/>
    <w:rsid w:val="005905E3"/>
    <w:rsid w:val="00590F43"/>
    <w:rsid w:val="0059192E"/>
    <w:rsid w:val="00592576"/>
    <w:rsid w:val="005935B2"/>
    <w:rsid w:val="005945B0"/>
    <w:rsid w:val="005962CF"/>
    <w:rsid w:val="005963BD"/>
    <w:rsid w:val="00597E50"/>
    <w:rsid w:val="005A085C"/>
    <w:rsid w:val="005A3B4C"/>
    <w:rsid w:val="005A5D12"/>
    <w:rsid w:val="005A664E"/>
    <w:rsid w:val="005A78B0"/>
    <w:rsid w:val="005B00DE"/>
    <w:rsid w:val="005B1EC7"/>
    <w:rsid w:val="005B6DB4"/>
    <w:rsid w:val="005C3624"/>
    <w:rsid w:val="005C3E69"/>
    <w:rsid w:val="005D00F8"/>
    <w:rsid w:val="005D0856"/>
    <w:rsid w:val="005D0C22"/>
    <w:rsid w:val="005D13B1"/>
    <w:rsid w:val="005D1903"/>
    <w:rsid w:val="005D1BF6"/>
    <w:rsid w:val="005D56C1"/>
    <w:rsid w:val="005E1BEA"/>
    <w:rsid w:val="005E273F"/>
    <w:rsid w:val="005E30D7"/>
    <w:rsid w:val="005E3F2A"/>
    <w:rsid w:val="005E6203"/>
    <w:rsid w:val="005E69B2"/>
    <w:rsid w:val="005F27F3"/>
    <w:rsid w:val="005F417A"/>
    <w:rsid w:val="005F5093"/>
    <w:rsid w:val="005F5788"/>
    <w:rsid w:val="005F5BB5"/>
    <w:rsid w:val="005F5FFE"/>
    <w:rsid w:val="005F6025"/>
    <w:rsid w:val="005F6050"/>
    <w:rsid w:val="005F6C87"/>
    <w:rsid w:val="0060053E"/>
    <w:rsid w:val="006010B0"/>
    <w:rsid w:val="00601114"/>
    <w:rsid w:val="00602837"/>
    <w:rsid w:val="00603A56"/>
    <w:rsid w:val="006043A8"/>
    <w:rsid w:val="00605ED8"/>
    <w:rsid w:val="00607CE0"/>
    <w:rsid w:val="006105EB"/>
    <w:rsid w:val="006112E4"/>
    <w:rsid w:val="00611AC5"/>
    <w:rsid w:val="00611BAA"/>
    <w:rsid w:val="00612DFE"/>
    <w:rsid w:val="006143CE"/>
    <w:rsid w:val="00621C49"/>
    <w:rsid w:val="00622FA8"/>
    <w:rsid w:val="0062471A"/>
    <w:rsid w:val="00631886"/>
    <w:rsid w:val="00636B9F"/>
    <w:rsid w:val="00644B5B"/>
    <w:rsid w:val="00646913"/>
    <w:rsid w:val="00650910"/>
    <w:rsid w:val="0065266B"/>
    <w:rsid w:val="00652B2B"/>
    <w:rsid w:val="00652FA8"/>
    <w:rsid w:val="006538C5"/>
    <w:rsid w:val="006547F6"/>
    <w:rsid w:val="00655F4C"/>
    <w:rsid w:val="0066240F"/>
    <w:rsid w:val="0066317E"/>
    <w:rsid w:val="006677E5"/>
    <w:rsid w:val="00673601"/>
    <w:rsid w:val="00674D55"/>
    <w:rsid w:val="00676747"/>
    <w:rsid w:val="00676EF9"/>
    <w:rsid w:val="00677163"/>
    <w:rsid w:val="006776E3"/>
    <w:rsid w:val="0068090F"/>
    <w:rsid w:val="00682288"/>
    <w:rsid w:val="006848DA"/>
    <w:rsid w:val="00685F02"/>
    <w:rsid w:val="00687BCD"/>
    <w:rsid w:val="00687E53"/>
    <w:rsid w:val="00694142"/>
    <w:rsid w:val="00694322"/>
    <w:rsid w:val="00696688"/>
    <w:rsid w:val="006A009F"/>
    <w:rsid w:val="006A1998"/>
    <w:rsid w:val="006A3775"/>
    <w:rsid w:val="006A3B2D"/>
    <w:rsid w:val="006A40D2"/>
    <w:rsid w:val="006A411B"/>
    <w:rsid w:val="006A691C"/>
    <w:rsid w:val="006A6CBE"/>
    <w:rsid w:val="006B0FCD"/>
    <w:rsid w:val="006B1C44"/>
    <w:rsid w:val="006B381E"/>
    <w:rsid w:val="006B393B"/>
    <w:rsid w:val="006B470F"/>
    <w:rsid w:val="006B5E14"/>
    <w:rsid w:val="006B63D1"/>
    <w:rsid w:val="006C170C"/>
    <w:rsid w:val="006C2F07"/>
    <w:rsid w:val="006D1751"/>
    <w:rsid w:val="006D1AA1"/>
    <w:rsid w:val="006D2E0E"/>
    <w:rsid w:val="006D42CB"/>
    <w:rsid w:val="006D7095"/>
    <w:rsid w:val="006E0984"/>
    <w:rsid w:val="006E100E"/>
    <w:rsid w:val="006E1083"/>
    <w:rsid w:val="006E2E68"/>
    <w:rsid w:val="006E32A6"/>
    <w:rsid w:val="006E4EC1"/>
    <w:rsid w:val="006E74C5"/>
    <w:rsid w:val="006E7EFD"/>
    <w:rsid w:val="006E7F6E"/>
    <w:rsid w:val="006F0D7A"/>
    <w:rsid w:val="006F210B"/>
    <w:rsid w:val="006F546B"/>
    <w:rsid w:val="006F5A09"/>
    <w:rsid w:val="007005A2"/>
    <w:rsid w:val="0070070F"/>
    <w:rsid w:val="00701AF7"/>
    <w:rsid w:val="00701F6C"/>
    <w:rsid w:val="00710382"/>
    <w:rsid w:val="00711FEF"/>
    <w:rsid w:val="00712EAF"/>
    <w:rsid w:val="00713A8F"/>
    <w:rsid w:val="007140ED"/>
    <w:rsid w:val="00714572"/>
    <w:rsid w:val="007212B5"/>
    <w:rsid w:val="00721443"/>
    <w:rsid w:val="00723069"/>
    <w:rsid w:val="00723AA1"/>
    <w:rsid w:val="00724881"/>
    <w:rsid w:val="00724AA3"/>
    <w:rsid w:val="00725E30"/>
    <w:rsid w:val="0072660B"/>
    <w:rsid w:val="007300C1"/>
    <w:rsid w:val="00731428"/>
    <w:rsid w:val="00737576"/>
    <w:rsid w:val="007375F1"/>
    <w:rsid w:val="0074311E"/>
    <w:rsid w:val="00747DA2"/>
    <w:rsid w:val="00751D06"/>
    <w:rsid w:val="0075374E"/>
    <w:rsid w:val="00754478"/>
    <w:rsid w:val="0075611D"/>
    <w:rsid w:val="007567DB"/>
    <w:rsid w:val="00760A62"/>
    <w:rsid w:val="007629FA"/>
    <w:rsid w:val="00763243"/>
    <w:rsid w:val="007638C4"/>
    <w:rsid w:val="007644CB"/>
    <w:rsid w:val="00766B03"/>
    <w:rsid w:val="00766F1F"/>
    <w:rsid w:val="007677A0"/>
    <w:rsid w:val="00777F84"/>
    <w:rsid w:val="00780721"/>
    <w:rsid w:val="0078196B"/>
    <w:rsid w:val="00781BBF"/>
    <w:rsid w:val="00782D06"/>
    <w:rsid w:val="007854D3"/>
    <w:rsid w:val="0079001C"/>
    <w:rsid w:val="00791493"/>
    <w:rsid w:val="007932DC"/>
    <w:rsid w:val="00793997"/>
    <w:rsid w:val="007968E5"/>
    <w:rsid w:val="007A096A"/>
    <w:rsid w:val="007A100C"/>
    <w:rsid w:val="007A52DE"/>
    <w:rsid w:val="007A54BD"/>
    <w:rsid w:val="007A5B7F"/>
    <w:rsid w:val="007B04AC"/>
    <w:rsid w:val="007B2A35"/>
    <w:rsid w:val="007B454E"/>
    <w:rsid w:val="007B5E9E"/>
    <w:rsid w:val="007B62D5"/>
    <w:rsid w:val="007C0F10"/>
    <w:rsid w:val="007C31DB"/>
    <w:rsid w:val="007C32BD"/>
    <w:rsid w:val="007C638D"/>
    <w:rsid w:val="007C7BC6"/>
    <w:rsid w:val="007D05B9"/>
    <w:rsid w:val="007D18E3"/>
    <w:rsid w:val="007D33B4"/>
    <w:rsid w:val="007D341A"/>
    <w:rsid w:val="007D39A5"/>
    <w:rsid w:val="007D59DE"/>
    <w:rsid w:val="007D5E78"/>
    <w:rsid w:val="007E087E"/>
    <w:rsid w:val="007E10E9"/>
    <w:rsid w:val="007E1317"/>
    <w:rsid w:val="007E1893"/>
    <w:rsid w:val="007E4F0F"/>
    <w:rsid w:val="007E59B4"/>
    <w:rsid w:val="007F2FEF"/>
    <w:rsid w:val="008004E5"/>
    <w:rsid w:val="00801050"/>
    <w:rsid w:val="00801453"/>
    <w:rsid w:val="00803C0A"/>
    <w:rsid w:val="00804047"/>
    <w:rsid w:val="00805D07"/>
    <w:rsid w:val="00806C09"/>
    <w:rsid w:val="008101C7"/>
    <w:rsid w:val="00811D78"/>
    <w:rsid w:val="00814199"/>
    <w:rsid w:val="0081525A"/>
    <w:rsid w:val="00822024"/>
    <w:rsid w:val="00822E94"/>
    <w:rsid w:val="0082409D"/>
    <w:rsid w:val="008263E4"/>
    <w:rsid w:val="00826AA4"/>
    <w:rsid w:val="008276E1"/>
    <w:rsid w:val="00830020"/>
    <w:rsid w:val="008311BD"/>
    <w:rsid w:val="00831A18"/>
    <w:rsid w:val="00834126"/>
    <w:rsid w:val="0083450B"/>
    <w:rsid w:val="008345F7"/>
    <w:rsid w:val="0083624A"/>
    <w:rsid w:val="00837A87"/>
    <w:rsid w:val="0084006A"/>
    <w:rsid w:val="008404FC"/>
    <w:rsid w:val="00845B9B"/>
    <w:rsid w:val="00846EF3"/>
    <w:rsid w:val="00851641"/>
    <w:rsid w:val="00851B9D"/>
    <w:rsid w:val="0085283B"/>
    <w:rsid w:val="008532DA"/>
    <w:rsid w:val="00856F36"/>
    <w:rsid w:val="008622DC"/>
    <w:rsid w:val="008623BC"/>
    <w:rsid w:val="008702A6"/>
    <w:rsid w:val="00872116"/>
    <w:rsid w:val="00875852"/>
    <w:rsid w:val="00875D8A"/>
    <w:rsid w:val="008803FE"/>
    <w:rsid w:val="00881C00"/>
    <w:rsid w:val="00881DF7"/>
    <w:rsid w:val="00881E66"/>
    <w:rsid w:val="008832DC"/>
    <w:rsid w:val="00887CA4"/>
    <w:rsid w:val="00890383"/>
    <w:rsid w:val="00890829"/>
    <w:rsid w:val="00893F44"/>
    <w:rsid w:val="0089505D"/>
    <w:rsid w:val="00895FAC"/>
    <w:rsid w:val="00897685"/>
    <w:rsid w:val="008A0463"/>
    <w:rsid w:val="008A13C5"/>
    <w:rsid w:val="008A2084"/>
    <w:rsid w:val="008A2ABD"/>
    <w:rsid w:val="008A4265"/>
    <w:rsid w:val="008A4588"/>
    <w:rsid w:val="008B0D45"/>
    <w:rsid w:val="008B15C6"/>
    <w:rsid w:val="008B18D2"/>
    <w:rsid w:val="008B26D9"/>
    <w:rsid w:val="008B6B56"/>
    <w:rsid w:val="008C075E"/>
    <w:rsid w:val="008C1A04"/>
    <w:rsid w:val="008C2C7A"/>
    <w:rsid w:val="008C40F8"/>
    <w:rsid w:val="008C457E"/>
    <w:rsid w:val="008C79DC"/>
    <w:rsid w:val="008D197C"/>
    <w:rsid w:val="008D2C0A"/>
    <w:rsid w:val="008D667C"/>
    <w:rsid w:val="008E0678"/>
    <w:rsid w:val="008E168E"/>
    <w:rsid w:val="008E26DA"/>
    <w:rsid w:val="008E2821"/>
    <w:rsid w:val="008E2963"/>
    <w:rsid w:val="008E46A4"/>
    <w:rsid w:val="008E5077"/>
    <w:rsid w:val="008E5154"/>
    <w:rsid w:val="008E58A4"/>
    <w:rsid w:val="008E605D"/>
    <w:rsid w:val="008E71D9"/>
    <w:rsid w:val="008F0774"/>
    <w:rsid w:val="008F07A9"/>
    <w:rsid w:val="008F13AA"/>
    <w:rsid w:val="008F2E6C"/>
    <w:rsid w:val="008F4244"/>
    <w:rsid w:val="008F4284"/>
    <w:rsid w:val="008F4B65"/>
    <w:rsid w:val="008F70FC"/>
    <w:rsid w:val="008F754F"/>
    <w:rsid w:val="00901E85"/>
    <w:rsid w:val="009038B6"/>
    <w:rsid w:val="0090432E"/>
    <w:rsid w:val="0090443F"/>
    <w:rsid w:val="00904B3A"/>
    <w:rsid w:val="00904F78"/>
    <w:rsid w:val="00905C9C"/>
    <w:rsid w:val="00910D26"/>
    <w:rsid w:val="00911857"/>
    <w:rsid w:val="00912E30"/>
    <w:rsid w:val="009130EA"/>
    <w:rsid w:val="009138B7"/>
    <w:rsid w:val="00916957"/>
    <w:rsid w:val="0092004B"/>
    <w:rsid w:val="009203F2"/>
    <w:rsid w:val="00920B8F"/>
    <w:rsid w:val="00923867"/>
    <w:rsid w:val="00924056"/>
    <w:rsid w:val="00925EB9"/>
    <w:rsid w:val="00926AB1"/>
    <w:rsid w:val="00931DB8"/>
    <w:rsid w:val="00932379"/>
    <w:rsid w:val="00932974"/>
    <w:rsid w:val="0093377B"/>
    <w:rsid w:val="00937234"/>
    <w:rsid w:val="00937FFB"/>
    <w:rsid w:val="00941079"/>
    <w:rsid w:val="00945457"/>
    <w:rsid w:val="00951FEA"/>
    <w:rsid w:val="0095447D"/>
    <w:rsid w:val="009561B1"/>
    <w:rsid w:val="00956811"/>
    <w:rsid w:val="00960222"/>
    <w:rsid w:val="00961635"/>
    <w:rsid w:val="009628D7"/>
    <w:rsid w:val="00963936"/>
    <w:rsid w:val="00964F13"/>
    <w:rsid w:val="00970D07"/>
    <w:rsid w:val="00972095"/>
    <w:rsid w:val="00982CE7"/>
    <w:rsid w:val="0098582F"/>
    <w:rsid w:val="00987858"/>
    <w:rsid w:val="00992924"/>
    <w:rsid w:val="0099304F"/>
    <w:rsid w:val="00994F00"/>
    <w:rsid w:val="00995659"/>
    <w:rsid w:val="00996298"/>
    <w:rsid w:val="0099693C"/>
    <w:rsid w:val="00996AF5"/>
    <w:rsid w:val="009A3F0E"/>
    <w:rsid w:val="009A3F2B"/>
    <w:rsid w:val="009A70FB"/>
    <w:rsid w:val="009A7E89"/>
    <w:rsid w:val="009B206E"/>
    <w:rsid w:val="009B261F"/>
    <w:rsid w:val="009B687D"/>
    <w:rsid w:val="009B704C"/>
    <w:rsid w:val="009B71ED"/>
    <w:rsid w:val="009C2956"/>
    <w:rsid w:val="009C4587"/>
    <w:rsid w:val="009C458F"/>
    <w:rsid w:val="009C5018"/>
    <w:rsid w:val="009C6208"/>
    <w:rsid w:val="009C701D"/>
    <w:rsid w:val="009C7E32"/>
    <w:rsid w:val="009D007D"/>
    <w:rsid w:val="009D0376"/>
    <w:rsid w:val="009D35F0"/>
    <w:rsid w:val="009E0368"/>
    <w:rsid w:val="009E1FDA"/>
    <w:rsid w:val="009E3072"/>
    <w:rsid w:val="009E36EA"/>
    <w:rsid w:val="009E52BB"/>
    <w:rsid w:val="009E632C"/>
    <w:rsid w:val="009F08D1"/>
    <w:rsid w:val="009F226A"/>
    <w:rsid w:val="009F47B3"/>
    <w:rsid w:val="009F601C"/>
    <w:rsid w:val="009F74BB"/>
    <w:rsid w:val="00A01CA9"/>
    <w:rsid w:val="00A03256"/>
    <w:rsid w:val="00A050C0"/>
    <w:rsid w:val="00A0545B"/>
    <w:rsid w:val="00A074B2"/>
    <w:rsid w:val="00A07ED3"/>
    <w:rsid w:val="00A11096"/>
    <w:rsid w:val="00A16718"/>
    <w:rsid w:val="00A1692B"/>
    <w:rsid w:val="00A201A3"/>
    <w:rsid w:val="00A21435"/>
    <w:rsid w:val="00A21CAA"/>
    <w:rsid w:val="00A23397"/>
    <w:rsid w:val="00A2402C"/>
    <w:rsid w:val="00A2478B"/>
    <w:rsid w:val="00A2640E"/>
    <w:rsid w:val="00A319E1"/>
    <w:rsid w:val="00A326EE"/>
    <w:rsid w:val="00A3324F"/>
    <w:rsid w:val="00A33987"/>
    <w:rsid w:val="00A36FC6"/>
    <w:rsid w:val="00A3746B"/>
    <w:rsid w:val="00A40973"/>
    <w:rsid w:val="00A41CDF"/>
    <w:rsid w:val="00A42A27"/>
    <w:rsid w:val="00A45485"/>
    <w:rsid w:val="00A46638"/>
    <w:rsid w:val="00A50036"/>
    <w:rsid w:val="00A522B2"/>
    <w:rsid w:val="00A527F6"/>
    <w:rsid w:val="00A53DCF"/>
    <w:rsid w:val="00A57519"/>
    <w:rsid w:val="00A63DB5"/>
    <w:rsid w:val="00A65BF2"/>
    <w:rsid w:val="00A65FAE"/>
    <w:rsid w:val="00A660A2"/>
    <w:rsid w:val="00A666F4"/>
    <w:rsid w:val="00A66F7C"/>
    <w:rsid w:val="00A66FB1"/>
    <w:rsid w:val="00A67B5F"/>
    <w:rsid w:val="00A72372"/>
    <w:rsid w:val="00A74932"/>
    <w:rsid w:val="00A74D99"/>
    <w:rsid w:val="00A7616E"/>
    <w:rsid w:val="00A762D6"/>
    <w:rsid w:val="00A778C3"/>
    <w:rsid w:val="00A77C58"/>
    <w:rsid w:val="00A77FE6"/>
    <w:rsid w:val="00A816E0"/>
    <w:rsid w:val="00A81BA8"/>
    <w:rsid w:val="00A83F63"/>
    <w:rsid w:val="00A841AC"/>
    <w:rsid w:val="00A87A07"/>
    <w:rsid w:val="00A90BEC"/>
    <w:rsid w:val="00A915EF"/>
    <w:rsid w:val="00A93858"/>
    <w:rsid w:val="00A938BB"/>
    <w:rsid w:val="00A974B0"/>
    <w:rsid w:val="00A97563"/>
    <w:rsid w:val="00A97AEA"/>
    <w:rsid w:val="00AA140D"/>
    <w:rsid w:val="00AA1FE4"/>
    <w:rsid w:val="00AA3214"/>
    <w:rsid w:val="00AA3317"/>
    <w:rsid w:val="00AA5F63"/>
    <w:rsid w:val="00AA64EB"/>
    <w:rsid w:val="00AA691D"/>
    <w:rsid w:val="00AB17C1"/>
    <w:rsid w:val="00AB2D24"/>
    <w:rsid w:val="00AB3191"/>
    <w:rsid w:val="00AB3499"/>
    <w:rsid w:val="00AB4078"/>
    <w:rsid w:val="00AB70FF"/>
    <w:rsid w:val="00AB77C0"/>
    <w:rsid w:val="00AC0758"/>
    <w:rsid w:val="00AC1F07"/>
    <w:rsid w:val="00AC209D"/>
    <w:rsid w:val="00AC2469"/>
    <w:rsid w:val="00AC50F5"/>
    <w:rsid w:val="00AC6BBD"/>
    <w:rsid w:val="00AD31B7"/>
    <w:rsid w:val="00AD6C18"/>
    <w:rsid w:val="00AD6C8E"/>
    <w:rsid w:val="00AD70DC"/>
    <w:rsid w:val="00AD71E2"/>
    <w:rsid w:val="00AE3EFB"/>
    <w:rsid w:val="00AF11FF"/>
    <w:rsid w:val="00AF15EB"/>
    <w:rsid w:val="00AF446D"/>
    <w:rsid w:val="00AF46AF"/>
    <w:rsid w:val="00AF479B"/>
    <w:rsid w:val="00AF499A"/>
    <w:rsid w:val="00AF5D55"/>
    <w:rsid w:val="00B0452E"/>
    <w:rsid w:val="00B04C35"/>
    <w:rsid w:val="00B06A27"/>
    <w:rsid w:val="00B06C87"/>
    <w:rsid w:val="00B1107A"/>
    <w:rsid w:val="00B1287D"/>
    <w:rsid w:val="00B12A35"/>
    <w:rsid w:val="00B14CD2"/>
    <w:rsid w:val="00B16624"/>
    <w:rsid w:val="00B234DA"/>
    <w:rsid w:val="00B25EFE"/>
    <w:rsid w:val="00B26F26"/>
    <w:rsid w:val="00B30703"/>
    <w:rsid w:val="00B32A1C"/>
    <w:rsid w:val="00B32C10"/>
    <w:rsid w:val="00B333F0"/>
    <w:rsid w:val="00B33BDE"/>
    <w:rsid w:val="00B35ACC"/>
    <w:rsid w:val="00B36166"/>
    <w:rsid w:val="00B40036"/>
    <w:rsid w:val="00B43C5E"/>
    <w:rsid w:val="00B46956"/>
    <w:rsid w:val="00B50A5B"/>
    <w:rsid w:val="00B51475"/>
    <w:rsid w:val="00B5147E"/>
    <w:rsid w:val="00B515A4"/>
    <w:rsid w:val="00B6075C"/>
    <w:rsid w:val="00B61132"/>
    <w:rsid w:val="00B617B6"/>
    <w:rsid w:val="00B620C0"/>
    <w:rsid w:val="00B62AD3"/>
    <w:rsid w:val="00B62D23"/>
    <w:rsid w:val="00B66157"/>
    <w:rsid w:val="00B6665D"/>
    <w:rsid w:val="00B670DA"/>
    <w:rsid w:val="00B6780A"/>
    <w:rsid w:val="00B67E5E"/>
    <w:rsid w:val="00B70D4A"/>
    <w:rsid w:val="00B712C7"/>
    <w:rsid w:val="00B71B2A"/>
    <w:rsid w:val="00B72BF6"/>
    <w:rsid w:val="00B74CB5"/>
    <w:rsid w:val="00B81A94"/>
    <w:rsid w:val="00B85285"/>
    <w:rsid w:val="00B86946"/>
    <w:rsid w:val="00B90D8B"/>
    <w:rsid w:val="00B9168B"/>
    <w:rsid w:val="00B91FBA"/>
    <w:rsid w:val="00BA142E"/>
    <w:rsid w:val="00BA2103"/>
    <w:rsid w:val="00BA2C9B"/>
    <w:rsid w:val="00BA6E15"/>
    <w:rsid w:val="00BA74A2"/>
    <w:rsid w:val="00BA7DDF"/>
    <w:rsid w:val="00BB0671"/>
    <w:rsid w:val="00BB2013"/>
    <w:rsid w:val="00BB3449"/>
    <w:rsid w:val="00BB4E70"/>
    <w:rsid w:val="00BB535F"/>
    <w:rsid w:val="00BB5F28"/>
    <w:rsid w:val="00BC1A31"/>
    <w:rsid w:val="00BC293D"/>
    <w:rsid w:val="00BC46E2"/>
    <w:rsid w:val="00BD02A8"/>
    <w:rsid w:val="00BD0364"/>
    <w:rsid w:val="00BD0596"/>
    <w:rsid w:val="00BD0ED9"/>
    <w:rsid w:val="00BD3D7F"/>
    <w:rsid w:val="00BD4DAE"/>
    <w:rsid w:val="00BE13DD"/>
    <w:rsid w:val="00BE16E1"/>
    <w:rsid w:val="00BE1D78"/>
    <w:rsid w:val="00BE1FDB"/>
    <w:rsid w:val="00BE5925"/>
    <w:rsid w:val="00BE5F3B"/>
    <w:rsid w:val="00BF37CC"/>
    <w:rsid w:val="00BF3EF1"/>
    <w:rsid w:val="00BF5204"/>
    <w:rsid w:val="00BF7723"/>
    <w:rsid w:val="00C0180C"/>
    <w:rsid w:val="00C03727"/>
    <w:rsid w:val="00C049A9"/>
    <w:rsid w:val="00C06719"/>
    <w:rsid w:val="00C07B64"/>
    <w:rsid w:val="00C1052E"/>
    <w:rsid w:val="00C1286C"/>
    <w:rsid w:val="00C12FCD"/>
    <w:rsid w:val="00C158F4"/>
    <w:rsid w:val="00C200BC"/>
    <w:rsid w:val="00C22122"/>
    <w:rsid w:val="00C23395"/>
    <w:rsid w:val="00C236EF"/>
    <w:rsid w:val="00C30314"/>
    <w:rsid w:val="00C30E27"/>
    <w:rsid w:val="00C31EBE"/>
    <w:rsid w:val="00C3271E"/>
    <w:rsid w:val="00C34BE0"/>
    <w:rsid w:val="00C37BDC"/>
    <w:rsid w:val="00C37C6B"/>
    <w:rsid w:val="00C410EB"/>
    <w:rsid w:val="00C41FB5"/>
    <w:rsid w:val="00C42108"/>
    <w:rsid w:val="00C452B9"/>
    <w:rsid w:val="00C46FE5"/>
    <w:rsid w:val="00C53295"/>
    <w:rsid w:val="00C53534"/>
    <w:rsid w:val="00C537A9"/>
    <w:rsid w:val="00C54F9D"/>
    <w:rsid w:val="00C55721"/>
    <w:rsid w:val="00C60A6C"/>
    <w:rsid w:val="00C60EA5"/>
    <w:rsid w:val="00C61E4C"/>
    <w:rsid w:val="00C629B4"/>
    <w:rsid w:val="00C710D6"/>
    <w:rsid w:val="00C7161A"/>
    <w:rsid w:val="00C71B3B"/>
    <w:rsid w:val="00C72377"/>
    <w:rsid w:val="00C7237E"/>
    <w:rsid w:val="00C7421F"/>
    <w:rsid w:val="00C74877"/>
    <w:rsid w:val="00C81EE5"/>
    <w:rsid w:val="00C842DB"/>
    <w:rsid w:val="00C86346"/>
    <w:rsid w:val="00C87B3A"/>
    <w:rsid w:val="00C9223C"/>
    <w:rsid w:val="00C93922"/>
    <w:rsid w:val="00C95383"/>
    <w:rsid w:val="00C979FF"/>
    <w:rsid w:val="00CA034A"/>
    <w:rsid w:val="00CA2AB4"/>
    <w:rsid w:val="00CA3A85"/>
    <w:rsid w:val="00CB2978"/>
    <w:rsid w:val="00CB3626"/>
    <w:rsid w:val="00CB373E"/>
    <w:rsid w:val="00CB3B5E"/>
    <w:rsid w:val="00CB3C5E"/>
    <w:rsid w:val="00CB5D54"/>
    <w:rsid w:val="00CC24DC"/>
    <w:rsid w:val="00CC57E8"/>
    <w:rsid w:val="00CC5D4C"/>
    <w:rsid w:val="00CC6980"/>
    <w:rsid w:val="00CC6EF2"/>
    <w:rsid w:val="00CD251F"/>
    <w:rsid w:val="00CD2759"/>
    <w:rsid w:val="00CD2D9D"/>
    <w:rsid w:val="00CD385F"/>
    <w:rsid w:val="00CD40F2"/>
    <w:rsid w:val="00CD45F0"/>
    <w:rsid w:val="00CD4A83"/>
    <w:rsid w:val="00CD6330"/>
    <w:rsid w:val="00CE1EBC"/>
    <w:rsid w:val="00CE55C5"/>
    <w:rsid w:val="00CE7A4A"/>
    <w:rsid w:val="00CF2343"/>
    <w:rsid w:val="00CF43CB"/>
    <w:rsid w:val="00CF4B3C"/>
    <w:rsid w:val="00CF5ACF"/>
    <w:rsid w:val="00CF7B7A"/>
    <w:rsid w:val="00D00FD9"/>
    <w:rsid w:val="00D040AD"/>
    <w:rsid w:val="00D049B3"/>
    <w:rsid w:val="00D05568"/>
    <w:rsid w:val="00D11C73"/>
    <w:rsid w:val="00D135B8"/>
    <w:rsid w:val="00D20FF8"/>
    <w:rsid w:val="00D214E2"/>
    <w:rsid w:val="00D24D84"/>
    <w:rsid w:val="00D276B1"/>
    <w:rsid w:val="00D27B6D"/>
    <w:rsid w:val="00D3277D"/>
    <w:rsid w:val="00D32AF0"/>
    <w:rsid w:val="00D338CE"/>
    <w:rsid w:val="00D375C2"/>
    <w:rsid w:val="00D41D72"/>
    <w:rsid w:val="00D45657"/>
    <w:rsid w:val="00D45795"/>
    <w:rsid w:val="00D4629C"/>
    <w:rsid w:val="00D47788"/>
    <w:rsid w:val="00D47E86"/>
    <w:rsid w:val="00D50313"/>
    <w:rsid w:val="00D50414"/>
    <w:rsid w:val="00D510E0"/>
    <w:rsid w:val="00D52767"/>
    <w:rsid w:val="00D52E34"/>
    <w:rsid w:val="00D543AA"/>
    <w:rsid w:val="00D548D2"/>
    <w:rsid w:val="00D54D6C"/>
    <w:rsid w:val="00D61A98"/>
    <w:rsid w:val="00D61E59"/>
    <w:rsid w:val="00D62E2B"/>
    <w:rsid w:val="00D6628A"/>
    <w:rsid w:val="00D67D4F"/>
    <w:rsid w:val="00D67DB8"/>
    <w:rsid w:val="00D71C78"/>
    <w:rsid w:val="00D72B43"/>
    <w:rsid w:val="00D75551"/>
    <w:rsid w:val="00D7789E"/>
    <w:rsid w:val="00D77CCE"/>
    <w:rsid w:val="00D77CD7"/>
    <w:rsid w:val="00D80259"/>
    <w:rsid w:val="00D80F13"/>
    <w:rsid w:val="00D836F9"/>
    <w:rsid w:val="00D84CE9"/>
    <w:rsid w:val="00D85603"/>
    <w:rsid w:val="00D907E4"/>
    <w:rsid w:val="00D941E3"/>
    <w:rsid w:val="00D94CE6"/>
    <w:rsid w:val="00D96355"/>
    <w:rsid w:val="00DA15B6"/>
    <w:rsid w:val="00DA6D1A"/>
    <w:rsid w:val="00DB02C0"/>
    <w:rsid w:val="00DB71B9"/>
    <w:rsid w:val="00DB7898"/>
    <w:rsid w:val="00DB7EF0"/>
    <w:rsid w:val="00DC0320"/>
    <w:rsid w:val="00DC238C"/>
    <w:rsid w:val="00DC32F9"/>
    <w:rsid w:val="00DC3802"/>
    <w:rsid w:val="00DC4408"/>
    <w:rsid w:val="00DC5561"/>
    <w:rsid w:val="00DC60CD"/>
    <w:rsid w:val="00DC7A90"/>
    <w:rsid w:val="00DD0C98"/>
    <w:rsid w:val="00DD1E65"/>
    <w:rsid w:val="00DD2325"/>
    <w:rsid w:val="00DD2919"/>
    <w:rsid w:val="00DD3863"/>
    <w:rsid w:val="00DD5002"/>
    <w:rsid w:val="00DD52DC"/>
    <w:rsid w:val="00DD5D27"/>
    <w:rsid w:val="00DD6D96"/>
    <w:rsid w:val="00DD7156"/>
    <w:rsid w:val="00DD73DE"/>
    <w:rsid w:val="00DD7B8C"/>
    <w:rsid w:val="00DE413D"/>
    <w:rsid w:val="00DE6901"/>
    <w:rsid w:val="00DF1B5D"/>
    <w:rsid w:val="00DF29A0"/>
    <w:rsid w:val="00DF29F6"/>
    <w:rsid w:val="00DF426B"/>
    <w:rsid w:val="00DF6B10"/>
    <w:rsid w:val="00DF75B9"/>
    <w:rsid w:val="00E00AB0"/>
    <w:rsid w:val="00E03A4B"/>
    <w:rsid w:val="00E0431C"/>
    <w:rsid w:val="00E0570A"/>
    <w:rsid w:val="00E101B8"/>
    <w:rsid w:val="00E1131A"/>
    <w:rsid w:val="00E11F85"/>
    <w:rsid w:val="00E12E59"/>
    <w:rsid w:val="00E1413D"/>
    <w:rsid w:val="00E15FBB"/>
    <w:rsid w:val="00E1776B"/>
    <w:rsid w:val="00E20736"/>
    <w:rsid w:val="00E222C2"/>
    <w:rsid w:val="00E24E05"/>
    <w:rsid w:val="00E25A65"/>
    <w:rsid w:val="00E322C1"/>
    <w:rsid w:val="00E32DFD"/>
    <w:rsid w:val="00E32ED4"/>
    <w:rsid w:val="00E359B2"/>
    <w:rsid w:val="00E40B3D"/>
    <w:rsid w:val="00E40EE2"/>
    <w:rsid w:val="00E4127A"/>
    <w:rsid w:val="00E434E1"/>
    <w:rsid w:val="00E4442D"/>
    <w:rsid w:val="00E4443B"/>
    <w:rsid w:val="00E44B55"/>
    <w:rsid w:val="00E46F49"/>
    <w:rsid w:val="00E47753"/>
    <w:rsid w:val="00E50AD8"/>
    <w:rsid w:val="00E53C54"/>
    <w:rsid w:val="00E55482"/>
    <w:rsid w:val="00E55CA1"/>
    <w:rsid w:val="00E569BC"/>
    <w:rsid w:val="00E618A9"/>
    <w:rsid w:val="00E619D8"/>
    <w:rsid w:val="00E63521"/>
    <w:rsid w:val="00E65579"/>
    <w:rsid w:val="00E70F37"/>
    <w:rsid w:val="00E72EAF"/>
    <w:rsid w:val="00E73202"/>
    <w:rsid w:val="00E73419"/>
    <w:rsid w:val="00E7619F"/>
    <w:rsid w:val="00E76C9B"/>
    <w:rsid w:val="00E81E2E"/>
    <w:rsid w:val="00E83FF4"/>
    <w:rsid w:val="00E8526F"/>
    <w:rsid w:val="00E853CC"/>
    <w:rsid w:val="00E9258F"/>
    <w:rsid w:val="00E92909"/>
    <w:rsid w:val="00E93C44"/>
    <w:rsid w:val="00E94FF4"/>
    <w:rsid w:val="00E95C98"/>
    <w:rsid w:val="00E95EA5"/>
    <w:rsid w:val="00EA1DBA"/>
    <w:rsid w:val="00EA2FAA"/>
    <w:rsid w:val="00EA3887"/>
    <w:rsid w:val="00EA3DE0"/>
    <w:rsid w:val="00EA510C"/>
    <w:rsid w:val="00EA5FAA"/>
    <w:rsid w:val="00EA70A1"/>
    <w:rsid w:val="00EA7BBF"/>
    <w:rsid w:val="00EB0AF0"/>
    <w:rsid w:val="00EB1C7E"/>
    <w:rsid w:val="00EB448F"/>
    <w:rsid w:val="00EB5AF4"/>
    <w:rsid w:val="00EC1330"/>
    <w:rsid w:val="00EC18CC"/>
    <w:rsid w:val="00EC3A0C"/>
    <w:rsid w:val="00EC3F9B"/>
    <w:rsid w:val="00EC4130"/>
    <w:rsid w:val="00EC42DF"/>
    <w:rsid w:val="00EC49A5"/>
    <w:rsid w:val="00EC5168"/>
    <w:rsid w:val="00EC65EA"/>
    <w:rsid w:val="00ED1ACF"/>
    <w:rsid w:val="00ED52D0"/>
    <w:rsid w:val="00EE2657"/>
    <w:rsid w:val="00EE3CD9"/>
    <w:rsid w:val="00EE6627"/>
    <w:rsid w:val="00EF1D6D"/>
    <w:rsid w:val="00EF1DF0"/>
    <w:rsid w:val="00EF23CD"/>
    <w:rsid w:val="00EF3B55"/>
    <w:rsid w:val="00EF7864"/>
    <w:rsid w:val="00EF78B3"/>
    <w:rsid w:val="00F00D27"/>
    <w:rsid w:val="00F0285D"/>
    <w:rsid w:val="00F029C6"/>
    <w:rsid w:val="00F055FE"/>
    <w:rsid w:val="00F075C6"/>
    <w:rsid w:val="00F10A17"/>
    <w:rsid w:val="00F1202A"/>
    <w:rsid w:val="00F128A9"/>
    <w:rsid w:val="00F13FA8"/>
    <w:rsid w:val="00F15891"/>
    <w:rsid w:val="00F1689A"/>
    <w:rsid w:val="00F17694"/>
    <w:rsid w:val="00F2110C"/>
    <w:rsid w:val="00F249A9"/>
    <w:rsid w:val="00F2609A"/>
    <w:rsid w:val="00F26FD3"/>
    <w:rsid w:val="00F276BE"/>
    <w:rsid w:val="00F27CE3"/>
    <w:rsid w:val="00F30686"/>
    <w:rsid w:val="00F3208B"/>
    <w:rsid w:val="00F33177"/>
    <w:rsid w:val="00F34598"/>
    <w:rsid w:val="00F356CC"/>
    <w:rsid w:val="00F423AE"/>
    <w:rsid w:val="00F423FB"/>
    <w:rsid w:val="00F4392E"/>
    <w:rsid w:val="00F45ECC"/>
    <w:rsid w:val="00F46901"/>
    <w:rsid w:val="00F47C86"/>
    <w:rsid w:val="00F51BA4"/>
    <w:rsid w:val="00F5205D"/>
    <w:rsid w:val="00F53115"/>
    <w:rsid w:val="00F60FA6"/>
    <w:rsid w:val="00F621AB"/>
    <w:rsid w:val="00F65468"/>
    <w:rsid w:val="00F66324"/>
    <w:rsid w:val="00F67523"/>
    <w:rsid w:val="00F72AE3"/>
    <w:rsid w:val="00F74D50"/>
    <w:rsid w:val="00F766A9"/>
    <w:rsid w:val="00F77775"/>
    <w:rsid w:val="00F807F3"/>
    <w:rsid w:val="00F810D7"/>
    <w:rsid w:val="00F811CA"/>
    <w:rsid w:val="00F8325E"/>
    <w:rsid w:val="00F84468"/>
    <w:rsid w:val="00F90271"/>
    <w:rsid w:val="00F92DE2"/>
    <w:rsid w:val="00F93F62"/>
    <w:rsid w:val="00F95B9D"/>
    <w:rsid w:val="00F95D86"/>
    <w:rsid w:val="00F95DF6"/>
    <w:rsid w:val="00F9635D"/>
    <w:rsid w:val="00F97881"/>
    <w:rsid w:val="00F97A95"/>
    <w:rsid w:val="00FA0684"/>
    <w:rsid w:val="00FA1140"/>
    <w:rsid w:val="00FA333B"/>
    <w:rsid w:val="00FA4515"/>
    <w:rsid w:val="00FA75AE"/>
    <w:rsid w:val="00FB0D21"/>
    <w:rsid w:val="00FB1696"/>
    <w:rsid w:val="00FB2027"/>
    <w:rsid w:val="00FB4386"/>
    <w:rsid w:val="00FB61A3"/>
    <w:rsid w:val="00FB6351"/>
    <w:rsid w:val="00FB76F8"/>
    <w:rsid w:val="00FC0057"/>
    <w:rsid w:val="00FC16EE"/>
    <w:rsid w:val="00FC244D"/>
    <w:rsid w:val="00FC4E74"/>
    <w:rsid w:val="00FC4F1A"/>
    <w:rsid w:val="00FC5877"/>
    <w:rsid w:val="00FC6D0E"/>
    <w:rsid w:val="00FC75B1"/>
    <w:rsid w:val="00FD0617"/>
    <w:rsid w:val="00FD18D2"/>
    <w:rsid w:val="00FD225C"/>
    <w:rsid w:val="00FD2409"/>
    <w:rsid w:val="00FD3DE5"/>
    <w:rsid w:val="00FD4F0C"/>
    <w:rsid w:val="00FD6725"/>
    <w:rsid w:val="00FE3A7B"/>
    <w:rsid w:val="00FE482B"/>
    <w:rsid w:val="00FE564F"/>
    <w:rsid w:val="00FE65E9"/>
    <w:rsid w:val="00FF0040"/>
    <w:rsid w:val="00FF034D"/>
    <w:rsid w:val="00FF4BB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B1B3"/>
  <w15:docId w15:val="{6F7A866E-3E51-4D46-B9F9-0A438EB2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F20CB-BBE0-4720-9811-1138488C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FC005DAF</Template>
  <TotalTime>226</TotalTime>
  <Pages>4</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Rowlette</dc:creator>
  <cp:lastModifiedBy>Kenny Barger</cp:lastModifiedBy>
  <cp:revision>5</cp:revision>
  <cp:lastPrinted>2015-05-01T18:26:00Z</cp:lastPrinted>
  <dcterms:created xsi:type="dcterms:W3CDTF">2017-04-11T12:33:00Z</dcterms:created>
  <dcterms:modified xsi:type="dcterms:W3CDTF">2017-04-13T12:55:00Z</dcterms:modified>
</cp:coreProperties>
</file>