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96B" w:rsidRPr="008E26DA" w:rsidRDefault="001B1559" w:rsidP="003557DF">
      <w:pPr>
        <w:jc w:val="center"/>
        <w:rPr>
          <w:b/>
          <w:color w:val="000000"/>
          <w:sz w:val="28"/>
          <w:szCs w:val="28"/>
        </w:rPr>
      </w:pPr>
      <w:r w:rsidRPr="008E26DA">
        <w:rPr>
          <w:b/>
          <w:color w:val="000000"/>
          <w:sz w:val="28"/>
          <w:szCs w:val="28"/>
        </w:rPr>
        <w:t>HONORABLE REAGAN TAYLOR</w:t>
      </w:r>
      <w:r w:rsidR="0078196B" w:rsidRPr="008E26DA">
        <w:rPr>
          <w:b/>
          <w:color w:val="000000"/>
          <w:sz w:val="28"/>
          <w:szCs w:val="28"/>
        </w:rPr>
        <w:t xml:space="preserve"> COUNTY JUDGE EXECUTIVE PRESIDING</w:t>
      </w:r>
    </w:p>
    <w:p w:rsidR="00AB3499" w:rsidRPr="008E26DA" w:rsidRDefault="00AB3499" w:rsidP="00584292">
      <w:pPr>
        <w:jc w:val="both"/>
        <w:rPr>
          <w:b/>
          <w:color w:val="000000"/>
        </w:rPr>
      </w:pPr>
    </w:p>
    <w:p w:rsidR="008E26DA"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BD7B04">
        <w:rPr>
          <w:color w:val="000000"/>
        </w:rPr>
        <w:t>25</w:t>
      </w:r>
      <w:r w:rsidR="00890383">
        <w:rPr>
          <w:color w:val="000000"/>
        </w:rPr>
        <w:t>th</w:t>
      </w:r>
      <w:r w:rsidR="00837A87">
        <w:rPr>
          <w:color w:val="000000"/>
        </w:rPr>
        <w:t xml:space="preserve"> day</w:t>
      </w:r>
      <w:r w:rsidR="007E10E9">
        <w:rPr>
          <w:color w:val="000000"/>
        </w:rPr>
        <w:t xml:space="preserve"> of </w:t>
      </w:r>
      <w:r w:rsidR="00AD71E2">
        <w:rPr>
          <w:color w:val="000000"/>
        </w:rPr>
        <w:t>April</w:t>
      </w:r>
      <w:r w:rsidR="007E10E9">
        <w:rPr>
          <w:color w:val="000000"/>
        </w:rPr>
        <w:t xml:space="preserve"> 2017</w:t>
      </w:r>
      <w:r w:rsidRPr="008E26DA">
        <w:rPr>
          <w:color w:val="000000"/>
        </w:rPr>
        <w:t xml:space="preserve"> at </w:t>
      </w:r>
      <w:r w:rsidR="006F5A09" w:rsidRPr="008E26DA">
        <w:rPr>
          <w:color w:val="000000"/>
        </w:rPr>
        <w:t>9:30AM in</w:t>
      </w:r>
      <w:r w:rsidR="003C14C3">
        <w:rPr>
          <w:color w:val="000000"/>
        </w:rPr>
        <w:t xml:space="preserve"> </w:t>
      </w:r>
      <w:r w:rsidR="00890383">
        <w:rPr>
          <w:color w:val="000000"/>
        </w:rPr>
        <w:t>the Fiscal Court Room in Richmond, Ky</w:t>
      </w:r>
      <w:r w:rsidR="005278EC" w:rsidRPr="008E26DA">
        <w:rPr>
          <w:color w:val="000000"/>
        </w:rPr>
        <w:t xml:space="preserve">. </w:t>
      </w:r>
      <w:r w:rsidR="00BD02A8">
        <w:rPr>
          <w:color w:val="000000"/>
        </w:rPr>
        <w:t xml:space="preserve"> </w:t>
      </w:r>
      <w:r w:rsidR="001B1559" w:rsidRPr="008E26DA">
        <w:t>Present was the Honorable Reagan Taylor</w:t>
      </w:r>
      <w:r w:rsidR="007B62D5" w:rsidRPr="008E26DA">
        <w:t xml:space="preserve"> in the chair presiding and</w:t>
      </w:r>
      <w:r w:rsidR="007B62D5" w:rsidRPr="008E26DA">
        <w:rPr>
          <w:color w:val="000000"/>
        </w:rPr>
        <w:t xml:space="preserve"> the following members of the Fiscal Court:</w:t>
      </w:r>
      <w:r w:rsidR="003213AF">
        <w:rPr>
          <w:color w:val="000000"/>
        </w:rPr>
        <w:t xml:space="preserve"> Roger Barger,</w:t>
      </w:r>
      <w:r w:rsidR="007B62D5" w:rsidRPr="008E26DA">
        <w:rPr>
          <w:color w:val="000000"/>
        </w:rPr>
        <w:t xml:space="preserve"> </w:t>
      </w:r>
      <w:r w:rsidR="001B1559" w:rsidRPr="008E26DA">
        <w:rPr>
          <w:color w:val="000000"/>
        </w:rPr>
        <w:t>Tom Botkin,</w:t>
      </w:r>
      <w:r w:rsidR="00522FEA">
        <w:rPr>
          <w:color w:val="000000"/>
        </w:rPr>
        <w:t xml:space="preserve"> </w:t>
      </w:r>
      <w:r w:rsidR="00890383">
        <w:rPr>
          <w:color w:val="000000"/>
        </w:rPr>
        <w:t xml:space="preserve">Larry Combs, and </w:t>
      </w:r>
      <w:r w:rsidR="00522FEA">
        <w:rPr>
          <w:color w:val="000000"/>
        </w:rPr>
        <w:t>John Tudor</w:t>
      </w:r>
      <w:r w:rsidR="001B1559" w:rsidRPr="008E26DA">
        <w:rPr>
          <w:color w:val="000000"/>
        </w:rPr>
        <w:t xml:space="preserve"> were present.</w:t>
      </w:r>
      <w:r w:rsidR="00006A10">
        <w:rPr>
          <w:color w:val="000000"/>
        </w:rPr>
        <w:t xml:space="preserve"> </w:t>
      </w:r>
      <w:r w:rsidR="007B62D5" w:rsidRPr="008E26DA">
        <w:rPr>
          <w:color w:val="000000"/>
        </w:rPr>
        <w:t xml:space="preserve"> Madison </w:t>
      </w:r>
      <w:r w:rsidR="00015CEF" w:rsidRPr="008E26DA">
        <w:rPr>
          <w:color w:val="000000"/>
        </w:rPr>
        <w:t>County</w:t>
      </w:r>
      <w:r w:rsidR="00015CEF">
        <w:rPr>
          <w:color w:val="000000"/>
        </w:rPr>
        <w:t xml:space="preserve"> </w:t>
      </w:r>
      <w:r w:rsidR="003A7C1B">
        <w:rPr>
          <w:color w:val="000000"/>
        </w:rPr>
        <w:t>She</w:t>
      </w:r>
      <w:r w:rsidR="0054768A">
        <w:rPr>
          <w:color w:val="000000"/>
        </w:rPr>
        <w:t>ri</w:t>
      </w:r>
      <w:r w:rsidR="00AD71E2">
        <w:rPr>
          <w:color w:val="000000"/>
        </w:rPr>
        <w:t>ff Mike Coyle</w:t>
      </w:r>
      <w:r w:rsidR="006E100E" w:rsidRPr="008E26DA">
        <w:rPr>
          <w:color w:val="000000"/>
        </w:rPr>
        <w:t>,</w:t>
      </w:r>
      <w:r w:rsidR="00917E50">
        <w:rPr>
          <w:color w:val="000000"/>
        </w:rPr>
        <w:t xml:space="preserve"> </w:t>
      </w:r>
      <w:r w:rsidR="006E100E">
        <w:rPr>
          <w:color w:val="000000"/>
        </w:rPr>
        <w:t>County</w:t>
      </w:r>
      <w:r w:rsidR="00917E50">
        <w:rPr>
          <w:color w:val="000000"/>
        </w:rPr>
        <w:t xml:space="preserve"> Attorney Marc Robbins</w:t>
      </w:r>
      <w:r w:rsidR="003C14C3">
        <w:rPr>
          <w:color w:val="000000"/>
        </w:rPr>
        <w:t>,</w:t>
      </w:r>
      <w:r w:rsidR="006E4EC1">
        <w:rPr>
          <w:color w:val="000000"/>
        </w:rPr>
        <w:t xml:space="preserve"> </w:t>
      </w:r>
      <w:r w:rsidR="0013223C">
        <w:rPr>
          <w:color w:val="000000"/>
        </w:rPr>
        <w:t>and</w:t>
      </w:r>
      <w:r w:rsidR="00DB7898">
        <w:rPr>
          <w:color w:val="000000"/>
        </w:rPr>
        <w:t xml:space="preserve"> </w:t>
      </w:r>
      <w:r w:rsidR="0013223C">
        <w:rPr>
          <w:color w:val="000000"/>
        </w:rPr>
        <w:t>Madison County Clerk</w:t>
      </w:r>
      <w:r w:rsidR="00F423AE">
        <w:rPr>
          <w:color w:val="000000"/>
        </w:rPr>
        <w:t>,</w:t>
      </w:r>
      <w:r w:rsidR="0031796B">
        <w:rPr>
          <w:color w:val="000000"/>
        </w:rPr>
        <w:t xml:space="preserve"> Kenny Barger was also present. </w:t>
      </w:r>
    </w:p>
    <w:p w:rsidR="00890383" w:rsidRDefault="00890383" w:rsidP="00584292">
      <w:pPr>
        <w:jc w:val="both"/>
        <w:rPr>
          <w:color w:val="000000"/>
        </w:rPr>
      </w:pPr>
    </w:p>
    <w:p w:rsidR="009F74BB" w:rsidRPr="009F74BB" w:rsidRDefault="009F74BB" w:rsidP="009F74BB">
      <w:pPr>
        <w:jc w:val="both"/>
        <w:rPr>
          <w:color w:val="000000"/>
        </w:rPr>
      </w:pPr>
      <w:r w:rsidRPr="009F74BB">
        <w:rPr>
          <w:color w:val="000000"/>
        </w:rPr>
        <w:t>It being determined a quorum was present, the meeting was called to order.</w:t>
      </w:r>
    </w:p>
    <w:p w:rsidR="009F74BB" w:rsidRPr="009F74BB" w:rsidRDefault="009F74BB" w:rsidP="009F74BB">
      <w:pPr>
        <w:jc w:val="both"/>
        <w:rPr>
          <w:color w:val="000000"/>
        </w:rPr>
      </w:pPr>
      <w:r w:rsidRPr="009F74BB">
        <w:rPr>
          <w:color w:val="000000"/>
        </w:rPr>
        <w:t xml:space="preserve">Judge Taylor </w:t>
      </w:r>
      <w:r>
        <w:rPr>
          <w:color w:val="000000"/>
        </w:rPr>
        <w:t>asked</w:t>
      </w:r>
      <w:r w:rsidR="007B25D8">
        <w:rPr>
          <w:color w:val="000000"/>
        </w:rPr>
        <w:t xml:space="preserve"> </w:t>
      </w:r>
      <w:r w:rsidR="00036A32">
        <w:rPr>
          <w:color w:val="000000"/>
        </w:rPr>
        <w:t>Mike</w:t>
      </w:r>
      <w:r w:rsidR="007B25D8" w:rsidRPr="00036A32">
        <w:rPr>
          <w:color w:val="000000"/>
        </w:rPr>
        <w:t xml:space="preserve"> Puckett</w:t>
      </w:r>
      <w:r w:rsidR="007E10E9" w:rsidRPr="00036A32">
        <w:rPr>
          <w:color w:val="000000"/>
        </w:rPr>
        <w:t xml:space="preserve">, </w:t>
      </w:r>
      <w:r w:rsidR="00036A32">
        <w:rPr>
          <w:color w:val="000000"/>
        </w:rPr>
        <w:t>pastor at New Hope Free Will Baptist Church</w:t>
      </w:r>
      <w:r w:rsidR="007E10E9" w:rsidRPr="007E10E9">
        <w:rPr>
          <w:color w:val="000000"/>
        </w:rPr>
        <w:t xml:space="preserve"> </w:t>
      </w:r>
      <w:r w:rsidRPr="007E10E9">
        <w:rPr>
          <w:color w:val="000000"/>
        </w:rPr>
        <w:t>to</w:t>
      </w:r>
      <w:r>
        <w:rPr>
          <w:color w:val="000000"/>
        </w:rPr>
        <w:t xml:space="preserve"> lead the court in prayer</w:t>
      </w:r>
      <w:r w:rsidR="009F08D1">
        <w:rPr>
          <w:color w:val="000000"/>
        </w:rPr>
        <w:t xml:space="preserve">. Judge Taylor asked </w:t>
      </w:r>
      <w:r w:rsidR="007E10E9">
        <w:rPr>
          <w:color w:val="000000"/>
        </w:rPr>
        <w:t xml:space="preserve">Sheriff Mike Coyle </w:t>
      </w:r>
      <w:r w:rsidRPr="009F74BB">
        <w:rPr>
          <w:color w:val="000000"/>
        </w:rPr>
        <w:t>to lead the Pledge of Allegiance.</w:t>
      </w:r>
    </w:p>
    <w:p w:rsidR="009F74BB" w:rsidRDefault="009F74BB" w:rsidP="00584292">
      <w:pPr>
        <w:jc w:val="both"/>
        <w:rPr>
          <w:color w:val="000000"/>
        </w:rPr>
      </w:pPr>
    </w:p>
    <w:p w:rsidR="0053004A" w:rsidRPr="008E26DA" w:rsidRDefault="00A660A2" w:rsidP="00584292">
      <w:pPr>
        <w:jc w:val="both"/>
        <w:rPr>
          <w:b/>
          <w:color w:val="000000"/>
          <w:sz w:val="28"/>
          <w:szCs w:val="28"/>
        </w:rPr>
      </w:pPr>
      <w:bookmarkStart w:id="0" w:name="_Hlk480884743"/>
      <w:r>
        <w:rPr>
          <w:b/>
          <w:color w:val="000000"/>
          <w:sz w:val="28"/>
          <w:szCs w:val="28"/>
        </w:rPr>
        <w:t xml:space="preserve">IN RE: </w:t>
      </w:r>
      <w:bookmarkEnd w:id="0"/>
      <w:r w:rsidR="0053004A" w:rsidRPr="008E26DA">
        <w:rPr>
          <w:b/>
          <w:color w:val="000000"/>
          <w:sz w:val="28"/>
          <w:szCs w:val="28"/>
        </w:rPr>
        <w:t>Approval of Minutes:</w:t>
      </w:r>
    </w:p>
    <w:p w:rsidR="00274E3C" w:rsidRPr="00274E3C" w:rsidRDefault="007E10E9" w:rsidP="00274E3C">
      <w:pPr>
        <w:jc w:val="both"/>
        <w:rPr>
          <w:color w:val="000000"/>
        </w:rPr>
      </w:pPr>
      <w:r>
        <w:rPr>
          <w:color w:val="000000"/>
        </w:rPr>
        <w:t xml:space="preserve">Motion by </w:t>
      </w:r>
      <w:r w:rsidRPr="00BD7B04">
        <w:rPr>
          <w:color w:val="000000"/>
        </w:rPr>
        <w:t>John Tudor</w:t>
      </w:r>
      <w:r>
        <w:rPr>
          <w:color w:val="000000"/>
        </w:rPr>
        <w:t xml:space="preserve">, seconded by </w:t>
      </w:r>
      <w:r w:rsidR="00BD7B04">
        <w:rPr>
          <w:color w:val="000000"/>
        </w:rPr>
        <w:t>Tom Botkin</w:t>
      </w:r>
      <w:r w:rsidR="00274E3C" w:rsidRPr="00274E3C">
        <w:rPr>
          <w:color w:val="000000"/>
        </w:rPr>
        <w:t>, to approve the minutes</w:t>
      </w:r>
      <w:r w:rsidR="009D0376">
        <w:rPr>
          <w:color w:val="000000"/>
        </w:rPr>
        <w:t xml:space="preserve"> with the corrections made</w:t>
      </w:r>
      <w:r w:rsidR="00274E3C" w:rsidRPr="00274E3C">
        <w:rPr>
          <w:color w:val="000000"/>
        </w:rPr>
        <w:t xml:space="preserve"> from the </w:t>
      </w:r>
      <w:r>
        <w:rPr>
          <w:color w:val="000000"/>
        </w:rPr>
        <w:t>March 28</w:t>
      </w:r>
      <w:r w:rsidR="00274E3C">
        <w:rPr>
          <w:color w:val="000000"/>
        </w:rPr>
        <w:t>th</w:t>
      </w:r>
      <w:r w:rsidR="00274E3C" w:rsidRPr="00274E3C">
        <w:rPr>
          <w:color w:val="000000"/>
        </w:rPr>
        <w:t>,</w:t>
      </w:r>
      <w:r w:rsidR="00274E3C">
        <w:rPr>
          <w:color w:val="000000"/>
        </w:rPr>
        <w:t xml:space="preserve"> 2017</w:t>
      </w:r>
      <w:r w:rsidR="00274E3C" w:rsidRPr="00274E3C">
        <w:rPr>
          <w:color w:val="000000"/>
        </w:rPr>
        <w:t xml:space="preserve"> regularly called meeting.</w:t>
      </w:r>
      <w:r w:rsidR="009D0376">
        <w:rPr>
          <w:color w:val="000000"/>
        </w:rPr>
        <w:t xml:space="preserve"> </w:t>
      </w:r>
    </w:p>
    <w:p w:rsidR="00456BF8" w:rsidRPr="008E26DA" w:rsidRDefault="00456BF8" w:rsidP="00DF426B">
      <w:pPr>
        <w:jc w:val="both"/>
        <w:rPr>
          <w:color w:val="000000"/>
        </w:rPr>
      </w:pPr>
    </w:p>
    <w:p w:rsidR="00DF426B" w:rsidRPr="008E26DA" w:rsidRDefault="00BD02A8" w:rsidP="00BD02A8">
      <w:pPr>
        <w:jc w:val="both"/>
        <w:rPr>
          <w:color w:val="000000"/>
        </w:rPr>
      </w:pPr>
      <w:bookmarkStart w:id="1" w:name="_Hlk480884953"/>
      <w:bookmarkStart w:id="2" w:name="_Hlk479662364"/>
      <w:r>
        <w:rPr>
          <w:color w:val="000000"/>
        </w:rPr>
        <w:t xml:space="preserve">         </w:t>
      </w:r>
      <w:r w:rsidR="00F53115">
        <w:rPr>
          <w:color w:val="000000"/>
        </w:rPr>
        <w:t xml:space="preserve"> </w:t>
      </w:r>
      <w:r w:rsidR="00402943">
        <w:rPr>
          <w:color w:val="000000"/>
        </w:rPr>
        <w:tab/>
      </w:r>
      <w:r w:rsidR="00DF426B" w:rsidRPr="008E26DA">
        <w:rPr>
          <w:color w:val="000000"/>
        </w:rPr>
        <w:t>Motion carried on roll call vote as follows:</w:t>
      </w:r>
    </w:p>
    <w:p w:rsidR="00DF426B" w:rsidRPr="008E26DA" w:rsidRDefault="001B1559" w:rsidP="00DF426B">
      <w:pPr>
        <w:ind w:firstLine="720"/>
        <w:jc w:val="both"/>
        <w:rPr>
          <w:color w:val="000000"/>
        </w:rPr>
      </w:pPr>
      <w:r w:rsidRPr="008E26DA">
        <w:rPr>
          <w:color w:val="000000"/>
        </w:rPr>
        <w:t>Tom Botkin-Yes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DF426B">
      <w:pPr>
        <w:ind w:firstLine="720"/>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890383">
        <w:rPr>
          <w:color w:val="000000"/>
        </w:rPr>
        <w:t>Larry Combs- 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bookmarkEnd w:id="1"/>
    <w:p w:rsidR="00BD7B04" w:rsidRDefault="00BD7B04" w:rsidP="007E1317">
      <w:pPr>
        <w:jc w:val="both"/>
        <w:rPr>
          <w:color w:val="000000"/>
        </w:rPr>
      </w:pPr>
    </w:p>
    <w:p w:rsidR="00BD7B04" w:rsidRDefault="00BD7B04" w:rsidP="007E1317">
      <w:pPr>
        <w:jc w:val="both"/>
        <w:rPr>
          <w:b/>
          <w:color w:val="000000"/>
          <w:sz w:val="28"/>
          <w:szCs w:val="28"/>
        </w:rPr>
      </w:pPr>
      <w:r>
        <w:rPr>
          <w:b/>
          <w:color w:val="000000"/>
          <w:sz w:val="28"/>
          <w:szCs w:val="28"/>
        </w:rPr>
        <w:t xml:space="preserve">IN RE: Amend Agenda </w:t>
      </w:r>
    </w:p>
    <w:p w:rsidR="00BD7B04" w:rsidRDefault="00BD7B04" w:rsidP="007E1317">
      <w:pPr>
        <w:jc w:val="both"/>
        <w:rPr>
          <w:color w:val="000000"/>
          <w:szCs w:val="28"/>
        </w:rPr>
      </w:pPr>
      <w:r w:rsidRPr="00BD7B04">
        <w:rPr>
          <w:b/>
          <w:color w:val="000000"/>
          <w:szCs w:val="28"/>
        </w:rPr>
        <w:t xml:space="preserve">Judge Taylor </w:t>
      </w:r>
      <w:r>
        <w:rPr>
          <w:color w:val="000000"/>
          <w:szCs w:val="28"/>
        </w:rPr>
        <w:t>asked the court to amend the agenda.</w:t>
      </w:r>
    </w:p>
    <w:p w:rsidR="00BD7B04" w:rsidRDefault="00BD7B04" w:rsidP="007E1317">
      <w:pPr>
        <w:jc w:val="both"/>
        <w:rPr>
          <w:color w:val="000000"/>
          <w:szCs w:val="28"/>
        </w:rPr>
      </w:pPr>
    </w:p>
    <w:p w:rsidR="00BD7B04" w:rsidRDefault="00BD7B04" w:rsidP="007E1317">
      <w:pPr>
        <w:jc w:val="both"/>
        <w:rPr>
          <w:color w:val="000000"/>
          <w:szCs w:val="28"/>
        </w:rPr>
      </w:pPr>
      <w:r>
        <w:rPr>
          <w:color w:val="000000"/>
          <w:szCs w:val="28"/>
        </w:rPr>
        <w:t>Motion by Roger Barger, seconded by Tom Botkin to amend the agenda.</w:t>
      </w:r>
    </w:p>
    <w:p w:rsidR="00BD7B04" w:rsidRDefault="00BD7B04" w:rsidP="00BD7B04">
      <w:pPr>
        <w:jc w:val="both"/>
        <w:rPr>
          <w:color w:val="000000"/>
        </w:rPr>
      </w:pPr>
      <w:r>
        <w:rPr>
          <w:color w:val="000000"/>
        </w:rPr>
        <w:t xml:space="preserve">          </w:t>
      </w:r>
    </w:p>
    <w:p w:rsidR="00BD7B04" w:rsidRPr="008E26DA" w:rsidRDefault="00BD7B04" w:rsidP="00BD7B04">
      <w:pPr>
        <w:jc w:val="both"/>
        <w:rPr>
          <w:color w:val="000000"/>
        </w:rPr>
      </w:pPr>
      <w:r>
        <w:rPr>
          <w:color w:val="000000"/>
        </w:rPr>
        <w:tab/>
      </w:r>
      <w:r w:rsidRPr="008E26DA">
        <w:rPr>
          <w:color w:val="000000"/>
        </w:rPr>
        <w:t>Motion carried on roll call vote as follows:</w:t>
      </w:r>
    </w:p>
    <w:p w:rsidR="00BD7B04" w:rsidRPr="008E26DA" w:rsidRDefault="00BD7B04" w:rsidP="00BD7B04">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BD7B04" w:rsidRDefault="00BD7B04" w:rsidP="00BD7B04">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BD7B04" w:rsidRDefault="00BD7B04" w:rsidP="00BD7B04">
      <w:pPr>
        <w:jc w:val="both"/>
        <w:rPr>
          <w:color w:val="000000"/>
        </w:rPr>
      </w:pPr>
      <w:r>
        <w:rPr>
          <w:color w:val="000000"/>
        </w:rPr>
        <w:t xml:space="preserve">                                    Reagan Taylor – Yes</w:t>
      </w:r>
    </w:p>
    <w:p w:rsidR="00BD7B04" w:rsidRPr="00BD7B04" w:rsidRDefault="00BD7B04" w:rsidP="007E1317">
      <w:pPr>
        <w:jc w:val="both"/>
        <w:rPr>
          <w:color w:val="000000"/>
        </w:rPr>
      </w:pPr>
    </w:p>
    <w:bookmarkEnd w:id="2"/>
    <w:p w:rsidR="001B0F4E" w:rsidRDefault="001F1CEE" w:rsidP="007E1317">
      <w:pPr>
        <w:jc w:val="both"/>
        <w:rPr>
          <w:b/>
          <w:color w:val="000000"/>
          <w:sz w:val="28"/>
          <w:szCs w:val="28"/>
        </w:rPr>
      </w:pPr>
      <w:r>
        <w:rPr>
          <w:b/>
          <w:color w:val="000000"/>
          <w:sz w:val="28"/>
          <w:szCs w:val="28"/>
        </w:rPr>
        <w:t xml:space="preserve">IN </w:t>
      </w:r>
      <w:r w:rsidR="00454A41" w:rsidRPr="00454A41">
        <w:rPr>
          <w:b/>
          <w:color w:val="000000"/>
          <w:sz w:val="28"/>
          <w:szCs w:val="28"/>
        </w:rPr>
        <w:t xml:space="preserve">RE: </w:t>
      </w:r>
      <w:r w:rsidR="004E246D">
        <w:rPr>
          <w:b/>
          <w:color w:val="000000"/>
          <w:sz w:val="28"/>
          <w:szCs w:val="28"/>
        </w:rPr>
        <w:t>Proclamation-</w:t>
      </w:r>
      <w:r w:rsidR="007B25D8">
        <w:rPr>
          <w:b/>
          <w:color w:val="000000"/>
          <w:sz w:val="28"/>
          <w:szCs w:val="28"/>
        </w:rPr>
        <w:t>Child Abuse Prevention Month</w:t>
      </w:r>
      <w:r w:rsidR="00454A41" w:rsidRPr="00454A41">
        <w:rPr>
          <w:b/>
          <w:color w:val="000000"/>
          <w:sz w:val="28"/>
          <w:szCs w:val="28"/>
        </w:rPr>
        <w:t>:</w:t>
      </w:r>
    </w:p>
    <w:p w:rsidR="007E10E9" w:rsidRPr="007E10E9" w:rsidRDefault="007E10E9" w:rsidP="007E1317">
      <w:pPr>
        <w:jc w:val="both"/>
        <w:rPr>
          <w:color w:val="000000"/>
          <w:szCs w:val="28"/>
        </w:rPr>
      </w:pPr>
      <w:r>
        <w:rPr>
          <w:b/>
          <w:color w:val="000000"/>
          <w:szCs w:val="28"/>
        </w:rPr>
        <w:t xml:space="preserve">Judge Taylor </w:t>
      </w:r>
      <w:r w:rsidRPr="007E10E9">
        <w:rPr>
          <w:color w:val="000000"/>
          <w:szCs w:val="28"/>
        </w:rPr>
        <w:t>proclaimed the month of April</w:t>
      </w:r>
      <w:r>
        <w:rPr>
          <w:b/>
          <w:color w:val="000000"/>
          <w:szCs w:val="28"/>
        </w:rPr>
        <w:t xml:space="preserve"> </w:t>
      </w:r>
      <w:r>
        <w:rPr>
          <w:color w:val="000000"/>
          <w:szCs w:val="28"/>
        </w:rPr>
        <w:t xml:space="preserve">2017 </w:t>
      </w:r>
      <w:r w:rsidR="007B25D8">
        <w:rPr>
          <w:color w:val="000000"/>
          <w:szCs w:val="28"/>
        </w:rPr>
        <w:t>as Child Abuse Prevention Month. Julie Ma</w:t>
      </w:r>
      <w:r w:rsidR="0098078A">
        <w:rPr>
          <w:color w:val="000000"/>
          <w:szCs w:val="28"/>
        </w:rPr>
        <w:t>lone, executive director of CASA (Court Appointed Special Advocate Association) here in Madison County</w:t>
      </w:r>
      <w:r w:rsidR="007B25D8">
        <w:rPr>
          <w:color w:val="000000"/>
          <w:szCs w:val="28"/>
        </w:rPr>
        <w:t>, wa</w:t>
      </w:r>
      <w:r w:rsidR="0098078A">
        <w:rPr>
          <w:color w:val="000000"/>
          <w:szCs w:val="28"/>
        </w:rPr>
        <w:t xml:space="preserve">s present and spoke to the court regarding CASA. CASA volunteers are appointed by judges to watch over and advocate for abused and neglected children, to make sure that they don’t get lost in the overburdened legal and social service system or languish in inappropriate group or foster homes. CASA is funded primarily through Fundraisers and grants, but does accept individual donations. </w:t>
      </w:r>
    </w:p>
    <w:p w:rsidR="00402943" w:rsidRDefault="00402943" w:rsidP="00402943">
      <w:pPr>
        <w:jc w:val="both"/>
        <w:rPr>
          <w:b/>
          <w:color w:val="000000"/>
          <w:szCs w:val="28"/>
        </w:rPr>
      </w:pPr>
    </w:p>
    <w:p w:rsidR="001F1CEE" w:rsidRDefault="00402943" w:rsidP="007E1317">
      <w:pPr>
        <w:jc w:val="both"/>
        <w:rPr>
          <w:b/>
          <w:color w:val="000000"/>
          <w:sz w:val="28"/>
        </w:rPr>
      </w:pPr>
      <w:r>
        <w:rPr>
          <w:color w:val="000000"/>
          <w:szCs w:val="28"/>
        </w:rPr>
        <w:t xml:space="preserve"> </w:t>
      </w:r>
      <w:r w:rsidR="001F1CEE">
        <w:rPr>
          <w:b/>
          <w:color w:val="000000"/>
          <w:sz w:val="28"/>
        </w:rPr>
        <w:t xml:space="preserve">IN RE: </w:t>
      </w:r>
      <w:r w:rsidR="0098078A">
        <w:rPr>
          <w:b/>
          <w:color w:val="000000"/>
          <w:sz w:val="28"/>
        </w:rPr>
        <w:t>Resolution 17-14</w:t>
      </w:r>
      <w:r w:rsidR="00292314">
        <w:rPr>
          <w:b/>
          <w:color w:val="000000"/>
          <w:sz w:val="28"/>
        </w:rPr>
        <w:t xml:space="preserve"> Grant Application</w:t>
      </w:r>
      <w:r w:rsidR="009F74BB">
        <w:rPr>
          <w:b/>
          <w:color w:val="000000"/>
          <w:sz w:val="28"/>
        </w:rPr>
        <w:t>:</w:t>
      </w:r>
    </w:p>
    <w:p w:rsidR="001F1CEE" w:rsidRDefault="00274E3C" w:rsidP="007E1317">
      <w:pPr>
        <w:jc w:val="both"/>
        <w:rPr>
          <w:color w:val="000000"/>
        </w:rPr>
      </w:pPr>
      <w:r w:rsidRPr="00321CB0">
        <w:rPr>
          <w:b/>
          <w:color w:val="000000"/>
        </w:rPr>
        <w:t>Judge Taylor</w:t>
      </w:r>
      <w:r w:rsidR="00402943" w:rsidRPr="00321CB0">
        <w:rPr>
          <w:color w:val="000000"/>
        </w:rPr>
        <w:t xml:space="preserve"> </w:t>
      </w:r>
      <w:r w:rsidR="00F853BC">
        <w:rPr>
          <w:color w:val="000000"/>
        </w:rPr>
        <w:t xml:space="preserve">spoke with the court regarding the grant. </w:t>
      </w:r>
      <w:r w:rsidR="003D1023">
        <w:rPr>
          <w:color w:val="000000"/>
        </w:rPr>
        <w:t xml:space="preserve">The Madison County Fiscal Court proposes to develop recreational resource to provide the health and well-being of the </w:t>
      </w:r>
      <w:proofErr w:type="gramStart"/>
      <w:r w:rsidR="003D1023">
        <w:rPr>
          <w:color w:val="000000"/>
        </w:rPr>
        <w:t>general public</w:t>
      </w:r>
      <w:proofErr w:type="gramEnd"/>
      <w:r w:rsidR="003D1023">
        <w:rPr>
          <w:color w:val="000000"/>
        </w:rPr>
        <w:t xml:space="preserve">. Whereas, the Land and Water Conservation Fund is limited to funding a maximum of 50% of proposed project cost estimated at $150,000. Therefore, be it resolved that the Madison County Fiscal Court hold in reserve 50% of the proposed project cost </w:t>
      </w:r>
      <w:proofErr w:type="gramStart"/>
      <w:r w:rsidR="003D1023">
        <w:rPr>
          <w:color w:val="000000"/>
        </w:rPr>
        <w:t>for the purpose of</w:t>
      </w:r>
      <w:proofErr w:type="gramEnd"/>
      <w:r w:rsidR="003D1023">
        <w:rPr>
          <w:color w:val="000000"/>
        </w:rPr>
        <w:t xml:space="preserve"> matching the Land and Water </w:t>
      </w:r>
      <w:r w:rsidR="0094421C">
        <w:rPr>
          <w:color w:val="000000"/>
        </w:rPr>
        <w:t>Conservation</w:t>
      </w:r>
      <w:r w:rsidR="003D1023">
        <w:rPr>
          <w:color w:val="000000"/>
        </w:rPr>
        <w:t xml:space="preserve"> Fund Assistance and be it further resolved that in the event a grant is rewarded, the Madison County Court understands that it will sign assurance to comply </w:t>
      </w:r>
      <w:r w:rsidR="0094421C">
        <w:rPr>
          <w:color w:val="000000"/>
        </w:rPr>
        <w:t xml:space="preserve">with all applicable federal and state laws rules and regulations. </w:t>
      </w:r>
    </w:p>
    <w:p w:rsidR="0094421C" w:rsidRDefault="0094421C" w:rsidP="007E1317">
      <w:pPr>
        <w:jc w:val="both"/>
        <w:rPr>
          <w:color w:val="000000"/>
        </w:rPr>
      </w:pPr>
    </w:p>
    <w:p w:rsidR="0094421C" w:rsidRDefault="0094421C" w:rsidP="007E1317">
      <w:pPr>
        <w:jc w:val="both"/>
        <w:rPr>
          <w:color w:val="000000"/>
        </w:rPr>
      </w:pPr>
      <w:r>
        <w:rPr>
          <w:color w:val="000000"/>
        </w:rPr>
        <w:t xml:space="preserve">Motion by Roger Barger, seconded by John Tudor to approve grant application. </w:t>
      </w:r>
    </w:p>
    <w:p w:rsidR="0094421C" w:rsidRDefault="0094421C" w:rsidP="007E1317">
      <w:pPr>
        <w:jc w:val="both"/>
        <w:rPr>
          <w:color w:val="000000"/>
        </w:rPr>
      </w:pPr>
    </w:p>
    <w:p w:rsidR="0094421C" w:rsidRPr="008E26DA" w:rsidRDefault="0094421C" w:rsidP="0094421C">
      <w:pPr>
        <w:jc w:val="both"/>
        <w:rPr>
          <w:color w:val="000000"/>
        </w:rPr>
      </w:pPr>
      <w:r>
        <w:rPr>
          <w:color w:val="000000"/>
        </w:rPr>
        <w:t xml:space="preserve">          </w:t>
      </w:r>
      <w:r>
        <w:rPr>
          <w:color w:val="000000"/>
        </w:rPr>
        <w:tab/>
      </w:r>
      <w:r w:rsidRPr="008E26DA">
        <w:rPr>
          <w:color w:val="000000"/>
        </w:rPr>
        <w:t>Motion carried on roll call vote as follows:</w:t>
      </w:r>
    </w:p>
    <w:p w:rsidR="0094421C" w:rsidRPr="008E26DA" w:rsidRDefault="0094421C" w:rsidP="0094421C">
      <w:pPr>
        <w:ind w:firstLine="720"/>
        <w:jc w:val="both"/>
        <w:rPr>
          <w:color w:val="000000"/>
        </w:rPr>
      </w:pPr>
      <w:r w:rsidRPr="008E26DA">
        <w:rPr>
          <w:color w:val="000000"/>
        </w:rPr>
        <w:lastRenderedPageBreak/>
        <w:t>Tom Botkin-Yes</w:t>
      </w:r>
      <w:r w:rsidRPr="008E26DA">
        <w:rPr>
          <w:color w:val="000000"/>
        </w:rPr>
        <w:tab/>
      </w:r>
      <w:r w:rsidRPr="008E26DA">
        <w:rPr>
          <w:color w:val="000000"/>
        </w:rPr>
        <w:tab/>
        <w:t xml:space="preserve">           Roger Barger-</w:t>
      </w:r>
      <w:r>
        <w:rPr>
          <w:color w:val="000000"/>
        </w:rPr>
        <w:t>Yes</w:t>
      </w:r>
    </w:p>
    <w:p w:rsidR="0094421C" w:rsidRDefault="0094421C" w:rsidP="0094421C">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94421C" w:rsidRDefault="0094421C" w:rsidP="0094421C">
      <w:pPr>
        <w:jc w:val="both"/>
        <w:rPr>
          <w:color w:val="000000"/>
        </w:rPr>
      </w:pPr>
      <w:r>
        <w:rPr>
          <w:color w:val="000000"/>
        </w:rPr>
        <w:t xml:space="preserve">                                    Reagan Taylor – Yes</w:t>
      </w:r>
    </w:p>
    <w:p w:rsidR="0094421C" w:rsidRDefault="0094421C" w:rsidP="007E1317">
      <w:pPr>
        <w:jc w:val="both"/>
        <w:rPr>
          <w:color w:val="000000"/>
        </w:rPr>
      </w:pPr>
    </w:p>
    <w:p w:rsidR="00321CB0" w:rsidRDefault="00321CB0" w:rsidP="007E1317">
      <w:pPr>
        <w:jc w:val="both"/>
        <w:rPr>
          <w:b/>
          <w:color w:val="000000"/>
          <w:sz w:val="28"/>
        </w:rPr>
      </w:pPr>
    </w:p>
    <w:p w:rsidR="001F1CEE" w:rsidRDefault="001F1CEE" w:rsidP="007E1317">
      <w:pPr>
        <w:jc w:val="both"/>
        <w:rPr>
          <w:b/>
          <w:color w:val="000000"/>
          <w:sz w:val="28"/>
        </w:rPr>
      </w:pPr>
      <w:r>
        <w:rPr>
          <w:b/>
          <w:color w:val="000000"/>
          <w:sz w:val="28"/>
        </w:rPr>
        <w:t xml:space="preserve">IN RE: </w:t>
      </w:r>
      <w:r w:rsidR="0094421C">
        <w:rPr>
          <w:b/>
          <w:color w:val="000000"/>
          <w:sz w:val="28"/>
        </w:rPr>
        <w:t>Second Reading Ordinance 17-02 Bond Issue</w:t>
      </w:r>
      <w:r w:rsidR="004E246D">
        <w:rPr>
          <w:b/>
          <w:color w:val="000000"/>
          <w:sz w:val="28"/>
        </w:rPr>
        <w:t>:</w:t>
      </w:r>
    </w:p>
    <w:p w:rsidR="004E246D" w:rsidRDefault="0094421C" w:rsidP="007E1317">
      <w:pPr>
        <w:jc w:val="both"/>
        <w:rPr>
          <w:color w:val="000000"/>
        </w:rPr>
      </w:pPr>
      <w:r>
        <w:rPr>
          <w:color w:val="000000"/>
        </w:rPr>
        <w:t>Motion made by Larry Co</w:t>
      </w:r>
      <w:r w:rsidR="00E9133B">
        <w:rPr>
          <w:color w:val="000000"/>
        </w:rPr>
        <w:t xml:space="preserve">mbs, seconded by Tom Botkin, for the second reading of Ordinance 17-02 Bond Issue. </w:t>
      </w:r>
    </w:p>
    <w:p w:rsidR="0094421C" w:rsidRDefault="0094421C" w:rsidP="007E1317">
      <w:pPr>
        <w:jc w:val="both"/>
        <w:rPr>
          <w:b/>
          <w:color w:val="000000"/>
          <w:sz w:val="28"/>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E9133B" w:rsidRDefault="00E9133B" w:rsidP="004E246D">
      <w:pPr>
        <w:jc w:val="both"/>
        <w:rPr>
          <w:color w:val="000000"/>
        </w:rPr>
      </w:pPr>
    </w:p>
    <w:p w:rsidR="004E246D" w:rsidRDefault="004E246D" w:rsidP="007E1317">
      <w:pPr>
        <w:jc w:val="both"/>
        <w:rPr>
          <w:b/>
          <w:color w:val="000000"/>
          <w:sz w:val="28"/>
        </w:rPr>
      </w:pPr>
    </w:p>
    <w:p w:rsidR="00B333F0" w:rsidRDefault="00B333F0" w:rsidP="007E1317">
      <w:pPr>
        <w:jc w:val="both"/>
        <w:rPr>
          <w:b/>
          <w:color w:val="000000"/>
          <w:sz w:val="28"/>
        </w:rPr>
      </w:pPr>
      <w:r>
        <w:rPr>
          <w:b/>
          <w:color w:val="000000"/>
          <w:sz w:val="28"/>
        </w:rPr>
        <w:t xml:space="preserve">IN RE: </w:t>
      </w:r>
      <w:r w:rsidR="004E246D">
        <w:rPr>
          <w:b/>
          <w:color w:val="000000"/>
          <w:sz w:val="28"/>
        </w:rPr>
        <w:t>Re</w:t>
      </w:r>
      <w:r w:rsidR="00E9133B">
        <w:rPr>
          <w:b/>
          <w:color w:val="000000"/>
          <w:sz w:val="28"/>
        </w:rPr>
        <w:t>solution 17-12 NMCSD-Utility Right-Of-Way</w:t>
      </w:r>
      <w:r w:rsidR="004E246D">
        <w:rPr>
          <w:b/>
          <w:color w:val="000000"/>
          <w:sz w:val="28"/>
        </w:rPr>
        <w:t>:</w:t>
      </w:r>
    </w:p>
    <w:p w:rsidR="0057344F" w:rsidRDefault="00260FD2" w:rsidP="007E1317">
      <w:pPr>
        <w:jc w:val="both"/>
        <w:rPr>
          <w:color w:val="000000"/>
        </w:rPr>
      </w:pPr>
      <w:r>
        <w:rPr>
          <w:color w:val="000000"/>
        </w:rPr>
        <w:t xml:space="preserve">The Northern Madison County Sanitation District, a public subdivision of the Madison County, KY Government proposes to install a public water waste collection and transportation system in Madison County beginning at 3719 Irvine Road continuing South East to 227 Waco Loop Rd, to serve the citizens in the Waco Loop area.  </w:t>
      </w:r>
    </w:p>
    <w:p w:rsidR="00260FD2" w:rsidRDefault="00260FD2" w:rsidP="007E1317">
      <w:pPr>
        <w:jc w:val="both"/>
        <w:rPr>
          <w:color w:val="000000"/>
        </w:rPr>
      </w:pPr>
    </w:p>
    <w:p w:rsidR="004E246D" w:rsidRDefault="00E9133B" w:rsidP="007E1317">
      <w:pPr>
        <w:jc w:val="both"/>
        <w:rPr>
          <w:color w:val="000000"/>
        </w:rPr>
      </w:pPr>
      <w:r>
        <w:rPr>
          <w:color w:val="000000"/>
        </w:rPr>
        <w:t xml:space="preserve">Motion by John Tudor, seconded by Roger Barger </w:t>
      </w:r>
      <w:r w:rsidR="00260FD2">
        <w:rPr>
          <w:color w:val="000000"/>
        </w:rPr>
        <w:t>to approve Resolution 17-12 NMVSD-Utility Right-Of-Way.</w:t>
      </w:r>
    </w:p>
    <w:p w:rsidR="00260FD2" w:rsidRDefault="00260FD2" w:rsidP="007E1317">
      <w:pPr>
        <w:jc w:val="both"/>
        <w:rPr>
          <w:b/>
          <w:color w:val="000000"/>
          <w:sz w:val="28"/>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2C04AC" w:rsidRDefault="002C04AC" w:rsidP="007E1317">
      <w:pPr>
        <w:jc w:val="both"/>
        <w:rPr>
          <w:b/>
          <w:color w:val="000000"/>
          <w:sz w:val="28"/>
        </w:rPr>
      </w:pPr>
    </w:p>
    <w:p w:rsidR="00153B5C" w:rsidRPr="00260FD2" w:rsidRDefault="00B333F0" w:rsidP="00260FD2">
      <w:pPr>
        <w:jc w:val="both"/>
        <w:rPr>
          <w:b/>
          <w:color w:val="000000"/>
          <w:sz w:val="28"/>
        </w:rPr>
      </w:pPr>
      <w:r>
        <w:rPr>
          <w:b/>
          <w:color w:val="000000"/>
          <w:sz w:val="28"/>
        </w:rPr>
        <w:t xml:space="preserve">IN RE: </w:t>
      </w:r>
      <w:r w:rsidR="00260FD2">
        <w:rPr>
          <w:b/>
          <w:color w:val="000000"/>
          <w:sz w:val="28"/>
        </w:rPr>
        <w:t>Resolution 17-13 Amended Contract-AT&amp;T</w:t>
      </w:r>
      <w:r w:rsidR="004E246D">
        <w:rPr>
          <w:b/>
          <w:color w:val="000000"/>
          <w:sz w:val="28"/>
        </w:rPr>
        <w:t>:</w:t>
      </w:r>
    </w:p>
    <w:p w:rsidR="00260FD2" w:rsidRDefault="00260FD2" w:rsidP="00260FD2">
      <w:pPr>
        <w:jc w:val="both"/>
        <w:rPr>
          <w:color w:val="000000"/>
        </w:rPr>
      </w:pPr>
      <w:r>
        <w:rPr>
          <w:color w:val="000000"/>
        </w:rPr>
        <w:t>Motion by Roger Barger, seconded by Larry Combs to amend the contract with AT&amp;T.</w:t>
      </w:r>
      <w:r w:rsidRPr="00260FD2">
        <w:rPr>
          <w:color w:val="000000"/>
        </w:rPr>
        <w:t xml:space="preserve"> </w:t>
      </w:r>
      <w:r>
        <w:rPr>
          <w:color w:val="000000"/>
        </w:rPr>
        <w:t>The amended contract will result in AT&amp;T’s rent being raised from $700.00 a month to $1,100.00 a month.</w:t>
      </w:r>
    </w:p>
    <w:p w:rsidR="00260FD2" w:rsidRDefault="00260FD2" w:rsidP="004E246D">
      <w:pPr>
        <w:jc w:val="both"/>
        <w:rPr>
          <w:color w:val="000000"/>
        </w:rPr>
      </w:pPr>
    </w:p>
    <w:p w:rsidR="004E246D" w:rsidRPr="008E26DA" w:rsidRDefault="004E246D" w:rsidP="004E246D">
      <w:pPr>
        <w:jc w:val="both"/>
        <w:rPr>
          <w:color w:val="000000"/>
        </w:rPr>
      </w:pP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776EB4" w:rsidRDefault="00776EB4" w:rsidP="007E1317">
      <w:pPr>
        <w:jc w:val="both"/>
        <w:rPr>
          <w:b/>
          <w:color w:val="000000"/>
          <w:sz w:val="28"/>
        </w:rPr>
      </w:pPr>
    </w:p>
    <w:p w:rsidR="00B333F0" w:rsidRDefault="00B333F0" w:rsidP="007E1317">
      <w:pPr>
        <w:jc w:val="both"/>
        <w:rPr>
          <w:b/>
          <w:color w:val="000000"/>
          <w:sz w:val="28"/>
        </w:rPr>
      </w:pPr>
      <w:r w:rsidRPr="001B0F4E">
        <w:rPr>
          <w:b/>
          <w:color w:val="000000"/>
          <w:sz w:val="28"/>
        </w:rPr>
        <w:t>IN RE</w:t>
      </w:r>
      <w:r>
        <w:rPr>
          <w:b/>
          <w:color w:val="000000"/>
          <w:sz w:val="28"/>
        </w:rPr>
        <w:t xml:space="preserve">: </w:t>
      </w:r>
      <w:r w:rsidR="00260FD2">
        <w:rPr>
          <w:b/>
          <w:color w:val="000000"/>
          <w:sz w:val="28"/>
        </w:rPr>
        <w:t>First Reading Ordinance 17-03 Administrative Code</w:t>
      </w:r>
      <w:r w:rsidR="004E246D">
        <w:rPr>
          <w:b/>
          <w:color w:val="000000"/>
          <w:sz w:val="28"/>
        </w:rPr>
        <w:t>:</w:t>
      </w:r>
    </w:p>
    <w:p w:rsidR="00B333F0" w:rsidRDefault="00B31D02" w:rsidP="007E1317">
      <w:pPr>
        <w:jc w:val="both"/>
        <w:rPr>
          <w:color w:val="000000"/>
        </w:rPr>
      </w:pPr>
      <w:r>
        <w:rPr>
          <w:color w:val="000000"/>
        </w:rPr>
        <w:t xml:space="preserve">Rachel Tyler, HR Director for Madison County, spoke with the court about updates made in the Administrative Code to offer additional clarification. </w:t>
      </w:r>
    </w:p>
    <w:p w:rsidR="00B31D02" w:rsidRDefault="00B31D02" w:rsidP="007E1317">
      <w:pPr>
        <w:jc w:val="both"/>
        <w:rPr>
          <w:color w:val="000000"/>
        </w:rPr>
      </w:pPr>
    </w:p>
    <w:p w:rsidR="00B31D02" w:rsidRDefault="00B31D02" w:rsidP="007E1317">
      <w:pPr>
        <w:jc w:val="both"/>
        <w:rPr>
          <w:color w:val="000000"/>
        </w:rPr>
      </w:pPr>
      <w:r>
        <w:rPr>
          <w:color w:val="000000"/>
        </w:rPr>
        <w:t>Motion by John Tudor, seconded by Tom</w:t>
      </w:r>
      <w:r w:rsidR="00550973">
        <w:rPr>
          <w:color w:val="000000"/>
        </w:rPr>
        <w:t xml:space="preserve"> Botkin for the First Reading </w:t>
      </w:r>
      <w:r w:rsidR="00776EB4">
        <w:rPr>
          <w:color w:val="000000"/>
        </w:rPr>
        <w:t xml:space="preserve">of </w:t>
      </w:r>
      <w:r>
        <w:rPr>
          <w:color w:val="000000"/>
        </w:rPr>
        <w:t>Ordinance 17-03</w:t>
      </w:r>
      <w:r w:rsidR="00776EB4">
        <w:rPr>
          <w:color w:val="000000"/>
        </w:rPr>
        <w:t xml:space="preserve"> Administrative Code</w:t>
      </w:r>
      <w:r>
        <w:rPr>
          <w:color w:val="000000"/>
        </w:rPr>
        <w:t xml:space="preserve">. </w:t>
      </w:r>
    </w:p>
    <w:p w:rsidR="00B31D02" w:rsidRDefault="00B31D02" w:rsidP="007E1317">
      <w:pPr>
        <w:jc w:val="both"/>
        <w:rPr>
          <w:color w:val="000000"/>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4E246D" w:rsidRDefault="004E246D" w:rsidP="007E1317">
      <w:pPr>
        <w:jc w:val="both"/>
        <w:rPr>
          <w:color w:val="000000"/>
        </w:rPr>
      </w:pPr>
    </w:p>
    <w:p w:rsidR="00B333F0" w:rsidRDefault="00B333F0" w:rsidP="007E1317">
      <w:pPr>
        <w:jc w:val="both"/>
        <w:rPr>
          <w:b/>
          <w:color w:val="000000"/>
          <w:sz w:val="28"/>
        </w:rPr>
      </w:pPr>
      <w:r w:rsidRPr="00384B7A">
        <w:rPr>
          <w:b/>
          <w:color w:val="000000"/>
          <w:sz w:val="28"/>
        </w:rPr>
        <w:t>IN RE:</w:t>
      </w:r>
      <w:r w:rsidR="004E246D">
        <w:rPr>
          <w:b/>
          <w:color w:val="000000"/>
          <w:sz w:val="28"/>
        </w:rPr>
        <w:t xml:space="preserve"> </w:t>
      </w:r>
      <w:r w:rsidR="00776EB4">
        <w:rPr>
          <w:b/>
          <w:color w:val="000000"/>
          <w:sz w:val="28"/>
        </w:rPr>
        <w:t>Madison County Employee Benefits/Insurance</w:t>
      </w:r>
      <w:r w:rsidRPr="00384B7A">
        <w:rPr>
          <w:b/>
          <w:color w:val="000000"/>
          <w:sz w:val="28"/>
        </w:rPr>
        <w:t>:</w:t>
      </w:r>
    </w:p>
    <w:p w:rsidR="003F09FE" w:rsidRDefault="00776EB4" w:rsidP="007E1317">
      <w:pPr>
        <w:jc w:val="both"/>
        <w:rPr>
          <w:color w:val="000000"/>
        </w:rPr>
      </w:pPr>
      <w:r>
        <w:rPr>
          <w:color w:val="000000"/>
        </w:rPr>
        <w:t xml:space="preserve">Colleen Chaney, Deputy Judge Executive, and Richard “Bud” </w:t>
      </w:r>
      <w:proofErr w:type="spellStart"/>
      <w:r>
        <w:rPr>
          <w:color w:val="000000"/>
        </w:rPr>
        <w:t>Carr</w:t>
      </w:r>
      <w:proofErr w:type="spellEnd"/>
      <w:r>
        <w:rPr>
          <w:color w:val="000000"/>
        </w:rPr>
        <w:t xml:space="preserve">, an insurance broker with </w:t>
      </w:r>
      <w:proofErr w:type="spellStart"/>
      <w:r>
        <w:rPr>
          <w:color w:val="000000"/>
        </w:rPr>
        <w:t>Neice</w:t>
      </w:r>
      <w:proofErr w:type="spellEnd"/>
      <w:r>
        <w:rPr>
          <w:color w:val="000000"/>
        </w:rPr>
        <w:t xml:space="preserve"> </w:t>
      </w:r>
      <w:proofErr w:type="spellStart"/>
      <w:r>
        <w:rPr>
          <w:color w:val="000000"/>
        </w:rPr>
        <w:t>Lukins</w:t>
      </w:r>
      <w:proofErr w:type="spellEnd"/>
      <w:r>
        <w:rPr>
          <w:color w:val="000000"/>
        </w:rPr>
        <w:t xml:space="preserve">, spoke with the court about the Health Insurance options for the Madison County employees. There will be a </w:t>
      </w:r>
      <w:r w:rsidR="004B68E9">
        <w:rPr>
          <w:color w:val="000000"/>
        </w:rPr>
        <w:t xml:space="preserve">special </w:t>
      </w:r>
      <w:r>
        <w:rPr>
          <w:color w:val="000000"/>
        </w:rPr>
        <w:t>meeting held Friday, April 28</w:t>
      </w:r>
      <w:r w:rsidRPr="00776EB4">
        <w:rPr>
          <w:color w:val="000000"/>
          <w:vertAlign w:val="superscript"/>
        </w:rPr>
        <w:t>th</w:t>
      </w:r>
      <w:r w:rsidR="004B68E9">
        <w:rPr>
          <w:color w:val="000000"/>
        </w:rPr>
        <w:t xml:space="preserve">, 2017 at 9:30am for the court to vote. </w:t>
      </w:r>
    </w:p>
    <w:p w:rsidR="004B68E9" w:rsidRDefault="004B68E9" w:rsidP="007E1317">
      <w:pPr>
        <w:jc w:val="both"/>
        <w:rPr>
          <w:color w:val="000000"/>
        </w:rPr>
      </w:pPr>
      <w:r>
        <w:rPr>
          <w:color w:val="000000"/>
        </w:rPr>
        <w:lastRenderedPageBreak/>
        <w:t xml:space="preserve">The court took a five-minute break, returning at 11am. </w:t>
      </w:r>
    </w:p>
    <w:p w:rsidR="00B333F0" w:rsidRDefault="00B333F0" w:rsidP="007E1317">
      <w:pPr>
        <w:jc w:val="both"/>
        <w:rPr>
          <w:color w:val="000000"/>
        </w:rPr>
      </w:pPr>
    </w:p>
    <w:p w:rsidR="001B0F4E" w:rsidRDefault="004E246D" w:rsidP="007E1317">
      <w:pPr>
        <w:jc w:val="both"/>
        <w:rPr>
          <w:b/>
          <w:color w:val="000000"/>
          <w:sz w:val="28"/>
        </w:rPr>
      </w:pPr>
      <w:r>
        <w:rPr>
          <w:b/>
          <w:color w:val="000000"/>
          <w:sz w:val="28"/>
        </w:rPr>
        <w:t xml:space="preserve">IN RE: </w:t>
      </w:r>
      <w:r w:rsidR="00AE0542">
        <w:rPr>
          <w:b/>
          <w:color w:val="000000"/>
          <w:sz w:val="28"/>
        </w:rPr>
        <w:t>Resolution 17-14</w:t>
      </w:r>
      <w:r w:rsidR="00B333F0">
        <w:rPr>
          <w:b/>
          <w:color w:val="000000"/>
          <w:sz w:val="28"/>
        </w:rPr>
        <w:t>:</w:t>
      </w:r>
    </w:p>
    <w:p w:rsidR="001B0F4E" w:rsidRDefault="00AE0542" w:rsidP="001B0F4E">
      <w:pPr>
        <w:jc w:val="both"/>
        <w:rPr>
          <w:color w:val="000000"/>
        </w:rPr>
      </w:pPr>
      <w:r>
        <w:rPr>
          <w:color w:val="000000"/>
        </w:rPr>
        <w:t xml:space="preserve">Madison County will receive $174,206 in discretionary funds, from the Kentucky Transportation </w:t>
      </w:r>
      <w:r w:rsidR="00A161AB">
        <w:rPr>
          <w:color w:val="000000"/>
        </w:rPr>
        <w:t>Cabinet, which</w:t>
      </w:r>
      <w:r>
        <w:rPr>
          <w:color w:val="000000"/>
        </w:rPr>
        <w:t xml:space="preserve"> will be used to resurface two roads in our county: Curtis Pike, and Combs Ferry Road. The state chose these roads.</w:t>
      </w:r>
    </w:p>
    <w:p w:rsidR="00AE0542" w:rsidRDefault="00AE0542" w:rsidP="001B0F4E">
      <w:pPr>
        <w:jc w:val="both"/>
        <w:rPr>
          <w:color w:val="000000"/>
        </w:rPr>
      </w:pPr>
    </w:p>
    <w:p w:rsidR="00AE0542" w:rsidRDefault="00AE0542" w:rsidP="001B0F4E">
      <w:pPr>
        <w:jc w:val="both"/>
        <w:rPr>
          <w:color w:val="000000"/>
        </w:rPr>
      </w:pPr>
      <w:r>
        <w:rPr>
          <w:color w:val="000000"/>
        </w:rPr>
        <w:t xml:space="preserve">Motion by Tom Botkin, seconded by John Tudor for the county to go into the agreement with the Kentucky Transportation Cabinet for resurfacing the listed roads. </w:t>
      </w:r>
    </w:p>
    <w:p w:rsidR="00AE0542" w:rsidRPr="009D0376" w:rsidRDefault="00AE0542" w:rsidP="001B0F4E">
      <w:pPr>
        <w:jc w:val="both"/>
        <w:rPr>
          <w:color w:val="000000"/>
        </w:rPr>
      </w:pPr>
    </w:p>
    <w:p w:rsidR="001B0F4E" w:rsidRPr="008E26DA" w:rsidRDefault="001B0F4E" w:rsidP="001B0F4E">
      <w:pPr>
        <w:jc w:val="both"/>
        <w:rPr>
          <w:color w:val="000000"/>
        </w:rPr>
      </w:pPr>
      <w:bookmarkStart w:id="3" w:name="_Hlk478468014"/>
      <w:r>
        <w:rPr>
          <w:color w:val="000000"/>
        </w:rPr>
        <w:t xml:space="preserve">           </w:t>
      </w:r>
      <w:r w:rsidRPr="008E26DA">
        <w:rPr>
          <w:color w:val="000000"/>
        </w:rPr>
        <w:t>Motion carried on roll call vote as follows:</w:t>
      </w:r>
    </w:p>
    <w:p w:rsidR="001B0F4E" w:rsidRPr="008E26DA" w:rsidRDefault="001B0F4E" w:rsidP="001B0F4E">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B0F4E" w:rsidRDefault="001B0F4E" w:rsidP="001B0F4E">
      <w:pPr>
        <w:ind w:firstLine="720"/>
        <w:jc w:val="both"/>
        <w:rPr>
          <w:color w:val="000000"/>
        </w:rPr>
      </w:pPr>
      <w:r>
        <w:rPr>
          <w:color w:val="000000"/>
        </w:rPr>
        <w:t>John Tudor- Yes</w:t>
      </w:r>
      <w:r w:rsidRPr="008E26DA">
        <w:rPr>
          <w:color w:val="000000"/>
        </w:rPr>
        <w:tab/>
        <w:t xml:space="preserve">          </w:t>
      </w:r>
      <w:r w:rsidR="002A30D6">
        <w:rPr>
          <w:color w:val="000000"/>
        </w:rPr>
        <w:tab/>
        <w:t xml:space="preserve">           Larry Combs- Yes</w:t>
      </w:r>
    </w:p>
    <w:p w:rsidR="001B0F4E" w:rsidRDefault="001B0F4E" w:rsidP="001B0F4E">
      <w:pPr>
        <w:jc w:val="both"/>
        <w:rPr>
          <w:color w:val="000000"/>
        </w:rPr>
      </w:pPr>
      <w:r>
        <w:rPr>
          <w:color w:val="000000"/>
        </w:rPr>
        <w:t xml:space="preserve">                                    Reagan Taylor – Yes</w:t>
      </w:r>
    </w:p>
    <w:p w:rsidR="00187AD0" w:rsidRDefault="00187AD0" w:rsidP="001B0F4E">
      <w:pPr>
        <w:jc w:val="both"/>
        <w:rPr>
          <w:color w:val="000000"/>
        </w:rPr>
      </w:pPr>
      <w:bookmarkStart w:id="4" w:name="_Hlk480897144"/>
      <w:bookmarkEnd w:id="3"/>
    </w:p>
    <w:p w:rsidR="004A5B67" w:rsidRDefault="00AE0542" w:rsidP="00F1689A">
      <w:pPr>
        <w:jc w:val="both"/>
        <w:rPr>
          <w:b/>
          <w:color w:val="000000"/>
          <w:sz w:val="28"/>
          <w:szCs w:val="28"/>
        </w:rPr>
      </w:pPr>
      <w:r>
        <w:rPr>
          <w:b/>
          <w:color w:val="000000"/>
          <w:sz w:val="28"/>
          <w:szCs w:val="28"/>
        </w:rPr>
        <w:t xml:space="preserve">IN RE: </w:t>
      </w:r>
      <w:bookmarkEnd w:id="4"/>
      <w:r>
        <w:rPr>
          <w:b/>
          <w:color w:val="000000"/>
          <w:sz w:val="28"/>
          <w:szCs w:val="28"/>
        </w:rPr>
        <w:t>Award Bid-Replacement Data Storage</w:t>
      </w:r>
      <w:r w:rsidR="00B333F0">
        <w:rPr>
          <w:b/>
          <w:color w:val="000000"/>
          <w:sz w:val="28"/>
          <w:szCs w:val="28"/>
        </w:rPr>
        <w:t xml:space="preserve">: </w:t>
      </w:r>
    </w:p>
    <w:p w:rsidR="00366EE2" w:rsidRDefault="00366EE2" w:rsidP="00AE0542">
      <w:pPr>
        <w:jc w:val="both"/>
        <w:rPr>
          <w:szCs w:val="28"/>
        </w:rPr>
      </w:pPr>
      <w:r>
        <w:rPr>
          <w:szCs w:val="28"/>
        </w:rPr>
        <w:t>Chris Isera</w:t>
      </w:r>
      <w:r w:rsidR="007379DF">
        <w:rPr>
          <w:szCs w:val="28"/>
        </w:rPr>
        <w:t>l, Director of IT</w:t>
      </w:r>
      <w:r>
        <w:rPr>
          <w:szCs w:val="28"/>
        </w:rPr>
        <w:t xml:space="preserve"> spoke with the court recommending to award CDWG the bid for EMA to replace the current network storage system at CSEPP.</w:t>
      </w:r>
    </w:p>
    <w:p w:rsidR="00366EE2" w:rsidRDefault="00366EE2" w:rsidP="00AE0542">
      <w:pPr>
        <w:jc w:val="both"/>
        <w:rPr>
          <w:szCs w:val="28"/>
        </w:rPr>
      </w:pPr>
    </w:p>
    <w:p w:rsidR="00CB3626" w:rsidRDefault="00AE0542" w:rsidP="00AE0542">
      <w:pPr>
        <w:jc w:val="both"/>
        <w:rPr>
          <w:color w:val="000000"/>
          <w:szCs w:val="28"/>
        </w:rPr>
      </w:pPr>
      <w:r>
        <w:rPr>
          <w:color w:val="000000"/>
          <w:szCs w:val="28"/>
        </w:rPr>
        <w:t>Motion by Larry Combs, seconded by John Tudor to award CDWG the bid</w:t>
      </w:r>
      <w:r w:rsidR="00FB0890">
        <w:rPr>
          <w:color w:val="000000"/>
          <w:szCs w:val="28"/>
        </w:rPr>
        <w:t xml:space="preserve"> for EMA</w:t>
      </w:r>
      <w:r>
        <w:rPr>
          <w:color w:val="000000"/>
          <w:szCs w:val="28"/>
        </w:rPr>
        <w:t xml:space="preserve"> at $</w:t>
      </w:r>
      <w:r w:rsidR="00DD6430">
        <w:rPr>
          <w:color w:val="000000"/>
          <w:szCs w:val="28"/>
        </w:rPr>
        <w:t xml:space="preserve">29,321.66 to replace the current Data Storage. </w:t>
      </w:r>
    </w:p>
    <w:p w:rsidR="00DD6430" w:rsidRPr="00AE0542" w:rsidRDefault="00DD6430" w:rsidP="00AE0542">
      <w:pPr>
        <w:jc w:val="both"/>
        <w:rPr>
          <w:color w:val="000000"/>
          <w:szCs w:val="28"/>
        </w:rPr>
      </w:pPr>
    </w:p>
    <w:p w:rsidR="004A5B67" w:rsidRPr="00723AA1" w:rsidRDefault="00C34BE0" w:rsidP="004A5B67">
      <w:pPr>
        <w:jc w:val="both"/>
        <w:rPr>
          <w:color w:val="000000"/>
        </w:rPr>
      </w:pPr>
      <w:r w:rsidRPr="00723AA1">
        <w:rPr>
          <w:color w:val="000000"/>
          <w:sz w:val="28"/>
          <w:szCs w:val="28"/>
        </w:rPr>
        <w:t xml:space="preserve">         </w:t>
      </w:r>
      <w:r w:rsidR="004A5B67" w:rsidRPr="00723AA1">
        <w:rPr>
          <w:color w:val="000000"/>
        </w:rPr>
        <w:t xml:space="preserve"> Motion carried on roll call vote as follows:</w:t>
      </w:r>
    </w:p>
    <w:p w:rsidR="004A5B67" w:rsidRPr="00723AA1" w:rsidRDefault="004A5B67" w:rsidP="004A5B67">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4A5B67" w:rsidRDefault="004A5B67" w:rsidP="004A5B67">
      <w:pPr>
        <w:ind w:firstLine="720"/>
        <w:jc w:val="both"/>
        <w:rPr>
          <w:color w:val="000000"/>
        </w:rPr>
      </w:pPr>
      <w:r>
        <w:rPr>
          <w:color w:val="000000"/>
        </w:rPr>
        <w:t>John Tudor- Yes</w:t>
      </w:r>
      <w:r w:rsidRPr="008E26DA">
        <w:rPr>
          <w:color w:val="000000"/>
        </w:rPr>
        <w:tab/>
        <w:t xml:space="preserve">          </w:t>
      </w:r>
      <w:r>
        <w:rPr>
          <w:color w:val="000000"/>
        </w:rPr>
        <w:tab/>
        <w:t xml:space="preserve">           </w:t>
      </w:r>
      <w:r w:rsidR="00241163">
        <w:rPr>
          <w:color w:val="000000"/>
        </w:rPr>
        <w:t xml:space="preserve">Larry Combs- </w:t>
      </w:r>
      <w:r w:rsidR="002A30D6">
        <w:rPr>
          <w:color w:val="000000"/>
        </w:rPr>
        <w:t>Yes</w:t>
      </w:r>
    </w:p>
    <w:p w:rsidR="004A5B67" w:rsidRDefault="004A5B67" w:rsidP="004A5B67">
      <w:pPr>
        <w:jc w:val="both"/>
        <w:rPr>
          <w:color w:val="000000"/>
        </w:rPr>
      </w:pPr>
      <w:r>
        <w:rPr>
          <w:color w:val="000000"/>
        </w:rPr>
        <w:t xml:space="preserve">                                    Reagan Taylor – Yes</w:t>
      </w:r>
    </w:p>
    <w:p w:rsidR="00DD6430" w:rsidRDefault="00DD6430" w:rsidP="00DD6430">
      <w:pPr>
        <w:jc w:val="both"/>
        <w:rPr>
          <w:color w:val="000000"/>
        </w:rPr>
      </w:pPr>
      <w:bookmarkStart w:id="5" w:name="_Hlk480897504"/>
    </w:p>
    <w:p w:rsidR="001F6E4B" w:rsidRDefault="00DD6430" w:rsidP="00DD6430">
      <w:pPr>
        <w:jc w:val="both"/>
        <w:rPr>
          <w:b/>
          <w:color w:val="000000"/>
          <w:sz w:val="28"/>
          <w:szCs w:val="28"/>
        </w:rPr>
      </w:pPr>
      <w:r>
        <w:rPr>
          <w:b/>
          <w:color w:val="000000"/>
          <w:sz w:val="28"/>
          <w:szCs w:val="28"/>
        </w:rPr>
        <w:t>IN RE</w:t>
      </w:r>
      <w:bookmarkEnd w:id="5"/>
      <w:r>
        <w:rPr>
          <w:b/>
          <w:color w:val="000000"/>
          <w:sz w:val="28"/>
          <w:szCs w:val="28"/>
        </w:rPr>
        <w:t>: Award Bid- Environmental-Dump Site</w:t>
      </w:r>
    </w:p>
    <w:p w:rsidR="00DD6430" w:rsidRDefault="00DD6430" w:rsidP="00DD6430">
      <w:pPr>
        <w:jc w:val="both"/>
        <w:rPr>
          <w:color w:val="000000"/>
          <w:szCs w:val="28"/>
        </w:rPr>
      </w:pPr>
      <w:r>
        <w:rPr>
          <w:color w:val="000000"/>
          <w:szCs w:val="28"/>
        </w:rPr>
        <w:t xml:space="preserve">Scott Tussey, Environmental and Animal Care director for the county spoke with the court, recommending that the bid be awarded to Rick Childers Excavating at $25,550.00. This will include the labor and the equipment for clean-up, not including disposal. The county has used Rick Childers Excavating services in the past and were very pleased with their performance. </w:t>
      </w:r>
    </w:p>
    <w:p w:rsidR="00DD6430" w:rsidRDefault="00DD6430" w:rsidP="00DD6430">
      <w:pPr>
        <w:jc w:val="both"/>
        <w:rPr>
          <w:color w:val="000000"/>
          <w:szCs w:val="28"/>
        </w:rPr>
      </w:pPr>
    </w:p>
    <w:p w:rsidR="00DD6430" w:rsidRDefault="00DD6430" w:rsidP="00DD6430">
      <w:pPr>
        <w:jc w:val="both"/>
        <w:rPr>
          <w:color w:val="000000"/>
          <w:szCs w:val="28"/>
        </w:rPr>
      </w:pPr>
      <w:r>
        <w:rPr>
          <w:color w:val="000000"/>
          <w:szCs w:val="28"/>
        </w:rPr>
        <w:t xml:space="preserve">Motion by John Tudor, seconded by Roger Barger to award the bid to Rick Childers Excavating. </w:t>
      </w:r>
    </w:p>
    <w:p w:rsidR="00DD6430" w:rsidRPr="00DD6430" w:rsidRDefault="00DD6430" w:rsidP="00DD6430">
      <w:pPr>
        <w:jc w:val="both"/>
        <w:rPr>
          <w:color w:val="000000"/>
        </w:rPr>
      </w:pPr>
    </w:p>
    <w:p w:rsidR="00DD6430" w:rsidRPr="00723AA1" w:rsidRDefault="00DD6430" w:rsidP="00DD6430">
      <w:pPr>
        <w:jc w:val="both"/>
        <w:rPr>
          <w:color w:val="000000"/>
        </w:rPr>
      </w:pPr>
      <w:r w:rsidRPr="00723AA1">
        <w:rPr>
          <w:color w:val="000000"/>
          <w:sz w:val="28"/>
          <w:szCs w:val="28"/>
        </w:rPr>
        <w:t xml:space="preserve">         </w:t>
      </w:r>
      <w:r w:rsidRPr="00723AA1">
        <w:rPr>
          <w:color w:val="000000"/>
        </w:rPr>
        <w:t xml:space="preserve"> Motion carried on roll call vote as follows:</w:t>
      </w:r>
    </w:p>
    <w:p w:rsidR="00DD6430" w:rsidRPr="00723AA1" w:rsidRDefault="00DD6430" w:rsidP="00DD6430">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DD6430" w:rsidRDefault="00DD6430" w:rsidP="00DD6430">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DD6430" w:rsidRDefault="00DD6430" w:rsidP="00DD6430">
      <w:pPr>
        <w:jc w:val="both"/>
        <w:rPr>
          <w:color w:val="000000"/>
        </w:rPr>
      </w:pPr>
      <w:r>
        <w:rPr>
          <w:color w:val="000000"/>
        </w:rPr>
        <w:t xml:space="preserve">                                    Reagan Taylor – Yes</w:t>
      </w:r>
    </w:p>
    <w:p w:rsidR="00DD6430" w:rsidRDefault="00DD6430" w:rsidP="00DD6430">
      <w:pPr>
        <w:jc w:val="both"/>
        <w:rPr>
          <w:color w:val="000000"/>
        </w:rPr>
      </w:pPr>
    </w:p>
    <w:p w:rsidR="00DD6430" w:rsidRDefault="00DD6430" w:rsidP="00DD6430">
      <w:pPr>
        <w:jc w:val="both"/>
        <w:rPr>
          <w:b/>
          <w:color w:val="000000"/>
          <w:sz w:val="28"/>
          <w:szCs w:val="28"/>
        </w:rPr>
      </w:pPr>
      <w:r>
        <w:rPr>
          <w:b/>
          <w:color w:val="000000"/>
          <w:sz w:val="28"/>
          <w:szCs w:val="28"/>
        </w:rPr>
        <w:t>IN RE: Award Bid- Rescue Equipment Bid</w:t>
      </w:r>
    </w:p>
    <w:p w:rsidR="00DD6430" w:rsidRDefault="00DD6430" w:rsidP="00DD6430">
      <w:pPr>
        <w:jc w:val="both"/>
        <w:rPr>
          <w:color w:val="000000"/>
          <w:szCs w:val="28"/>
        </w:rPr>
      </w:pPr>
      <w:r>
        <w:rPr>
          <w:color w:val="000000"/>
          <w:szCs w:val="28"/>
        </w:rPr>
        <w:t xml:space="preserve">Marvin Hereford, Fire Chief, spoke with the court, recommending that </w:t>
      </w:r>
      <w:r w:rsidR="003A7C13">
        <w:rPr>
          <w:color w:val="000000"/>
          <w:szCs w:val="28"/>
        </w:rPr>
        <w:t>the bid be awarded to Wynn Fire Equipment LLC, out of Corbin, KY for $31,000.</w:t>
      </w:r>
    </w:p>
    <w:p w:rsidR="003A7C13" w:rsidRDefault="003A7C13" w:rsidP="00DD6430">
      <w:pPr>
        <w:jc w:val="both"/>
        <w:rPr>
          <w:color w:val="000000"/>
          <w:szCs w:val="28"/>
        </w:rPr>
      </w:pPr>
    </w:p>
    <w:p w:rsidR="003A7C13" w:rsidRPr="00DD6430" w:rsidRDefault="003A7C13" w:rsidP="00DD6430">
      <w:pPr>
        <w:jc w:val="both"/>
        <w:rPr>
          <w:color w:val="000000"/>
          <w:szCs w:val="28"/>
        </w:rPr>
      </w:pPr>
      <w:r>
        <w:rPr>
          <w:color w:val="000000"/>
          <w:szCs w:val="28"/>
        </w:rPr>
        <w:t>Motion by Roger Barger, seconded by Larry Combs to award Wynn Fire Equipment LLC the bid.</w:t>
      </w:r>
    </w:p>
    <w:p w:rsidR="00DD6430" w:rsidRDefault="00DD6430" w:rsidP="00DD6430">
      <w:pPr>
        <w:jc w:val="both"/>
        <w:rPr>
          <w:color w:val="000000"/>
        </w:rPr>
      </w:pPr>
    </w:p>
    <w:p w:rsidR="003A7C13" w:rsidRPr="00723AA1" w:rsidRDefault="003A7C13" w:rsidP="003A7C13">
      <w:pPr>
        <w:jc w:val="both"/>
        <w:rPr>
          <w:color w:val="000000"/>
        </w:rPr>
      </w:pPr>
      <w:r w:rsidRPr="00723AA1">
        <w:rPr>
          <w:color w:val="000000"/>
          <w:sz w:val="28"/>
          <w:szCs w:val="28"/>
        </w:rPr>
        <w:t xml:space="preserve">         </w:t>
      </w:r>
      <w:r w:rsidRPr="00723AA1">
        <w:rPr>
          <w:color w:val="000000"/>
        </w:rPr>
        <w:t xml:space="preserve"> Motion carried on roll call vote as follows:</w:t>
      </w:r>
    </w:p>
    <w:p w:rsidR="003A7C13" w:rsidRPr="00723AA1" w:rsidRDefault="003A7C13" w:rsidP="003A7C13">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3A7C13" w:rsidRDefault="003A7C13" w:rsidP="003A7C13">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3A7C13" w:rsidRDefault="003A7C13" w:rsidP="003A7C13">
      <w:pPr>
        <w:jc w:val="both"/>
        <w:rPr>
          <w:color w:val="000000"/>
        </w:rPr>
      </w:pPr>
      <w:r>
        <w:rPr>
          <w:color w:val="000000"/>
        </w:rPr>
        <w:t xml:space="preserve">                                    Reagan Taylor – Yes</w:t>
      </w:r>
    </w:p>
    <w:p w:rsidR="003A7C13" w:rsidRDefault="003A7C13" w:rsidP="003A7C13">
      <w:pPr>
        <w:jc w:val="both"/>
        <w:rPr>
          <w:color w:val="000000"/>
        </w:rPr>
      </w:pPr>
    </w:p>
    <w:p w:rsidR="003A7C13" w:rsidRDefault="003A7C13" w:rsidP="003A7C13">
      <w:pPr>
        <w:jc w:val="both"/>
        <w:rPr>
          <w:b/>
          <w:color w:val="000000"/>
          <w:sz w:val="28"/>
          <w:szCs w:val="28"/>
        </w:rPr>
      </w:pPr>
      <w:bookmarkStart w:id="6" w:name="_Hlk480898630"/>
      <w:r>
        <w:rPr>
          <w:b/>
          <w:color w:val="000000"/>
          <w:sz w:val="28"/>
          <w:szCs w:val="28"/>
        </w:rPr>
        <w:lastRenderedPageBreak/>
        <w:t xml:space="preserve">IN RE: </w:t>
      </w:r>
      <w:bookmarkEnd w:id="6"/>
      <w:r>
        <w:rPr>
          <w:b/>
          <w:color w:val="000000"/>
          <w:sz w:val="28"/>
          <w:szCs w:val="28"/>
        </w:rPr>
        <w:t>Kenny Barger-Motor Vehicle &amp; Boat Compensation</w:t>
      </w:r>
    </w:p>
    <w:p w:rsidR="003A7C13" w:rsidRDefault="003A7C13" w:rsidP="003A7C13">
      <w:pPr>
        <w:jc w:val="both"/>
        <w:rPr>
          <w:color w:val="000000"/>
          <w:szCs w:val="28"/>
        </w:rPr>
      </w:pPr>
      <w:r>
        <w:rPr>
          <w:color w:val="000000"/>
          <w:szCs w:val="28"/>
        </w:rPr>
        <w:t>Madison County Clerk, Kenny Barger, spoke with</w:t>
      </w:r>
      <w:r w:rsidR="003A14A1">
        <w:rPr>
          <w:color w:val="000000"/>
          <w:szCs w:val="28"/>
        </w:rPr>
        <w:t xml:space="preserve"> the</w:t>
      </w:r>
      <w:r>
        <w:rPr>
          <w:color w:val="000000"/>
          <w:szCs w:val="28"/>
        </w:rPr>
        <w:t xml:space="preserve"> court regarding motor vehicle &amp; boat compensation</w:t>
      </w:r>
      <w:r w:rsidR="003A14A1">
        <w:rPr>
          <w:color w:val="000000"/>
          <w:szCs w:val="28"/>
        </w:rPr>
        <w:t xml:space="preserve">, which will be .15 cents per vehicle reimbursed. </w:t>
      </w:r>
      <w:r w:rsidR="00C34E7C">
        <w:rPr>
          <w:color w:val="000000"/>
          <w:szCs w:val="28"/>
        </w:rPr>
        <w:t xml:space="preserve">There are 81,187 vehicles in Madison county, therefore reimbursing $12,272.60. </w:t>
      </w:r>
    </w:p>
    <w:p w:rsidR="00366EE2" w:rsidRDefault="00366EE2" w:rsidP="003A7C13">
      <w:pPr>
        <w:jc w:val="both"/>
        <w:rPr>
          <w:color w:val="000000"/>
          <w:szCs w:val="28"/>
        </w:rPr>
      </w:pPr>
    </w:p>
    <w:p w:rsidR="003A14A1" w:rsidRDefault="003A14A1" w:rsidP="003A7C13">
      <w:pPr>
        <w:jc w:val="both"/>
        <w:rPr>
          <w:color w:val="000000"/>
          <w:szCs w:val="28"/>
        </w:rPr>
      </w:pPr>
      <w:r>
        <w:rPr>
          <w:color w:val="000000"/>
          <w:szCs w:val="28"/>
        </w:rPr>
        <w:t xml:space="preserve">Motion by John Tudor, seconded by Roger Barger to approve the County Clerk’s claim and for the calculation for motor vehicle and boat bills for 2017. </w:t>
      </w:r>
    </w:p>
    <w:p w:rsidR="003A14A1" w:rsidRPr="003C0D0C" w:rsidRDefault="003A14A1" w:rsidP="003A7C13">
      <w:pPr>
        <w:jc w:val="both"/>
        <w:rPr>
          <w:color w:val="76923C" w:themeColor="accent3" w:themeShade="BF"/>
          <w:sz w:val="28"/>
          <w:szCs w:val="28"/>
        </w:rPr>
      </w:pPr>
    </w:p>
    <w:p w:rsidR="003A14A1" w:rsidRPr="00723AA1" w:rsidRDefault="003A14A1" w:rsidP="003A14A1">
      <w:pPr>
        <w:jc w:val="both"/>
        <w:rPr>
          <w:color w:val="000000"/>
        </w:rPr>
      </w:pPr>
      <w:r w:rsidRPr="00723AA1">
        <w:rPr>
          <w:color w:val="000000"/>
          <w:sz w:val="28"/>
          <w:szCs w:val="28"/>
        </w:rPr>
        <w:t xml:space="preserve">         </w:t>
      </w:r>
      <w:r w:rsidRPr="00723AA1">
        <w:rPr>
          <w:color w:val="000000"/>
        </w:rPr>
        <w:t xml:space="preserve"> Motion carried on roll call vote as follows:</w:t>
      </w:r>
    </w:p>
    <w:p w:rsidR="003A14A1" w:rsidRPr="00723AA1" w:rsidRDefault="003A14A1" w:rsidP="003A14A1">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3A14A1" w:rsidRDefault="003A14A1" w:rsidP="003A14A1">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3A14A1" w:rsidRDefault="003A14A1" w:rsidP="003A14A1">
      <w:pPr>
        <w:jc w:val="both"/>
        <w:rPr>
          <w:color w:val="000000"/>
        </w:rPr>
      </w:pPr>
      <w:r>
        <w:rPr>
          <w:color w:val="000000"/>
        </w:rPr>
        <w:t xml:space="preserve">                                    Reagan Taylor – Yes</w:t>
      </w:r>
    </w:p>
    <w:p w:rsidR="003A14A1" w:rsidRDefault="003A14A1" w:rsidP="003A7C13">
      <w:pPr>
        <w:jc w:val="both"/>
        <w:rPr>
          <w:b/>
          <w:color w:val="000000"/>
          <w:sz w:val="28"/>
          <w:szCs w:val="28"/>
        </w:rPr>
      </w:pPr>
    </w:p>
    <w:p w:rsidR="003A14A1" w:rsidRDefault="003A14A1" w:rsidP="003A7C13">
      <w:pPr>
        <w:jc w:val="both"/>
        <w:rPr>
          <w:b/>
          <w:color w:val="000000"/>
          <w:sz w:val="28"/>
          <w:szCs w:val="28"/>
        </w:rPr>
      </w:pPr>
      <w:bookmarkStart w:id="7" w:name="_Hlk480899092"/>
      <w:r>
        <w:rPr>
          <w:b/>
          <w:color w:val="000000"/>
          <w:sz w:val="28"/>
          <w:szCs w:val="28"/>
        </w:rPr>
        <w:t xml:space="preserve">IN RE: </w:t>
      </w:r>
      <w:bookmarkEnd w:id="7"/>
      <w:r>
        <w:rPr>
          <w:b/>
          <w:color w:val="000000"/>
          <w:sz w:val="28"/>
          <w:szCs w:val="28"/>
        </w:rPr>
        <w:t>Contract- Electrical Inspections</w:t>
      </w:r>
    </w:p>
    <w:p w:rsidR="003A14A1" w:rsidRDefault="003A14A1" w:rsidP="003A7C13">
      <w:pPr>
        <w:jc w:val="both"/>
        <w:rPr>
          <w:color w:val="000000"/>
          <w:szCs w:val="28"/>
        </w:rPr>
      </w:pPr>
      <w:r>
        <w:rPr>
          <w:color w:val="000000"/>
          <w:szCs w:val="28"/>
        </w:rPr>
        <w:t xml:space="preserve">Motion by Larry Combs, seconded by Roger Barger to go into contract with Dale Fortney as the county’s electrical inspector. </w:t>
      </w:r>
    </w:p>
    <w:p w:rsidR="003A14A1" w:rsidRDefault="003A14A1" w:rsidP="003A7C13">
      <w:pPr>
        <w:jc w:val="both"/>
        <w:rPr>
          <w:color w:val="000000"/>
          <w:szCs w:val="28"/>
        </w:rPr>
      </w:pPr>
    </w:p>
    <w:p w:rsidR="003A14A1" w:rsidRPr="00723AA1" w:rsidRDefault="003A14A1" w:rsidP="003A14A1">
      <w:pPr>
        <w:jc w:val="both"/>
        <w:rPr>
          <w:color w:val="000000"/>
        </w:rPr>
      </w:pPr>
      <w:r w:rsidRPr="00723AA1">
        <w:rPr>
          <w:color w:val="000000"/>
          <w:sz w:val="28"/>
          <w:szCs w:val="28"/>
        </w:rPr>
        <w:t xml:space="preserve">         </w:t>
      </w:r>
      <w:r w:rsidRPr="00723AA1">
        <w:rPr>
          <w:color w:val="000000"/>
        </w:rPr>
        <w:t xml:space="preserve"> Motion carried on roll call vote as follows:</w:t>
      </w:r>
    </w:p>
    <w:p w:rsidR="003A14A1" w:rsidRPr="00723AA1" w:rsidRDefault="003A14A1" w:rsidP="003A14A1">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3A14A1" w:rsidRDefault="003A14A1" w:rsidP="003A14A1">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3A14A1" w:rsidRDefault="003A14A1" w:rsidP="003A7C13">
      <w:pPr>
        <w:jc w:val="both"/>
        <w:rPr>
          <w:color w:val="000000"/>
        </w:rPr>
      </w:pPr>
      <w:r>
        <w:rPr>
          <w:color w:val="000000"/>
        </w:rPr>
        <w:t xml:space="preserve">                                    Reagan Taylor – Yes</w:t>
      </w:r>
    </w:p>
    <w:p w:rsidR="00405939" w:rsidRDefault="00405939" w:rsidP="003A7C13">
      <w:pPr>
        <w:jc w:val="both"/>
        <w:rPr>
          <w:color w:val="000000"/>
        </w:rPr>
      </w:pPr>
    </w:p>
    <w:p w:rsidR="00A96382" w:rsidRDefault="00A96382" w:rsidP="003A7C13">
      <w:pPr>
        <w:jc w:val="both"/>
        <w:rPr>
          <w:b/>
          <w:color w:val="000000"/>
          <w:sz w:val="28"/>
          <w:szCs w:val="28"/>
        </w:rPr>
      </w:pPr>
      <w:r>
        <w:rPr>
          <w:b/>
          <w:color w:val="000000"/>
          <w:sz w:val="28"/>
          <w:szCs w:val="28"/>
        </w:rPr>
        <w:t>IN RE: Recognize Retirement- Chris Graham</w:t>
      </w:r>
    </w:p>
    <w:p w:rsidR="00A96382" w:rsidRPr="00A96382" w:rsidRDefault="00A96382" w:rsidP="003A7C13">
      <w:pPr>
        <w:jc w:val="both"/>
        <w:rPr>
          <w:color w:val="000000"/>
        </w:rPr>
      </w:pPr>
      <w:r>
        <w:rPr>
          <w:color w:val="000000"/>
          <w:szCs w:val="28"/>
        </w:rPr>
        <w:t xml:space="preserve">Judge Taylor spoke with the court recognizing the retirement of Chis Graham, a firefighter for over 20 years and thanked Graham for his outstanding achievement. </w:t>
      </w:r>
    </w:p>
    <w:p w:rsidR="003A14A1" w:rsidRDefault="003A14A1" w:rsidP="003A7C13">
      <w:pPr>
        <w:jc w:val="both"/>
        <w:rPr>
          <w:color w:val="000000"/>
        </w:rPr>
      </w:pPr>
    </w:p>
    <w:p w:rsidR="003A14A1" w:rsidRPr="00A96382" w:rsidRDefault="003A14A1" w:rsidP="003A7C13">
      <w:pPr>
        <w:jc w:val="both"/>
        <w:rPr>
          <w:b/>
          <w:color w:val="000000"/>
          <w:sz w:val="28"/>
          <w:szCs w:val="28"/>
        </w:rPr>
      </w:pPr>
      <w:r>
        <w:rPr>
          <w:b/>
          <w:color w:val="000000"/>
          <w:sz w:val="28"/>
          <w:szCs w:val="28"/>
        </w:rPr>
        <w:t>IN RE</w:t>
      </w:r>
      <w:r w:rsidRPr="00A96382">
        <w:rPr>
          <w:b/>
          <w:color w:val="000000"/>
          <w:sz w:val="28"/>
          <w:szCs w:val="28"/>
        </w:rPr>
        <w:t>: Personnel- Madison County Road Department</w:t>
      </w:r>
    </w:p>
    <w:p w:rsidR="003A14A1" w:rsidRDefault="003A14A1" w:rsidP="003A7C13">
      <w:pPr>
        <w:jc w:val="both"/>
        <w:rPr>
          <w:color w:val="000000"/>
          <w:szCs w:val="28"/>
        </w:rPr>
      </w:pPr>
      <w:r>
        <w:rPr>
          <w:color w:val="000000"/>
          <w:szCs w:val="28"/>
        </w:rPr>
        <w:t xml:space="preserve">Scott Shepherd, road administrator, spoke with the court recommending that </w:t>
      </w:r>
      <w:r w:rsidR="00A96382">
        <w:rPr>
          <w:color w:val="000000"/>
          <w:szCs w:val="28"/>
        </w:rPr>
        <w:t xml:space="preserve">Shelby </w:t>
      </w:r>
      <w:proofErr w:type="spellStart"/>
      <w:r w:rsidR="00A96382">
        <w:rPr>
          <w:color w:val="000000"/>
          <w:szCs w:val="28"/>
        </w:rPr>
        <w:t>Dunigan</w:t>
      </w:r>
      <w:proofErr w:type="spellEnd"/>
      <w:r w:rsidR="00A96382">
        <w:rPr>
          <w:color w:val="000000"/>
          <w:szCs w:val="28"/>
        </w:rPr>
        <w:t xml:space="preserve"> be hired at $13/hour </w:t>
      </w:r>
      <w:r w:rsidR="00405939">
        <w:rPr>
          <w:color w:val="000000"/>
          <w:szCs w:val="28"/>
        </w:rPr>
        <w:t xml:space="preserve">(starting pay of a CDL driver) </w:t>
      </w:r>
      <w:r w:rsidR="00A96382">
        <w:rPr>
          <w:color w:val="000000"/>
          <w:szCs w:val="28"/>
        </w:rPr>
        <w:t>starting tomorrow</w:t>
      </w:r>
      <w:r w:rsidR="00405939">
        <w:rPr>
          <w:color w:val="000000"/>
          <w:szCs w:val="28"/>
        </w:rPr>
        <w:t xml:space="preserve">. </w:t>
      </w:r>
    </w:p>
    <w:p w:rsidR="00405939" w:rsidRDefault="00405939" w:rsidP="003A7C13">
      <w:pPr>
        <w:jc w:val="both"/>
        <w:rPr>
          <w:color w:val="000000"/>
          <w:szCs w:val="28"/>
        </w:rPr>
      </w:pPr>
    </w:p>
    <w:p w:rsidR="00405939" w:rsidRDefault="00405939" w:rsidP="003A7C13">
      <w:pPr>
        <w:jc w:val="both"/>
        <w:rPr>
          <w:color w:val="000000"/>
          <w:szCs w:val="28"/>
        </w:rPr>
      </w:pPr>
      <w:r>
        <w:rPr>
          <w:color w:val="000000"/>
          <w:szCs w:val="28"/>
        </w:rPr>
        <w:t xml:space="preserve">Motion by Larry combs, seconded by Roger Barger to hire Shelby </w:t>
      </w:r>
      <w:proofErr w:type="spellStart"/>
      <w:r>
        <w:rPr>
          <w:color w:val="000000"/>
          <w:szCs w:val="28"/>
        </w:rPr>
        <w:t>Dunigan</w:t>
      </w:r>
      <w:proofErr w:type="spellEnd"/>
      <w:r>
        <w:rPr>
          <w:color w:val="000000"/>
          <w:szCs w:val="28"/>
        </w:rPr>
        <w:t xml:space="preserve">. </w:t>
      </w:r>
    </w:p>
    <w:p w:rsidR="00405939" w:rsidRDefault="00405939" w:rsidP="00405939">
      <w:pPr>
        <w:jc w:val="both"/>
        <w:rPr>
          <w:color w:val="000000"/>
        </w:rPr>
      </w:pPr>
    </w:p>
    <w:p w:rsidR="00405939" w:rsidRPr="00723AA1" w:rsidRDefault="00405939" w:rsidP="00405939">
      <w:pPr>
        <w:ind w:firstLine="720"/>
        <w:jc w:val="both"/>
        <w:rPr>
          <w:color w:val="000000"/>
        </w:rPr>
      </w:pPr>
      <w:r w:rsidRPr="00723AA1">
        <w:rPr>
          <w:color w:val="000000"/>
        </w:rPr>
        <w:t>Motion carried on roll call vote as follows:</w:t>
      </w:r>
    </w:p>
    <w:p w:rsidR="00405939" w:rsidRPr="00723AA1" w:rsidRDefault="00405939" w:rsidP="00405939">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405939" w:rsidRDefault="00405939" w:rsidP="00405939">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05939" w:rsidRDefault="00405939" w:rsidP="00405939">
      <w:pPr>
        <w:jc w:val="both"/>
        <w:rPr>
          <w:color w:val="000000"/>
        </w:rPr>
      </w:pPr>
      <w:r>
        <w:rPr>
          <w:color w:val="000000"/>
        </w:rPr>
        <w:t xml:space="preserve">                                    Reagan Taylor – Yes</w:t>
      </w:r>
    </w:p>
    <w:p w:rsidR="003A7C13" w:rsidRDefault="003A7C13" w:rsidP="00DD6430">
      <w:pPr>
        <w:jc w:val="both"/>
        <w:rPr>
          <w:color w:val="000000"/>
        </w:rPr>
      </w:pPr>
    </w:p>
    <w:p w:rsidR="00C42108" w:rsidRDefault="00E1776B" w:rsidP="007854D3">
      <w:pPr>
        <w:jc w:val="both"/>
        <w:rPr>
          <w:b/>
          <w:color w:val="000000"/>
          <w:sz w:val="28"/>
          <w:szCs w:val="28"/>
        </w:rPr>
      </w:pPr>
      <w:r w:rsidRPr="00E1776B">
        <w:rPr>
          <w:b/>
          <w:color w:val="000000"/>
          <w:sz w:val="28"/>
          <w:szCs w:val="28"/>
        </w:rPr>
        <w:t>Judge’s Report:</w:t>
      </w:r>
    </w:p>
    <w:p w:rsidR="0065266B" w:rsidRDefault="00405939" w:rsidP="00A96382">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5k run/walk benefiting Liberty Place Recovery Center for women, Saturday, April 29</w:t>
      </w:r>
      <w:r w:rsidRPr="00405939">
        <w:rPr>
          <w:rFonts w:ascii="Times New Roman" w:eastAsia="Times New Roman" w:hAnsi="Times New Roman"/>
          <w:color w:val="000000"/>
          <w:sz w:val="24"/>
          <w:szCs w:val="28"/>
          <w:vertAlign w:val="superscript"/>
        </w:rPr>
        <w:t>th</w:t>
      </w:r>
      <w:r>
        <w:rPr>
          <w:rFonts w:ascii="Times New Roman" w:eastAsia="Times New Roman" w:hAnsi="Times New Roman"/>
          <w:color w:val="000000"/>
          <w:sz w:val="24"/>
          <w:szCs w:val="28"/>
        </w:rPr>
        <w:t xml:space="preserve"> at White Hall State Park beginning at 8am.</w:t>
      </w:r>
    </w:p>
    <w:p w:rsidR="00405939" w:rsidRDefault="00405939" w:rsidP="00A96382">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Friends at Boones Trace will be hosting a planning workshop on Monday, May 1</w:t>
      </w:r>
      <w:r w:rsidRPr="00405939">
        <w:rPr>
          <w:rFonts w:ascii="Times New Roman" w:eastAsia="Times New Roman" w:hAnsi="Times New Roman"/>
          <w:color w:val="000000"/>
          <w:sz w:val="24"/>
          <w:szCs w:val="28"/>
          <w:vertAlign w:val="superscript"/>
        </w:rPr>
        <w:t>st</w:t>
      </w:r>
      <w:r>
        <w:rPr>
          <w:rFonts w:ascii="Times New Roman" w:eastAsia="Times New Roman" w:hAnsi="Times New Roman"/>
          <w:color w:val="000000"/>
          <w:sz w:val="24"/>
          <w:szCs w:val="28"/>
        </w:rPr>
        <w:t xml:space="preserve"> beginning at 6pm at the Perkins Building on </w:t>
      </w:r>
      <w:proofErr w:type="spellStart"/>
      <w:r>
        <w:rPr>
          <w:rFonts w:ascii="Times New Roman" w:eastAsia="Times New Roman" w:hAnsi="Times New Roman"/>
          <w:color w:val="000000"/>
          <w:sz w:val="24"/>
          <w:szCs w:val="28"/>
        </w:rPr>
        <w:t>Eastern’s</w:t>
      </w:r>
      <w:proofErr w:type="spellEnd"/>
      <w:r>
        <w:rPr>
          <w:rFonts w:ascii="Times New Roman" w:eastAsia="Times New Roman" w:hAnsi="Times New Roman"/>
          <w:color w:val="000000"/>
          <w:sz w:val="24"/>
          <w:szCs w:val="28"/>
        </w:rPr>
        <w:t xml:space="preserve"> campus. </w:t>
      </w:r>
    </w:p>
    <w:p w:rsidR="00405939" w:rsidRDefault="00726FBB" w:rsidP="00A96382">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Special ceremony commemorating the National Day of Prayer on Thursday, May 4</w:t>
      </w:r>
      <w:r w:rsidRPr="00726FBB">
        <w:rPr>
          <w:rFonts w:ascii="Times New Roman" w:eastAsia="Times New Roman" w:hAnsi="Times New Roman"/>
          <w:color w:val="000000"/>
          <w:sz w:val="24"/>
          <w:szCs w:val="28"/>
          <w:vertAlign w:val="superscript"/>
        </w:rPr>
        <w:t>th</w:t>
      </w:r>
      <w:r>
        <w:rPr>
          <w:rFonts w:ascii="Times New Roman" w:eastAsia="Times New Roman" w:hAnsi="Times New Roman"/>
          <w:color w:val="000000"/>
          <w:sz w:val="24"/>
          <w:szCs w:val="28"/>
        </w:rPr>
        <w:t xml:space="preserve"> here at the Madison County Courthouse at 12pm.</w:t>
      </w:r>
    </w:p>
    <w:p w:rsidR="00726FBB" w:rsidRDefault="00726FBB" w:rsidP="00A96382">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Hospice Care Plus annual derby eve gala will be Friday, May 5</w:t>
      </w:r>
      <w:r w:rsidRPr="00726FBB">
        <w:rPr>
          <w:rFonts w:ascii="Times New Roman" w:eastAsia="Times New Roman" w:hAnsi="Times New Roman"/>
          <w:color w:val="000000"/>
          <w:sz w:val="24"/>
          <w:szCs w:val="28"/>
          <w:vertAlign w:val="superscript"/>
        </w:rPr>
        <w:t>th</w:t>
      </w:r>
      <w:r>
        <w:rPr>
          <w:rFonts w:ascii="Times New Roman" w:eastAsia="Times New Roman" w:hAnsi="Times New Roman"/>
          <w:color w:val="000000"/>
          <w:sz w:val="24"/>
          <w:szCs w:val="28"/>
        </w:rPr>
        <w:t xml:space="preserve"> beginning at 6pm at Chenault Vineyards.</w:t>
      </w:r>
    </w:p>
    <w:p w:rsidR="00726FBB" w:rsidRDefault="00726FBB" w:rsidP="00A96382">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Car show at Madison Central High School, Saturday, May 6</w:t>
      </w:r>
      <w:r w:rsidRPr="00726FBB">
        <w:rPr>
          <w:rFonts w:ascii="Times New Roman" w:eastAsia="Times New Roman" w:hAnsi="Times New Roman"/>
          <w:color w:val="000000"/>
          <w:sz w:val="24"/>
          <w:szCs w:val="28"/>
          <w:vertAlign w:val="superscript"/>
        </w:rPr>
        <w:t>th</w:t>
      </w:r>
      <w:r>
        <w:rPr>
          <w:rFonts w:ascii="Times New Roman" w:eastAsia="Times New Roman" w:hAnsi="Times New Roman"/>
          <w:color w:val="000000"/>
          <w:sz w:val="24"/>
          <w:szCs w:val="28"/>
        </w:rPr>
        <w:t xml:space="preserve"> at 8am in the Health Building Lot. Proceeds benefit Madison Central Special Education Department.</w:t>
      </w:r>
    </w:p>
    <w:p w:rsidR="00726FBB" w:rsidRDefault="00726FBB" w:rsidP="00726FBB">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An introduction for bee keeping class will be Saturday, May 6</w:t>
      </w:r>
      <w:r w:rsidRPr="00726FBB">
        <w:rPr>
          <w:rFonts w:ascii="Times New Roman" w:eastAsia="Times New Roman" w:hAnsi="Times New Roman"/>
          <w:color w:val="000000"/>
          <w:sz w:val="24"/>
          <w:szCs w:val="28"/>
          <w:vertAlign w:val="superscript"/>
        </w:rPr>
        <w:t>th</w:t>
      </w:r>
      <w:r>
        <w:rPr>
          <w:rFonts w:ascii="Times New Roman" w:eastAsia="Times New Roman" w:hAnsi="Times New Roman"/>
          <w:color w:val="000000"/>
          <w:sz w:val="24"/>
          <w:szCs w:val="28"/>
        </w:rPr>
        <w:t xml:space="preserve"> at 11am, downtown at the Richmond Farmers market on N First street.</w:t>
      </w:r>
    </w:p>
    <w:p w:rsidR="00726FBB" w:rsidRDefault="00726FBB" w:rsidP="00726FBB">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Saturday, May 13</w:t>
      </w:r>
      <w:r w:rsidRPr="00726FBB">
        <w:rPr>
          <w:rFonts w:ascii="Times New Roman" w:eastAsia="Times New Roman" w:hAnsi="Times New Roman"/>
          <w:color w:val="000000"/>
          <w:sz w:val="24"/>
          <w:szCs w:val="28"/>
          <w:vertAlign w:val="superscript"/>
        </w:rPr>
        <w:t>th</w:t>
      </w:r>
      <w:r>
        <w:rPr>
          <w:rFonts w:ascii="Times New Roman" w:eastAsia="Times New Roman" w:hAnsi="Times New Roman"/>
          <w:color w:val="000000"/>
          <w:sz w:val="24"/>
          <w:szCs w:val="28"/>
        </w:rPr>
        <w:t xml:space="preserve"> at 9am on First street will be the Strawberry Festival.</w:t>
      </w:r>
    </w:p>
    <w:p w:rsidR="00726FBB" w:rsidRPr="00726FBB" w:rsidRDefault="00726FBB" w:rsidP="00726FBB">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lastRenderedPageBreak/>
        <w:t>Coffee with a Cop will be held Saturday, May 13</w:t>
      </w:r>
      <w:r w:rsidRPr="00726FBB">
        <w:rPr>
          <w:rFonts w:ascii="Times New Roman" w:eastAsia="Times New Roman" w:hAnsi="Times New Roman"/>
          <w:color w:val="000000"/>
          <w:sz w:val="24"/>
          <w:szCs w:val="28"/>
          <w:vertAlign w:val="superscript"/>
        </w:rPr>
        <w:t>th</w:t>
      </w:r>
      <w:r>
        <w:rPr>
          <w:rFonts w:ascii="Times New Roman" w:eastAsia="Times New Roman" w:hAnsi="Times New Roman"/>
          <w:color w:val="000000"/>
          <w:sz w:val="24"/>
          <w:szCs w:val="28"/>
        </w:rPr>
        <w:t xml:space="preserve"> from 8:30-10:30am at the Chic Fil A in the Richmond Centre. </w:t>
      </w:r>
    </w:p>
    <w:p w:rsidR="00C34E7C" w:rsidRDefault="00C34E7C" w:rsidP="005730EA">
      <w:pPr>
        <w:jc w:val="both"/>
        <w:rPr>
          <w:b/>
          <w:sz w:val="28"/>
          <w:szCs w:val="28"/>
        </w:rPr>
      </w:pPr>
    </w:p>
    <w:p w:rsidR="003C0D0C" w:rsidRDefault="00C34E7C" w:rsidP="005730EA">
      <w:pPr>
        <w:jc w:val="both"/>
        <w:rPr>
          <w:b/>
          <w:color w:val="4F6228" w:themeColor="accent3" w:themeShade="80"/>
          <w:sz w:val="28"/>
          <w:szCs w:val="28"/>
        </w:rPr>
      </w:pPr>
      <w:r>
        <w:rPr>
          <w:b/>
          <w:sz w:val="28"/>
          <w:szCs w:val="28"/>
        </w:rPr>
        <w:t>Comments from Magistrates</w:t>
      </w:r>
      <w:r w:rsidR="003C0D0C">
        <w:rPr>
          <w:b/>
          <w:color w:val="4F6228" w:themeColor="accent3" w:themeShade="80"/>
          <w:sz w:val="28"/>
          <w:szCs w:val="28"/>
        </w:rPr>
        <w:t xml:space="preserve"> </w:t>
      </w:r>
    </w:p>
    <w:p w:rsidR="003C0D0C" w:rsidRPr="003C0D0C" w:rsidRDefault="003C0D0C" w:rsidP="005730EA">
      <w:pPr>
        <w:jc w:val="both"/>
        <w:rPr>
          <w:b/>
          <w:color w:val="4F6228" w:themeColor="accent3" w:themeShade="80"/>
          <w:sz w:val="28"/>
          <w:szCs w:val="28"/>
        </w:rPr>
      </w:pPr>
      <w:r>
        <w:rPr>
          <w:b/>
          <w:color w:val="4F6228" w:themeColor="accent3" w:themeShade="80"/>
          <w:sz w:val="28"/>
          <w:szCs w:val="28"/>
        </w:rPr>
        <w:t xml:space="preserve"> </w:t>
      </w:r>
    </w:p>
    <w:p w:rsidR="00C629B4" w:rsidRDefault="00FA0684" w:rsidP="005730EA">
      <w:pPr>
        <w:jc w:val="both"/>
        <w:rPr>
          <w:color w:val="000000"/>
        </w:rPr>
      </w:pPr>
      <w:r w:rsidRPr="00F5205D">
        <w:rPr>
          <w:b/>
          <w:color w:val="000000"/>
        </w:rPr>
        <w:t xml:space="preserve">Magistrate </w:t>
      </w:r>
      <w:r w:rsidR="00694322" w:rsidRPr="00F5205D">
        <w:rPr>
          <w:b/>
          <w:color w:val="000000"/>
        </w:rPr>
        <w:t>Tudor</w:t>
      </w:r>
      <w:r w:rsidR="00521534">
        <w:rPr>
          <w:color w:val="000000"/>
        </w:rPr>
        <w:t xml:space="preserve">: </w:t>
      </w:r>
      <w:r w:rsidR="00A96382">
        <w:rPr>
          <w:color w:val="000000"/>
        </w:rPr>
        <w:t xml:space="preserve">I’ve had a couple of calls about road situations and Willie and his crew were already out there, and I would like to commend him and his people. </w:t>
      </w:r>
    </w:p>
    <w:p w:rsidR="00B333F0" w:rsidRDefault="00B333F0" w:rsidP="000D5581">
      <w:pPr>
        <w:jc w:val="both"/>
        <w:rPr>
          <w:color w:val="000000"/>
        </w:rPr>
      </w:pPr>
    </w:p>
    <w:p w:rsidR="00C629B4" w:rsidRPr="002A30D6" w:rsidRDefault="00C629B4" w:rsidP="000D5581">
      <w:pPr>
        <w:jc w:val="both"/>
        <w:rPr>
          <w:b/>
          <w:color w:val="000000"/>
        </w:rPr>
      </w:pPr>
      <w:r w:rsidRPr="00C629B4">
        <w:rPr>
          <w:b/>
          <w:color w:val="000000"/>
        </w:rPr>
        <w:t>Judge Taylor</w:t>
      </w:r>
      <w:r>
        <w:rPr>
          <w:color w:val="000000"/>
        </w:rPr>
        <w:t xml:space="preserve"> asked if anyone from the audience would like to speak.</w:t>
      </w:r>
    </w:p>
    <w:p w:rsidR="0090443F" w:rsidRDefault="0090443F" w:rsidP="00E40EE2">
      <w:pPr>
        <w:jc w:val="both"/>
        <w:rPr>
          <w:b/>
          <w:color w:val="000000"/>
          <w:sz w:val="28"/>
          <w:szCs w:val="28"/>
        </w:rPr>
      </w:pPr>
    </w:p>
    <w:p w:rsidR="00D67D4F" w:rsidRDefault="00A660A2" w:rsidP="00E40EE2">
      <w:pPr>
        <w:jc w:val="both"/>
        <w:rPr>
          <w:b/>
          <w:color w:val="000000"/>
          <w:sz w:val="28"/>
          <w:szCs w:val="28"/>
        </w:rPr>
      </w:pPr>
      <w:r>
        <w:rPr>
          <w:b/>
          <w:color w:val="000000"/>
          <w:sz w:val="28"/>
          <w:szCs w:val="28"/>
        </w:rPr>
        <w:t xml:space="preserve">IN RE: </w:t>
      </w:r>
      <w:r w:rsidR="00D67D4F" w:rsidRPr="008E26DA">
        <w:rPr>
          <w:b/>
          <w:color w:val="000000"/>
          <w:sz w:val="28"/>
          <w:szCs w:val="28"/>
        </w:rPr>
        <w:t>Pay Claims and Approve Transfers:</w:t>
      </w:r>
    </w:p>
    <w:p w:rsidR="00D67D4F" w:rsidRPr="008E26DA" w:rsidRDefault="00726FBB" w:rsidP="00D67D4F">
      <w:pPr>
        <w:tabs>
          <w:tab w:val="left" w:pos="3892"/>
        </w:tabs>
        <w:jc w:val="both"/>
        <w:rPr>
          <w:color w:val="000000"/>
        </w:rPr>
      </w:pPr>
      <w:r>
        <w:rPr>
          <w:color w:val="000000"/>
        </w:rPr>
        <w:t>Motion made by Larry Combs, seconded by John Tudor</w:t>
      </w:r>
      <w:r w:rsidR="001F119B">
        <w:rPr>
          <w:color w:val="000000"/>
        </w:rPr>
        <w:t xml:space="preserve"> </w:t>
      </w:r>
      <w:r w:rsidR="004D384A">
        <w:rPr>
          <w:color w:val="000000"/>
        </w:rPr>
        <w:t>to a</w:t>
      </w:r>
      <w:r w:rsidR="0058683C">
        <w:rPr>
          <w:color w:val="000000"/>
        </w:rPr>
        <w:t>pprove pay claims and transfers.</w:t>
      </w:r>
    </w:p>
    <w:p w:rsidR="00D67D4F" w:rsidRPr="008E26DA" w:rsidRDefault="00D67D4F" w:rsidP="00D67D4F">
      <w:pPr>
        <w:tabs>
          <w:tab w:val="left" w:pos="3892"/>
        </w:tabs>
        <w:jc w:val="both"/>
        <w:rPr>
          <w:color w:val="000000"/>
        </w:rPr>
      </w:pPr>
    </w:p>
    <w:p w:rsidR="00D67D4F" w:rsidRPr="008E26DA" w:rsidRDefault="008311BD" w:rsidP="00D67D4F">
      <w:pPr>
        <w:tabs>
          <w:tab w:val="left" w:pos="3892"/>
        </w:tabs>
        <w:jc w:val="both"/>
        <w:rPr>
          <w:color w:val="000000"/>
        </w:rPr>
      </w:pPr>
      <w:r w:rsidRPr="008E26DA">
        <w:rPr>
          <w:color w:val="000000"/>
        </w:rPr>
        <w:t xml:space="preserve">           </w:t>
      </w:r>
      <w:r w:rsidR="00D67D4F" w:rsidRPr="008E26DA">
        <w:rPr>
          <w:color w:val="000000"/>
        </w:rPr>
        <w:t>Motion carried on roll call vote as follows:</w:t>
      </w:r>
    </w:p>
    <w:p w:rsidR="00D67D4F" w:rsidRPr="008E26DA" w:rsidRDefault="008311BD" w:rsidP="00D67D4F">
      <w:pPr>
        <w:jc w:val="both"/>
        <w:rPr>
          <w:color w:val="000000"/>
        </w:rPr>
      </w:pPr>
      <w:r w:rsidRPr="008E26DA">
        <w:rPr>
          <w:color w:val="000000"/>
        </w:rPr>
        <w:t xml:space="preserve">           </w:t>
      </w:r>
      <w:r w:rsidR="00D67D4F" w:rsidRPr="008E26DA">
        <w:rPr>
          <w:color w:val="000000"/>
        </w:rPr>
        <w:t>T</w:t>
      </w:r>
      <w:r w:rsidR="00B16624">
        <w:rPr>
          <w:color w:val="000000"/>
        </w:rPr>
        <w:t>om Botkin-Yes</w:t>
      </w:r>
      <w:r w:rsidR="00B16624">
        <w:rPr>
          <w:color w:val="000000"/>
        </w:rPr>
        <w:tab/>
      </w:r>
      <w:r w:rsidR="00B16624">
        <w:rPr>
          <w:color w:val="000000"/>
        </w:rPr>
        <w:tab/>
      </w:r>
      <w:r w:rsidR="00B16624">
        <w:rPr>
          <w:color w:val="000000"/>
        </w:rPr>
        <w:tab/>
        <w:t>Roger Barger-Yes</w:t>
      </w:r>
    </w:p>
    <w:p w:rsidR="00D67D4F" w:rsidRPr="00104205" w:rsidRDefault="00FA0684" w:rsidP="00D67D4F">
      <w:pPr>
        <w:ind w:firstLine="720"/>
        <w:jc w:val="both"/>
        <w:rPr>
          <w:color w:val="000000"/>
          <w:sz w:val="25"/>
          <w:szCs w:val="25"/>
        </w:rPr>
      </w:pPr>
      <w:r>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Pr>
          <w:color w:val="000000"/>
          <w:sz w:val="25"/>
          <w:szCs w:val="25"/>
        </w:rPr>
        <w:t xml:space="preserve">          </w:t>
      </w:r>
      <w:r w:rsidR="00D67D4F">
        <w:rPr>
          <w:color w:val="000000"/>
          <w:sz w:val="25"/>
          <w:szCs w:val="25"/>
        </w:rPr>
        <w:t xml:space="preserve"> </w:t>
      </w:r>
      <w:r w:rsidR="002A30D6">
        <w:rPr>
          <w:color w:val="000000"/>
          <w:sz w:val="25"/>
          <w:szCs w:val="25"/>
        </w:rPr>
        <w:t>Larry Combs-Yes</w:t>
      </w:r>
    </w:p>
    <w:p w:rsidR="00631886" w:rsidRDefault="00D67D4F" w:rsidP="00584292">
      <w:pPr>
        <w:jc w:val="both"/>
        <w:rPr>
          <w:color w:val="000000"/>
          <w:sz w:val="25"/>
          <w:szCs w:val="25"/>
        </w:rPr>
      </w:pPr>
      <w:r>
        <w:rPr>
          <w:color w:val="000000"/>
          <w:sz w:val="25"/>
          <w:szCs w:val="25"/>
        </w:rPr>
        <w:tab/>
      </w:r>
      <w:r>
        <w:rPr>
          <w:color w:val="000000"/>
          <w:sz w:val="25"/>
          <w:szCs w:val="25"/>
        </w:rPr>
        <w:tab/>
      </w:r>
      <w:r>
        <w:rPr>
          <w:color w:val="000000"/>
          <w:sz w:val="25"/>
          <w:szCs w:val="25"/>
        </w:rPr>
        <w:tab/>
        <w:t>Reagan Taylor-Yes</w:t>
      </w:r>
    </w:p>
    <w:p w:rsidR="00F92DE2" w:rsidRDefault="00F92DE2" w:rsidP="00584292">
      <w:pPr>
        <w:jc w:val="both"/>
        <w:rPr>
          <w:b/>
          <w:color w:val="000000"/>
          <w:sz w:val="22"/>
          <w:szCs w:val="22"/>
        </w:rPr>
      </w:pPr>
    </w:p>
    <w:p w:rsidR="00A01CA9" w:rsidRPr="00631886" w:rsidRDefault="00A01CA9" w:rsidP="00584292">
      <w:pPr>
        <w:jc w:val="both"/>
        <w:rPr>
          <w:color w:val="000000"/>
          <w:sz w:val="25"/>
          <w:szCs w:val="25"/>
        </w:rPr>
      </w:pPr>
      <w:r w:rsidRPr="004352BE">
        <w:rPr>
          <w:b/>
          <w:color w:val="000000"/>
          <w:sz w:val="22"/>
          <w:szCs w:val="22"/>
        </w:rPr>
        <w:t>ANNOUNCE NEXT COURT DATE:</w:t>
      </w:r>
    </w:p>
    <w:p w:rsidR="00631886" w:rsidRDefault="00A01CA9" w:rsidP="00584292">
      <w:pPr>
        <w:jc w:val="both"/>
        <w:rPr>
          <w:color w:val="000000"/>
        </w:rPr>
      </w:pPr>
      <w:r w:rsidRPr="009A3F0E">
        <w:rPr>
          <w:color w:val="000000"/>
        </w:rPr>
        <w:t>Judge a</w:t>
      </w:r>
      <w:r w:rsidR="00DC7A90" w:rsidRPr="009A3F0E">
        <w:rPr>
          <w:color w:val="000000"/>
        </w:rPr>
        <w:t>nnounce</w:t>
      </w:r>
      <w:r w:rsidR="00D47788" w:rsidRPr="009A3F0E">
        <w:rPr>
          <w:color w:val="000000"/>
        </w:rPr>
        <w:t>d the next court date for</w:t>
      </w:r>
      <w:r w:rsidR="00F1689A">
        <w:rPr>
          <w:color w:val="000000"/>
        </w:rPr>
        <w:t xml:space="preserve"> </w:t>
      </w:r>
      <w:r w:rsidR="00C37BDC">
        <w:rPr>
          <w:color w:val="000000"/>
        </w:rPr>
        <w:t xml:space="preserve">Tuesday, </w:t>
      </w:r>
      <w:r w:rsidR="00A96382">
        <w:rPr>
          <w:color w:val="000000"/>
        </w:rPr>
        <w:t>May 9th</w:t>
      </w:r>
      <w:r w:rsidR="00F92DE2" w:rsidRPr="005661F0">
        <w:rPr>
          <w:color w:val="000000"/>
        </w:rPr>
        <w:t>, 2017</w:t>
      </w:r>
      <w:r w:rsidR="000D5581">
        <w:rPr>
          <w:color w:val="000000"/>
        </w:rPr>
        <w:t xml:space="preserve"> in</w:t>
      </w:r>
      <w:r w:rsidR="00C34E7C">
        <w:rPr>
          <w:color w:val="4F6228" w:themeColor="accent3" w:themeShade="80"/>
          <w:sz w:val="28"/>
          <w:szCs w:val="28"/>
        </w:rPr>
        <w:t xml:space="preserve"> </w:t>
      </w:r>
      <w:r w:rsidR="00C34E7C">
        <w:rPr>
          <w:szCs w:val="28"/>
        </w:rPr>
        <w:t>the</w:t>
      </w:r>
      <w:r w:rsidR="000D5581">
        <w:rPr>
          <w:color w:val="000000"/>
        </w:rPr>
        <w:t xml:space="preserve"> Fiscal Court Room,</w:t>
      </w:r>
      <w:r w:rsidR="009B261F">
        <w:rPr>
          <w:color w:val="000000"/>
        </w:rPr>
        <w:t xml:space="preserve"> </w:t>
      </w:r>
      <w:r w:rsidR="00CD4A83" w:rsidRPr="009A3F0E">
        <w:rPr>
          <w:color w:val="000000"/>
        </w:rPr>
        <w:t xml:space="preserve">at </w:t>
      </w:r>
      <w:r w:rsidR="008E26DA" w:rsidRPr="009A3F0E">
        <w:rPr>
          <w:color w:val="000000"/>
        </w:rPr>
        <w:t>9:30AM</w:t>
      </w:r>
      <w:r w:rsidR="00C34E7C">
        <w:rPr>
          <w:color w:val="000000"/>
        </w:rPr>
        <w:t xml:space="preserve"> in Berea, KY</w:t>
      </w:r>
      <w:bookmarkStart w:id="8" w:name="_GoBack"/>
      <w:bookmarkEnd w:id="8"/>
      <w:r w:rsidR="00CD4A83" w:rsidRPr="009A3F0E">
        <w:rPr>
          <w:color w:val="000000"/>
        </w:rPr>
        <w:t xml:space="preserve">.  </w:t>
      </w:r>
    </w:p>
    <w:p w:rsidR="0090443F" w:rsidRDefault="0090443F" w:rsidP="00584292">
      <w:pPr>
        <w:jc w:val="both"/>
        <w:rPr>
          <w:b/>
          <w:sz w:val="22"/>
          <w:szCs w:val="22"/>
        </w:rPr>
      </w:pPr>
    </w:p>
    <w:p w:rsidR="00A2478B" w:rsidRPr="004352BE" w:rsidRDefault="00631886" w:rsidP="00584292">
      <w:pPr>
        <w:jc w:val="both"/>
        <w:rPr>
          <w:b/>
          <w:sz w:val="22"/>
          <w:szCs w:val="22"/>
        </w:rPr>
      </w:pPr>
      <w:r>
        <w:rPr>
          <w:b/>
          <w:sz w:val="22"/>
          <w:szCs w:val="22"/>
        </w:rPr>
        <w:t>I</w:t>
      </w:r>
      <w:r w:rsidR="00A2478B" w:rsidRPr="004352BE">
        <w:rPr>
          <w:b/>
          <w:sz w:val="22"/>
          <w:szCs w:val="22"/>
        </w:rPr>
        <w:t>N RE:  ADJOURNMENT</w:t>
      </w:r>
    </w:p>
    <w:p w:rsidR="00A2478B" w:rsidRDefault="002E2255" w:rsidP="00584292">
      <w:pPr>
        <w:jc w:val="both"/>
      </w:pPr>
      <w:r w:rsidRPr="009A3F0E">
        <w:t>Motion fr</w:t>
      </w:r>
      <w:r w:rsidR="001A70AB" w:rsidRPr="009A3F0E">
        <w:t>om</w:t>
      </w:r>
      <w:r w:rsidR="00F92DE2">
        <w:t xml:space="preserve"> </w:t>
      </w:r>
      <w:r w:rsidR="00726FBB">
        <w:t xml:space="preserve">John Tudor </w:t>
      </w:r>
      <w:r w:rsidR="006E7EFD" w:rsidRPr="009A3F0E">
        <w:t>to adjourn, seconded by</w:t>
      </w:r>
      <w:r w:rsidR="00726FBB">
        <w:t xml:space="preserve"> Tom Botkin</w:t>
      </w:r>
      <w:r w:rsidR="00806C09" w:rsidRPr="009A3F0E">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6E100E">
        <w:t>at</w:t>
      </w:r>
      <w:r w:rsidR="00726FBB">
        <w:t xml:space="preserve"> 11:30</w:t>
      </w:r>
      <w:r w:rsidR="008E71D9">
        <w:t xml:space="preserve">am.       </w:t>
      </w:r>
    </w:p>
    <w:p w:rsidR="00801050" w:rsidRPr="009A3F0E" w:rsidRDefault="00801050" w:rsidP="00584292">
      <w:pPr>
        <w:jc w:val="both"/>
      </w:pPr>
    </w:p>
    <w:p w:rsidR="00AD71E2" w:rsidRDefault="009B71ED" w:rsidP="009B71ED">
      <w:pPr>
        <w:jc w:val="both"/>
        <w:rPr>
          <w:sz w:val="22"/>
          <w:szCs w:val="22"/>
        </w:rPr>
      </w:pPr>
      <w:r>
        <w:rPr>
          <w:sz w:val="22"/>
          <w:szCs w:val="22"/>
        </w:rPr>
        <w:t xml:space="preserve">                                                                                             </w:t>
      </w:r>
    </w:p>
    <w:p w:rsidR="00AD71E2" w:rsidRDefault="00AD71E2" w:rsidP="009B71ED">
      <w:pPr>
        <w:jc w:val="both"/>
        <w:rPr>
          <w:sz w:val="22"/>
          <w:szCs w:val="22"/>
        </w:rPr>
      </w:pPr>
    </w:p>
    <w:p w:rsidR="00AD71E2" w:rsidRDefault="00AD71E2" w:rsidP="009B71ED">
      <w:pPr>
        <w:jc w:val="both"/>
        <w:rPr>
          <w:sz w:val="22"/>
          <w:szCs w:val="22"/>
        </w:rPr>
      </w:pPr>
    </w:p>
    <w:p w:rsidR="00712EAF" w:rsidRPr="00EA5FAA" w:rsidRDefault="009B71ED" w:rsidP="009B71ED">
      <w:pPr>
        <w:jc w:val="both"/>
        <w:rPr>
          <w:sz w:val="22"/>
          <w:szCs w:val="22"/>
        </w:rPr>
      </w:pPr>
      <w:r>
        <w:rPr>
          <w:sz w:val="22"/>
          <w:szCs w:val="22"/>
        </w:rPr>
        <w:t xml:space="preserve">   </w:t>
      </w:r>
      <w:r w:rsidR="00712EAF" w:rsidRPr="004352BE">
        <w:rPr>
          <w:sz w:val="22"/>
          <w:szCs w:val="22"/>
        </w:rPr>
        <w:t>__________________________________</w:t>
      </w:r>
    </w:p>
    <w:p w:rsidR="00AD71E2" w:rsidRDefault="00712EAF" w:rsidP="00584292">
      <w:pPr>
        <w:jc w:val="both"/>
        <w:rPr>
          <w:color w:val="000000"/>
          <w:sz w:val="25"/>
          <w:szCs w:val="25"/>
        </w:rPr>
      </w:pPr>
      <w:r w:rsidRPr="00104205">
        <w:rPr>
          <w:color w:val="000000"/>
          <w:sz w:val="25"/>
          <w:szCs w:val="25"/>
        </w:rPr>
        <w:t xml:space="preserve">                                </w:t>
      </w:r>
      <w:r w:rsidR="00EA5FAA">
        <w:rPr>
          <w:color w:val="000000"/>
          <w:sz w:val="25"/>
          <w:szCs w:val="25"/>
        </w:rPr>
        <w:t xml:space="preserve">                      </w:t>
      </w:r>
    </w:p>
    <w:p w:rsidR="00C842DB" w:rsidRPr="00AD71E2" w:rsidRDefault="00057564" w:rsidP="00584292">
      <w:pPr>
        <w:jc w:val="both"/>
        <w:rPr>
          <w:color w:val="000000"/>
          <w:sz w:val="25"/>
          <w:szCs w:val="25"/>
        </w:rPr>
      </w:pPr>
      <w:r w:rsidRPr="008E26DA">
        <w:t>REAGAN TAYLOR MADISON CO.</w:t>
      </w:r>
      <w:r w:rsidR="00FE564F" w:rsidRPr="008E26DA">
        <w:t xml:space="preserve"> JUDGE/EXECUTIVE</w:t>
      </w:r>
    </w:p>
    <w:sectPr w:rsidR="00C842DB" w:rsidRPr="00AD71E2" w:rsidSect="000A30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514BB"/>
    <w:multiLevelType w:val="hybridMultilevel"/>
    <w:tmpl w:val="E6641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A973F47"/>
    <w:multiLevelType w:val="hybridMultilevel"/>
    <w:tmpl w:val="703C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FB7B74"/>
    <w:multiLevelType w:val="hybridMultilevel"/>
    <w:tmpl w:val="DAE8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4" w15:restartNumberingAfterBreak="0">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7" w15:restartNumberingAfterBreak="0">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1" w15:restartNumberingAfterBreak="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2"/>
  </w:num>
  <w:num w:numId="4">
    <w:abstractNumId w:val="19"/>
  </w:num>
  <w:num w:numId="5">
    <w:abstractNumId w:val="18"/>
  </w:num>
  <w:num w:numId="6">
    <w:abstractNumId w:val="8"/>
  </w:num>
  <w:num w:numId="7">
    <w:abstractNumId w:val="22"/>
  </w:num>
  <w:num w:numId="8">
    <w:abstractNumId w:val="16"/>
  </w:num>
  <w:num w:numId="9">
    <w:abstractNumId w:val="13"/>
  </w:num>
  <w:num w:numId="10">
    <w:abstractNumId w:val="20"/>
  </w:num>
  <w:num w:numId="11">
    <w:abstractNumId w:val="15"/>
  </w:num>
  <w:num w:numId="12">
    <w:abstractNumId w:val="10"/>
  </w:num>
  <w:num w:numId="13">
    <w:abstractNumId w:val="5"/>
  </w:num>
  <w:num w:numId="14">
    <w:abstractNumId w:val="0"/>
  </w:num>
  <w:num w:numId="15">
    <w:abstractNumId w:val="7"/>
  </w:num>
  <w:num w:numId="16">
    <w:abstractNumId w:val="14"/>
  </w:num>
  <w:num w:numId="17">
    <w:abstractNumId w:val="23"/>
  </w:num>
  <w:num w:numId="18">
    <w:abstractNumId w:val="21"/>
  </w:num>
  <w:num w:numId="19">
    <w:abstractNumId w:val="17"/>
  </w:num>
  <w:num w:numId="20">
    <w:abstractNumId w:val="9"/>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4"/>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96B"/>
    <w:rsid w:val="00000FC7"/>
    <w:rsid w:val="0000121A"/>
    <w:rsid w:val="000013C0"/>
    <w:rsid w:val="00001824"/>
    <w:rsid w:val="00004FB9"/>
    <w:rsid w:val="00006A10"/>
    <w:rsid w:val="00007643"/>
    <w:rsid w:val="00007F92"/>
    <w:rsid w:val="00010A98"/>
    <w:rsid w:val="00013BF6"/>
    <w:rsid w:val="00013E17"/>
    <w:rsid w:val="00013FFE"/>
    <w:rsid w:val="00015CEF"/>
    <w:rsid w:val="00016648"/>
    <w:rsid w:val="000166B7"/>
    <w:rsid w:val="00022C73"/>
    <w:rsid w:val="000241AD"/>
    <w:rsid w:val="00025873"/>
    <w:rsid w:val="0002600F"/>
    <w:rsid w:val="00027B00"/>
    <w:rsid w:val="000303CA"/>
    <w:rsid w:val="00031CDD"/>
    <w:rsid w:val="000320FB"/>
    <w:rsid w:val="00035A0F"/>
    <w:rsid w:val="000361F5"/>
    <w:rsid w:val="00036A32"/>
    <w:rsid w:val="00040992"/>
    <w:rsid w:val="00041640"/>
    <w:rsid w:val="000436B9"/>
    <w:rsid w:val="0004395A"/>
    <w:rsid w:val="00045EFB"/>
    <w:rsid w:val="00045F72"/>
    <w:rsid w:val="00046C8B"/>
    <w:rsid w:val="00047F72"/>
    <w:rsid w:val="00050BDC"/>
    <w:rsid w:val="000527C5"/>
    <w:rsid w:val="00053081"/>
    <w:rsid w:val="00056A03"/>
    <w:rsid w:val="0005720B"/>
    <w:rsid w:val="00057564"/>
    <w:rsid w:val="00057AFE"/>
    <w:rsid w:val="0006134D"/>
    <w:rsid w:val="00063C88"/>
    <w:rsid w:val="00066AE8"/>
    <w:rsid w:val="0007142E"/>
    <w:rsid w:val="00075B38"/>
    <w:rsid w:val="00075E33"/>
    <w:rsid w:val="00077896"/>
    <w:rsid w:val="00080C86"/>
    <w:rsid w:val="00084749"/>
    <w:rsid w:val="00086D16"/>
    <w:rsid w:val="00092241"/>
    <w:rsid w:val="00092C69"/>
    <w:rsid w:val="00092E59"/>
    <w:rsid w:val="00092F51"/>
    <w:rsid w:val="00094217"/>
    <w:rsid w:val="000A0788"/>
    <w:rsid w:val="000A302D"/>
    <w:rsid w:val="000A3605"/>
    <w:rsid w:val="000A3FD2"/>
    <w:rsid w:val="000A4863"/>
    <w:rsid w:val="000A522E"/>
    <w:rsid w:val="000B33FF"/>
    <w:rsid w:val="000B3C54"/>
    <w:rsid w:val="000B4556"/>
    <w:rsid w:val="000B4B1B"/>
    <w:rsid w:val="000C0A01"/>
    <w:rsid w:val="000C2F35"/>
    <w:rsid w:val="000C5698"/>
    <w:rsid w:val="000C58B8"/>
    <w:rsid w:val="000C6142"/>
    <w:rsid w:val="000D0F1C"/>
    <w:rsid w:val="000D1F2B"/>
    <w:rsid w:val="000D32BB"/>
    <w:rsid w:val="000D3B6C"/>
    <w:rsid w:val="000D48F2"/>
    <w:rsid w:val="000D5581"/>
    <w:rsid w:val="000D6A3D"/>
    <w:rsid w:val="000E4D22"/>
    <w:rsid w:val="000E5490"/>
    <w:rsid w:val="000E5835"/>
    <w:rsid w:val="000E5DA8"/>
    <w:rsid w:val="000F1CA6"/>
    <w:rsid w:val="000F2C72"/>
    <w:rsid w:val="000F2DC3"/>
    <w:rsid w:val="000F4376"/>
    <w:rsid w:val="000F60D7"/>
    <w:rsid w:val="000F6145"/>
    <w:rsid w:val="000F7E2E"/>
    <w:rsid w:val="00100B13"/>
    <w:rsid w:val="001013B9"/>
    <w:rsid w:val="00102639"/>
    <w:rsid w:val="00104205"/>
    <w:rsid w:val="00106170"/>
    <w:rsid w:val="00106B83"/>
    <w:rsid w:val="00106E1B"/>
    <w:rsid w:val="001101A8"/>
    <w:rsid w:val="001123F9"/>
    <w:rsid w:val="00112435"/>
    <w:rsid w:val="00117B84"/>
    <w:rsid w:val="0012021E"/>
    <w:rsid w:val="0013223C"/>
    <w:rsid w:val="0013288F"/>
    <w:rsid w:val="00135EDD"/>
    <w:rsid w:val="00136234"/>
    <w:rsid w:val="00140359"/>
    <w:rsid w:val="001426A0"/>
    <w:rsid w:val="00144E33"/>
    <w:rsid w:val="001538D1"/>
    <w:rsid w:val="00153B5C"/>
    <w:rsid w:val="0016082D"/>
    <w:rsid w:val="001635CD"/>
    <w:rsid w:val="00163EE2"/>
    <w:rsid w:val="00165DE7"/>
    <w:rsid w:val="00167E2F"/>
    <w:rsid w:val="0017334F"/>
    <w:rsid w:val="0017750C"/>
    <w:rsid w:val="00177A3B"/>
    <w:rsid w:val="001800DC"/>
    <w:rsid w:val="0018120A"/>
    <w:rsid w:val="00181E45"/>
    <w:rsid w:val="00182E1D"/>
    <w:rsid w:val="00183C91"/>
    <w:rsid w:val="00183CD7"/>
    <w:rsid w:val="00185E53"/>
    <w:rsid w:val="00186664"/>
    <w:rsid w:val="00186D7C"/>
    <w:rsid w:val="00187AD0"/>
    <w:rsid w:val="00190520"/>
    <w:rsid w:val="00190F7E"/>
    <w:rsid w:val="00190FA9"/>
    <w:rsid w:val="00195BD8"/>
    <w:rsid w:val="00196160"/>
    <w:rsid w:val="0019648D"/>
    <w:rsid w:val="0019757B"/>
    <w:rsid w:val="00197E83"/>
    <w:rsid w:val="001A12BE"/>
    <w:rsid w:val="001A3A28"/>
    <w:rsid w:val="001A70AB"/>
    <w:rsid w:val="001B0F3A"/>
    <w:rsid w:val="001B0F4E"/>
    <w:rsid w:val="001B1176"/>
    <w:rsid w:val="001B1559"/>
    <w:rsid w:val="001B20B2"/>
    <w:rsid w:val="001B32D5"/>
    <w:rsid w:val="001B5250"/>
    <w:rsid w:val="001B56C1"/>
    <w:rsid w:val="001B76C9"/>
    <w:rsid w:val="001C1095"/>
    <w:rsid w:val="001C10D1"/>
    <w:rsid w:val="001C2534"/>
    <w:rsid w:val="001C3F09"/>
    <w:rsid w:val="001C523C"/>
    <w:rsid w:val="001D001A"/>
    <w:rsid w:val="001D106D"/>
    <w:rsid w:val="001D1167"/>
    <w:rsid w:val="001D38E4"/>
    <w:rsid w:val="001D475E"/>
    <w:rsid w:val="001D4B1E"/>
    <w:rsid w:val="001D4BF3"/>
    <w:rsid w:val="001D67DA"/>
    <w:rsid w:val="001D7D11"/>
    <w:rsid w:val="001E2AA7"/>
    <w:rsid w:val="001E3088"/>
    <w:rsid w:val="001E3197"/>
    <w:rsid w:val="001E61FE"/>
    <w:rsid w:val="001F033E"/>
    <w:rsid w:val="001F119B"/>
    <w:rsid w:val="001F1691"/>
    <w:rsid w:val="001F1CEE"/>
    <w:rsid w:val="001F2A15"/>
    <w:rsid w:val="001F41E2"/>
    <w:rsid w:val="001F5BF5"/>
    <w:rsid w:val="001F6E4B"/>
    <w:rsid w:val="002019A3"/>
    <w:rsid w:val="002039B9"/>
    <w:rsid w:val="00203AF2"/>
    <w:rsid w:val="0020404C"/>
    <w:rsid w:val="0020492B"/>
    <w:rsid w:val="00204F00"/>
    <w:rsid w:val="00207051"/>
    <w:rsid w:val="00210FE7"/>
    <w:rsid w:val="00211250"/>
    <w:rsid w:val="00211781"/>
    <w:rsid w:val="002122F7"/>
    <w:rsid w:val="0021279A"/>
    <w:rsid w:val="002169F1"/>
    <w:rsid w:val="0021741E"/>
    <w:rsid w:val="002209FF"/>
    <w:rsid w:val="00222584"/>
    <w:rsid w:val="00226809"/>
    <w:rsid w:val="00230CB1"/>
    <w:rsid w:val="002317FD"/>
    <w:rsid w:val="002326E6"/>
    <w:rsid w:val="00232FE1"/>
    <w:rsid w:val="00233582"/>
    <w:rsid w:val="0023561B"/>
    <w:rsid w:val="00235686"/>
    <w:rsid w:val="002365CE"/>
    <w:rsid w:val="00237FD1"/>
    <w:rsid w:val="00241163"/>
    <w:rsid w:val="00245747"/>
    <w:rsid w:val="00247416"/>
    <w:rsid w:val="002475E4"/>
    <w:rsid w:val="00250730"/>
    <w:rsid w:val="0025273D"/>
    <w:rsid w:val="0025595F"/>
    <w:rsid w:val="00255D8D"/>
    <w:rsid w:val="00257876"/>
    <w:rsid w:val="00260FD2"/>
    <w:rsid w:val="00264817"/>
    <w:rsid w:val="00266783"/>
    <w:rsid w:val="002673CE"/>
    <w:rsid w:val="00274E3C"/>
    <w:rsid w:val="002760DC"/>
    <w:rsid w:val="00277922"/>
    <w:rsid w:val="002817E2"/>
    <w:rsid w:val="00281E16"/>
    <w:rsid w:val="00282DCF"/>
    <w:rsid w:val="0028311A"/>
    <w:rsid w:val="0028332B"/>
    <w:rsid w:val="002835E3"/>
    <w:rsid w:val="00284238"/>
    <w:rsid w:val="00284533"/>
    <w:rsid w:val="0028486D"/>
    <w:rsid w:val="00285E0B"/>
    <w:rsid w:val="0029004D"/>
    <w:rsid w:val="002906CC"/>
    <w:rsid w:val="00292209"/>
    <w:rsid w:val="00292314"/>
    <w:rsid w:val="00293F6A"/>
    <w:rsid w:val="002956E8"/>
    <w:rsid w:val="002A12B0"/>
    <w:rsid w:val="002A30D6"/>
    <w:rsid w:val="002A6248"/>
    <w:rsid w:val="002B2708"/>
    <w:rsid w:val="002B4AA4"/>
    <w:rsid w:val="002B6BAE"/>
    <w:rsid w:val="002C04AC"/>
    <w:rsid w:val="002C127B"/>
    <w:rsid w:val="002C29DA"/>
    <w:rsid w:val="002C2B47"/>
    <w:rsid w:val="002C4960"/>
    <w:rsid w:val="002C5687"/>
    <w:rsid w:val="002C600A"/>
    <w:rsid w:val="002C6A04"/>
    <w:rsid w:val="002C7BD4"/>
    <w:rsid w:val="002D0C11"/>
    <w:rsid w:val="002D2741"/>
    <w:rsid w:val="002D3FF1"/>
    <w:rsid w:val="002D6FC4"/>
    <w:rsid w:val="002D7AFC"/>
    <w:rsid w:val="002E05C4"/>
    <w:rsid w:val="002E196E"/>
    <w:rsid w:val="002E2255"/>
    <w:rsid w:val="002E2BC3"/>
    <w:rsid w:val="002E721F"/>
    <w:rsid w:val="002F21A1"/>
    <w:rsid w:val="002F721B"/>
    <w:rsid w:val="0030370B"/>
    <w:rsid w:val="00304E33"/>
    <w:rsid w:val="00305FBA"/>
    <w:rsid w:val="00306E76"/>
    <w:rsid w:val="00306F7A"/>
    <w:rsid w:val="00312778"/>
    <w:rsid w:val="003178BC"/>
    <w:rsid w:val="0031796B"/>
    <w:rsid w:val="003213AF"/>
    <w:rsid w:val="00321C51"/>
    <w:rsid w:val="00321CB0"/>
    <w:rsid w:val="00322621"/>
    <w:rsid w:val="003237DB"/>
    <w:rsid w:val="003251E2"/>
    <w:rsid w:val="00331A57"/>
    <w:rsid w:val="0033288B"/>
    <w:rsid w:val="00332D1C"/>
    <w:rsid w:val="00334A68"/>
    <w:rsid w:val="0033556E"/>
    <w:rsid w:val="003421D5"/>
    <w:rsid w:val="003423A0"/>
    <w:rsid w:val="0034349D"/>
    <w:rsid w:val="00343573"/>
    <w:rsid w:val="00345ABC"/>
    <w:rsid w:val="0034688B"/>
    <w:rsid w:val="00351D51"/>
    <w:rsid w:val="00351D98"/>
    <w:rsid w:val="00354491"/>
    <w:rsid w:val="0035474D"/>
    <w:rsid w:val="003557DF"/>
    <w:rsid w:val="00355F45"/>
    <w:rsid w:val="00356B20"/>
    <w:rsid w:val="00361796"/>
    <w:rsid w:val="00363DC1"/>
    <w:rsid w:val="00364D5B"/>
    <w:rsid w:val="0036646F"/>
    <w:rsid w:val="00366EE2"/>
    <w:rsid w:val="00370595"/>
    <w:rsid w:val="00372BCE"/>
    <w:rsid w:val="00377CD3"/>
    <w:rsid w:val="00380784"/>
    <w:rsid w:val="00383B98"/>
    <w:rsid w:val="00384B7A"/>
    <w:rsid w:val="00386CF8"/>
    <w:rsid w:val="00393684"/>
    <w:rsid w:val="00395BBE"/>
    <w:rsid w:val="00397F9A"/>
    <w:rsid w:val="003A14A1"/>
    <w:rsid w:val="003A2D07"/>
    <w:rsid w:val="003A3A57"/>
    <w:rsid w:val="003A4224"/>
    <w:rsid w:val="003A42D4"/>
    <w:rsid w:val="003A7C13"/>
    <w:rsid w:val="003A7C1B"/>
    <w:rsid w:val="003B0780"/>
    <w:rsid w:val="003B09D2"/>
    <w:rsid w:val="003B19D4"/>
    <w:rsid w:val="003B7344"/>
    <w:rsid w:val="003B75A0"/>
    <w:rsid w:val="003B789F"/>
    <w:rsid w:val="003C0A98"/>
    <w:rsid w:val="003C0D0C"/>
    <w:rsid w:val="003C14C3"/>
    <w:rsid w:val="003C222D"/>
    <w:rsid w:val="003C3B55"/>
    <w:rsid w:val="003C62A4"/>
    <w:rsid w:val="003C6763"/>
    <w:rsid w:val="003C7E8D"/>
    <w:rsid w:val="003D1023"/>
    <w:rsid w:val="003D3068"/>
    <w:rsid w:val="003D31CB"/>
    <w:rsid w:val="003D3AC6"/>
    <w:rsid w:val="003D5688"/>
    <w:rsid w:val="003D588E"/>
    <w:rsid w:val="003E1856"/>
    <w:rsid w:val="003E2922"/>
    <w:rsid w:val="003E39C5"/>
    <w:rsid w:val="003E6D8C"/>
    <w:rsid w:val="003E7B7E"/>
    <w:rsid w:val="003E7F56"/>
    <w:rsid w:val="003F027D"/>
    <w:rsid w:val="003F09FE"/>
    <w:rsid w:val="003F3447"/>
    <w:rsid w:val="003F38DB"/>
    <w:rsid w:val="003F583A"/>
    <w:rsid w:val="003F63EA"/>
    <w:rsid w:val="003F7A22"/>
    <w:rsid w:val="00400E01"/>
    <w:rsid w:val="00402943"/>
    <w:rsid w:val="00405939"/>
    <w:rsid w:val="004061C1"/>
    <w:rsid w:val="00406CE2"/>
    <w:rsid w:val="00412233"/>
    <w:rsid w:val="004125B3"/>
    <w:rsid w:val="00414099"/>
    <w:rsid w:val="004153B8"/>
    <w:rsid w:val="004205EB"/>
    <w:rsid w:val="004221BB"/>
    <w:rsid w:val="00422949"/>
    <w:rsid w:val="00423C25"/>
    <w:rsid w:val="00423F83"/>
    <w:rsid w:val="00425898"/>
    <w:rsid w:val="0043083B"/>
    <w:rsid w:val="00430C77"/>
    <w:rsid w:val="004332F0"/>
    <w:rsid w:val="004335A7"/>
    <w:rsid w:val="00433E14"/>
    <w:rsid w:val="004352BE"/>
    <w:rsid w:val="00437A7D"/>
    <w:rsid w:val="00440688"/>
    <w:rsid w:val="00442C9C"/>
    <w:rsid w:val="0044339E"/>
    <w:rsid w:val="004439EF"/>
    <w:rsid w:val="00443EAF"/>
    <w:rsid w:val="00444030"/>
    <w:rsid w:val="004460F9"/>
    <w:rsid w:val="00446B7A"/>
    <w:rsid w:val="00447F06"/>
    <w:rsid w:val="0045141F"/>
    <w:rsid w:val="00451DA9"/>
    <w:rsid w:val="004527A2"/>
    <w:rsid w:val="00454A41"/>
    <w:rsid w:val="00456BF8"/>
    <w:rsid w:val="00456D76"/>
    <w:rsid w:val="004609EB"/>
    <w:rsid w:val="00461911"/>
    <w:rsid w:val="004625B8"/>
    <w:rsid w:val="00463C4C"/>
    <w:rsid w:val="00463E15"/>
    <w:rsid w:val="00467262"/>
    <w:rsid w:val="004674D2"/>
    <w:rsid w:val="00471E21"/>
    <w:rsid w:val="00473A50"/>
    <w:rsid w:val="00473E13"/>
    <w:rsid w:val="00480010"/>
    <w:rsid w:val="00482E97"/>
    <w:rsid w:val="004833F3"/>
    <w:rsid w:val="004866E3"/>
    <w:rsid w:val="00491B27"/>
    <w:rsid w:val="00493501"/>
    <w:rsid w:val="00494E38"/>
    <w:rsid w:val="00496F00"/>
    <w:rsid w:val="004976C7"/>
    <w:rsid w:val="004A0229"/>
    <w:rsid w:val="004A04C1"/>
    <w:rsid w:val="004A3505"/>
    <w:rsid w:val="004A4B54"/>
    <w:rsid w:val="004A517C"/>
    <w:rsid w:val="004A5B67"/>
    <w:rsid w:val="004A66A5"/>
    <w:rsid w:val="004A6E08"/>
    <w:rsid w:val="004B1FBC"/>
    <w:rsid w:val="004B580D"/>
    <w:rsid w:val="004B68E9"/>
    <w:rsid w:val="004B74CC"/>
    <w:rsid w:val="004C0B01"/>
    <w:rsid w:val="004C358A"/>
    <w:rsid w:val="004C7237"/>
    <w:rsid w:val="004D1F92"/>
    <w:rsid w:val="004D200F"/>
    <w:rsid w:val="004D384A"/>
    <w:rsid w:val="004D4C3D"/>
    <w:rsid w:val="004D5028"/>
    <w:rsid w:val="004E10F5"/>
    <w:rsid w:val="004E12B5"/>
    <w:rsid w:val="004E246D"/>
    <w:rsid w:val="004E2A98"/>
    <w:rsid w:val="004F0C01"/>
    <w:rsid w:val="004F3409"/>
    <w:rsid w:val="004F3650"/>
    <w:rsid w:val="004F3943"/>
    <w:rsid w:val="004F457F"/>
    <w:rsid w:val="004F5420"/>
    <w:rsid w:val="004F71EF"/>
    <w:rsid w:val="00502E7C"/>
    <w:rsid w:val="00503893"/>
    <w:rsid w:val="0050478B"/>
    <w:rsid w:val="005051B3"/>
    <w:rsid w:val="005053C6"/>
    <w:rsid w:val="005053FB"/>
    <w:rsid w:val="00513CD5"/>
    <w:rsid w:val="00517DCC"/>
    <w:rsid w:val="005200C3"/>
    <w:rsid w:val="005202DD"/>
    <w:rsid w:val="005207F1"/>
    <w:rsid w:val="00520B20"/>
    <w:rsid w:val="0052142A"/>
    <w:rsid w:val="00521534"/>
    <w:rsid w:val="00521B58"/>
    <w:rsid w:val="00522FEA"/>
    <w:rsid w:val="005240EE"/>
    <w:rsid w:val="00524E26"/>
    <w:rsid w:val="005278EC"/>
    <w:rsid w:val="00527AA9"/>
    <w:rsid w:val="0053004A"/>
    <w:rsid w:val="005305CE"/>
    <w:rsid w:val="00530F81"/>
    <w:rsid w:val="00531E15"/>
    <w:rsid w:val="0053315D"/>
    <w:rsid w:val="00534726"/>
    <w:rsid w:val="005368FA"/>
    <w:rsid w:val="00537680"/>
    <w:rsid w:val="00540EE2"/>
    <w:rsid w:val="00542C98"/>
    <w:rsid w:val="00546B58"/>
    <w:rsid w:val="0054768A"/>
    <w:rsid w:val="00547958"/>
    <w:rsid w:val="00547E62"/>
    <w:rsid w:val="00550973"/>
    <w:rsid w:val="00551DFE"/>
    <w:rsid w:val="00552DA1"/>
    <w:rsid w:val="00554C47"/>
    <w:rsid w:val="0056188D"/>
    <w:rsid w:val="00561FE3"/>
    <w:rsid w:val="00562C5C"/>
    <w:rsid w:val="0056403A"/>
    <w:rsid w:val="00565EAE"/>
    <w:rsid w:val="005661F0"/>
    <w:rsid w:val="005730EA"/>
    <w:rsid w:val="0057344F"/>
    <w:rsid w:val="00573827"/>
    <w:rsid w:val="00576016"/>
    <w:rsid w:val="0057792A"/>
    <w:rsid w:val="00580963"/>
    <w:rsid w:val="00582711"/>
    <w:rsid w:val="00583D0B"/>
    <w:rsid w:val="00584292"/>
    <w:rsid w:val="005848AF"/>
    <w:rsid w:val="0058683C"/>
    <w:rsid w:val="005905E3"/>
    <w:rsid w:val="00590F43"/>
    <w:rsid w:val="0059192E"/>
    <w:rsid w:val="00592576"/>
    <w:rsid w:val="005935B2"/>
    <w:rsid w:val="005945B0"/>
    <w:rsid w:val="005962CF"/>
    <w:rsid w:val="005963BD"/>
    <w:rsid w:val="00597E50"/>
    <w:rsid w:val="005A085C"/>
    <w:rsid w:val="005A3B4C"/>
    <w:rsid w:val="005A5D12"/>
    <w:rsid w:val="005A664E"/>
    <w:rsid w:val="005A78B0"/>
    <w:rsid w:val="005B00DE"/>
    <w:rsid w:val="005B1EC7"/>
    <w:rsid w:val="005B6DB4"/>
    <w:rsid w:val="005C3624"/>
    <w:rsid w:val="005C3E69"/>
    <w:rsid w:val="005D00F8"/>
    <w:rsid w:val="005D0856"/>
    <w:rsid w:val="005D0C22"/>
    <w:rsid w:val="005D13B1"/>
    <w:rsid w:val="005D1903"/>
    <w:rsid w:val="005D1BF6"/>
    <w:rsid w:val="005D56C1"/>
    <w:rsid w:val="005E1BEA"/>
    <w:rsid w:val="005E273F"/>
    <w:rsid w:val="005E30D7"/>
    <w:rsid w:val="005E3F2A"/>
    <w:rsid w:val="005E6203"/>
    <w:rsid w:val="005E69B2"/>
    <w:rsid w:val="005F27F3"/>
    <w:rsid w:val="005F417A"/>
    <w:rsid w:val="005F5093"/>
    <w:rsid w:val="005F5788"/>
    <w:rsid w:val="005F5BB5"/>
    <w:rsid w:val="005F5FFE"/>
    <w:rsid w:val="005F6025"/>
    <w:rsid w:val="005F6050"/>
    <w:rsid w:val="005F6C87"/>
    <w:rsid w:val="0060053E"/>
    <w:rsid w:val="006010B0"/>
    <w:rsid w:val="00601114"/>
    <w:rsid w:val="00602837"/>
    <w:rsid w:val="00603A56"/>
    <w:rsid w:val="006043A8"/>
    <w:rsid w:val="00605ED8"/>
    <w:rsid w:val="00607CE0"/>
    <w:rsid w:val="006105EB"/>
    <w:rsid w:val="006112E4"/>
    <w:rsid w:val="00611AC5"/>
    <w:rsid w:val="00611BAA"/>
    <w:rsid w:val="00612DFE"/>
    <w:rsid w:val="006143CE"/>
    <w:rsid w:val="00621C49"/>
    <w:rsid w:val="00622FA8"/>
    <w:rsid w:val="0062471A"/>
    <w:rsid w:val="00631886"/>
    <w:rsid w:val="00636B9F"/>
    <w:rsid w:val="00644B5B"/>
    <w:rsid w:val="00646913"/>
    <w:rsid w:val="00650910"/>
    <w:rsid w:val="0065266B"/>
    <w:rsid w:val="00652B2B"/>
    <w:rsid w:val="00652FA8"/>
    <w:rsid w:val="006538C5"/>
    <w:rsid w:val="006547F6"/>
    <w:rsid w:val="00655F4C"/>
    <w:rsid w:val="0066240F"/>
    <w:rsid w:val="0066317E"/>
    <w:rsid w:val="006677E5"/>
    <w:rsid w:val="00673601"/>
    <w:rsid w:val="00674D55"/>
    <w:rsid w:val="00676747"/>
    <w:rsid w:val="00676EF9"/>
    <w:rsid w:val="00677163"/>
    <w:rsid w:val="006776E3"/>
    <w:rsid w:val="0068090F"/>
    <w:rsid w:val="00682288"/>
    <w:rsid w:val="006848DA"/>
    <w:rsid w:val="00685F02"/>
    <w:rsid w:val="00687BCD"/>
    <w:rsid w:val="00687E53"/>
    <w:rsid w:val="00694142"/>
    <w:rsid w:val="00694322"/>
    <w:rsid w:val="00696688"/>
    <w:rsid w:val="006A009F"/>
    <w:rsid w:val="006A1998"/>
    <w:rsid w:val="006A3775"/>
    <w:rsid w:val="006A3B2D"/>
    <w:rsid w:val="006A40D2"/>
    <w:rsid w:val="006A411B"/>
    <w:rsid w:val="006A691C"/>
    <w:rsid w:val="006A6CBE"/>
    <w:rsid w:val="006B0FCD"/>
    <w:rsid w:val="006B1C44"/>
    <w:rsid w:val="006B381E"/>
    <w:rsid w:val="006B393B"/>
    <w:rsid w:val="006B470F"/>
    <w:rsid w:val="006B5E14"/>
    <w:rsid w:val="006B63D1"/>
    <w:rsid w:val="006C170C"/>
    <w:rsid w:val="006C2F07"/>
    <w:rsid w:val="006D1751"/>
    <w:rsid w:val="006D1AA1"/>
    <w:rsid w:val="006D2E0E"/>
    <w:rsid w:val="006D42CB"/>
    <w:rsid w:val="006D7095"/>
    <w:rsid w:val="006E0984"/>
    <w:rsid w:val="006E100E"/>
    <w:rsid w:val="006E1083"/>
    <w:rsid w:val="006E2E68"/>
    <w:rsid w:val="006E32A6"/>
    <w:rsid w:val="006E4EC1"/>
    <w:rsid w:val="006E74C5"/>
    <w:rsid w:val="006E7EFD"/>
    <w:rsid w:val="006E7F6E"/>
    <w:rsid w:val="006F0D7A"/>
    <w:rsid w:val="006F210B"/>
    <w:rsid w:val="006F546B"/>
    <w:rsid w:val="006F5A09"/>
    <w:rsid w:val="007005A2"/>
    <w:rsid w:val="0070070F"/>
    <w:rsid w:val="00701AF7"/>
    <w:rsid w:val="00701F6C"/>
    <w:rsid w:val="00710382"/>
    <w:rsid w:val="00711FEF"/>
    <w:rsid w:val="00712EAF"/>
    <w:rsid w:val="00713A8F"/>
    <w:rsid w:val="007140ED"/>
    <w:rsid w:val="00714572"/>
    <w:rsid w:val="007212B5"/>
    <w:rsid w:val="00721443"/>
    <w:rsid w:val="00723069"/>
    <w:rsid w:val="00723AA1"/>
    <w:rsid w:val="00724881"/>
    <w:rsid w:val="00724AA3"/>
    <w:rsid w:val="00725E30"/>
    <w:rsid w:val="0072660B"/>
    <w:rsid w:val="00726FBB"/>
    <w:rsid w:val="007300C1"/>
    <w:rsid w:val="00731428"/>
    <w:rsid w:val="00737576"/>
    <w:rsid w:val="007375F1"/>
    <w:rsid w:val="007379DF"/>
    <w:rsid w:val="0074311E"/>
    <w:rsid w:val="00747DA2"/>
    <w:rsid w:val="00751D06"/>
    <w:rsid w:val="0075374E"/>
    <w:rsid w:val="00754478"/>
    <w:rsid w:val="0075611D"/>
    <w:rsid w:val="007567DB"/>
    <w:rsid w:val="00760A62"/>
    <w:rsid w:val="007629FA"/>
    <w:rsid w:val="00763243"/>
    <w:rsid w:val="007638C4"/>
    <w:rsid w:val="007644CB"/>
    <w:rsid w:val="00766B03"/>
    <w:rsid w:val="00766F1F"/>
    <w:rsid w:val="007677A0"/>
    <w:rsid w:val="00776EB4"/>
    <w:rsid w:val="00777F84"/>
    <w:rsid w:val="00780721"/>
    <w:rsid w:val="0078196B"/>
    <w:rsid w:val="00781BBF"/>
    <w:rsid w:val="00782D06"/>
    <w:rsid w:val="007854D3"/>
    <w:rsid w:val="0079001C"/>
    <w:rsid w:val="00791493"/>
    <w:rsid w:val="007932DC"/>
    <w:rsid w:val="00793997"/>
    <w:rsid w:val="007968E5"/>
    <w:rsid w:val="007A096A"/>
    <w:rsid w:val="007A100C"/>
    <w:rsid w:val="007A52DE"/>
    <w:rsid w:val="007A54BD"/>
    <w:rsid w:val="007A5B7F"/>
    <w:rsid w:val="007B04AC"/>
    <w:rsid w:val="007B25D8"/>
    <w:rsid w:val="007B2A35"/>
    <w:rsid w:val="007B454E"/>
    <w:rsid w:val="007B5E9E"/>
    <w:rsid w:val="007B62D5"/>
    <w:rsid w:val="007C0F10"/>
    <w:rsid w:val="007C31DB"/>
    <w:rsid w:val="007C32BD"/>
    <w:rsid w:val="007C638D"/>
    <w:rsid w:val="007C7BC6"/>
    <w:rsid w:val="007D05B9"/>
    <w:rsid w:val="007D18E3"/>
    <w:rsid w:val="007D33B4"/>
    <w:rsid w:val="007D341A"/>
    <w:rsid w:val="007D39A5"/>
    <w:rsid w:val="007D59DE"/>
    <w:rsid w:val="007D5E78"/>
    <w:rsid w:val="007E087E"/>
    <w:rsid w:val="007E10E9"/>
    <w:rsid w:val="007E1317"/>
    <w:rsid w:val="007E1893"/>
    <w:rsid w:val="007E4F0F"/>
    <w:rsid w:val="007E59B4"/>
    <w:rsid w:val="007F2FEF"/>
    <w:rsid w:val="008004E5"/>
    <w:rsid w:val="00801050"/>
    <w:rsid w:val="00801453"/>
    <w:rsid w:val="00803C0A"/>
    <w:rsid w:val="00804047"/>
    <w:rsid w:val="00805D07"/>
    <w:rsid w:val="00806C09"/>
    <w:rsid w:val="008101C7"/>
    <w:rsid w:val="00811D78"/>
    <w:rsid w:val="00814199"/>
    <w:rsid w:val="0081525A"/>
    <w:rsid w:val="00822024"/>
    <w:rsid w:val="00822E94"/>
    <w:rsid w:val="0082409D"/>
    <w:rsid w:val="008263E4"/>
    <w:rsid w:val="00826AA4"/>
    <w:rsid w:val="008276E1"/>
    <w:rsid w:val="00830020"/>
    <w:rsid w:val="008311BD"/>
    <w:rsid w:val="00831A18"/>
    <w:rsid w:val="00834126"/>
    <w:rsid w:val="0083450B"/>
    <w:rsid w:val="008345F7"/>
    <w:rsid w:val="0083624A"/>
    <w:rsid w:val="00837A87"/>
    <w:rsid w:val="0084006A"/>
    <w:rsid w:val="008404FC"/>
    <w:rsid w:val="00845B9B"/>
    <w:rsid w:val="00846EF3"/>
    <w:rsid w:val="00851641"/>
    <w:rsid w:val="00851B9D"/>
    <w:rsid w:val="0085283B"/>
    <w:rsid w:val="008532DA"/>
    <w:rsid w:val="00856F36"/>
    <w:rsid w:val="008622DC"/>
    <w:rsid w:val="008623BC"/>
    <w:rsid w:val="008702A6"/>
    <w:rsid w:val="00872116"/>
    <w:rsid w:val="00875852"/>
    <w:rsid w:val="00875D8A"/>
    <w:rsid w:val="008803FE"/>
    <w:rsid w:val="00881C00"/>
    <w:rsid w:val="00881DF7"/>
    <w:rsid w:val="00881E66"/>
    <w:rsid w:val="008832DC"/>
    <w:rsid w:val="00887CA4"/>
    <w:rsid w:val="00890383"/>
    <w:rsid w:val="00890829"/>
    <w:rsid w:val="00893F44"/>
    <w:rsid w:val="0089505D"/>
    <w:rsid w:val="00895FAC"/>
    <w:rsid w:val="00897685"/>
    <w:rsid w:val="008A0463"/>
    <w:rsid w:val="008A13C5"/>
    <w:rsid w:val="008A2084"/>
    <w:rsid w:val="008A2ABD"/>
    <w:rsid w:val="008A4265"/>
    <w:rsid w:val="008A4588"/>
    <w:rsid w:val="008B0D45"/>
    <w:rsid w:val="008B15C6"/>
    <w:rsid w:val="008B18D2"/>
    <w:rsid w:val="008B26D9"/>
    <w:rsid w:val="008B6B56"/>
    <w:rsid w:val="008C075E"/>
    <w:rsid w:val="008C1A04"/>
    <w:rsid w:val="008C2C7A"/>
    <w:rsid w:val="008C40F8"/>
    <w:rsid w:val="008C457E"/>
    <w:rsid w:val="008C79DC"/>
    <w:rsid w:val="008D197C"/>
    <w:rsid w:val="008D2C0A"/>
    <w:rsid w:val="008D667C"/>
    <w:rsid w:val="008E0678"/>
    <w:rsid w:val="008E168E"/>
    <w:rsid w:val="008E26DA"/>
    <w:rsid w:val="008E2821"/>
    <w:rsid w:val="008E2963"/>
    <w:rsid w:val="008E46A4"/>
    <w:rsid w:val="008E5077"/>
    <w:rsid w:val="008E5154"/>
    <w:rsid w:val="008E58A4"/>
    <w:rsid w:val="008E605D"/>
    <w:rsid w:val="008E71D9"/>
    <w:rsid w:val="008F0774"/>
    <w:rsid w:val="008F07A9"/>
    <w:rsid w:val="008F13AA"/>
    <w:rsid w:val="008F2E6C"/>
    <w:rsid w:val="008F4244"/>
    <w:rsid w:val="008F4284"/>
    <w:rsid w:val="008F4B65"/>
    <w:rsid w:val="008F70FC"/>
    <w:rsid w:val="008F754F"/>
    <w:rsid w:val="00901E85"/>
    <w:rsid w:val="009038B6"/>
    <w:rsid w:val="0090432E"/>
    <w:rsid w:val="0090443F"/>
    <w:rsid w:val="00904B3A"/>
    <w:rsid w:val="00904F78"/>
    <w:rsid w:val="00905C9C"/>
    <w:rsid w:val="00910D26"/>
    <w:rsid w:val="00911857"/>
    <w:rsid w:val="00912E30"/>
    <w:rsid w:val="009130EA"/>
    <w:rsid w:val="009138B7"/>
    <w:rsid w:val="00916957"/>
    <w:rsid w:val="00917E50"/>
    <w:rsid w:val="0092004B"/>
    <w:rsid w:val="009203F2"/>
    <w:rsid w:val="00920B8F"/>
    <w:rsid w:val="00923867"/>
    <w:rsid w:val="00924056"/>
    <w:rsid w:val="00925EB9"/>
    <w:rsid w:val="00926AB1"/>
    <w:rsid w:val="00931DB8"/>
    <w:rsid w:val="00932379"/>
    <w:rsid w:val="00932974"/>
    <w:rsid w:val="0093377B"/>
    <w:rsid w:val="00937234"/>
    <w:rsid w:val="00937FFB"/>
    <w:rsid w:val="00941079"/>
    <w:rsid w:val="0094421C"/>
    <w:rsid w:val="00945457"/>
    <w:rsid w:val="00951FEA"/>
    <w:rsid w:val="0095447D"/>
    <w:rsid w:val="009561B1"/>
    <w:rsid w:val="00956811"/>
    <w:rsid w:val="00960222"/>
    <w:rsid w:val="00961635"/>
    <w:rsid w:val="009628D7"/>
    <w:rsid w:val="00963936"/>
    <w:rsid w:val="00964F13"/>
    <w:rsid w:val="00970D07"/>
    <w:rsid w:val="00972095"/>
    <w:rsid w:val="0098078A"/>
    <w:rsid w:val="00982CE7"/>
    <w:rsid w:val="0098582F"/>
    <w:rsid w:val="00987858"/>
    <w:rsid w:val="00992924"/>
    <w:rsid w:val="0099304F"/>
    <w:rsid w:val="00994F00"/>
    <w:rsid w:val="00995659"/>
    <w:rsid w:val="00996298"/>
    <w:rsid w:val="0099693C"/>
    <w:rsid w:val="00996AF5"/>
    <w:rsid w:val="009A3F0E"/>
    <w:rsid w:val="009A3F2B"/>
    <w:rsid w:val="009A70FB"/>
    <w:rsid w:val="009A7E89"/>
    <w:rsid w:val="009B206E"/>
    <w:rsid w:val="009B261F"/>
    <w:rsid w:val="009B687D"/>
    <w:rsid w:val="009B704C"/>
    <w:rsid w:val="009B71ED"/>
    <w:rsid w:val="009C2956"/>
    <w:rsid w:val="009C4587"/>
    <w:rsid w:val="009C458F"/>
    <w:rsid w:val="009C5018"/>
    <w:rsid w:val="009C6208"/>
    <w:rsid w:val="009C701D"/>
    <w:rsid w:val="009C7E32"/>
    <w:rsid w:val="009D007D"/>
    <w:rsid w:val="009D0376"/>
    <w:rsid w:val="009D35F0"/>
    <w:rsid w:val="009E0368"/>
    <w:rsid w:val="009E1FDA"/>
    <w:rsid w:val="009E3072"/>
    <w:rsid w:val="009E36EA"/>
    <w:rsid w:val="009E52BB"/>
    <w:rsid w:val="009E632C"/>
    <w:rsid w:val="009F08D1"/>
    <w:rsid w:val="009F226A"/>
    <w:rsid w:val="009F47B3"/>
    <w:rsid w:val="009F601C"/>
    <w:rsid w:val="009F74BB"/>
    <w:rsid w:val="00A01CA9"/>
    <w:rsid w:val="00A03256"/>
    <w:rsid w:val="00A050C0"/>
    <w:rsid w:val="00A0545B"/>
    <w:rsid w:val="00A074B2"/>
    <w:rsid w:val="00A07ED3"/>
    <w:rsid w:val="00A11096"/>
    <w:rsid w:val="00A11665"/>
    <w:rsid w:val="00A161AB"/>
    <w:rsid w:val="00A16718"/>
    <w:rsid w:val="00A1692B"/>
    <w:rsid w:val="00A201A3"/>
    <w:rsid w:val="00A21435"/>
    <w:rsid w:val="00A21CAA"/>
    <w:rsid w:val="00A23397"/>
    <w:rsid w:val="00A2402C"/>
    <w:rsid w:val="00A2478B"/>
    <w:rsid w:val="00A2640E"/>
    <w:rsid w:val="00A319E1"/>
    <w:rsid w:val="00A326EE"/>
    <w:rsid w:val="00A3324F"/>
    <w:rsid w:val="00A33987"/>
    <w:rsid w:val="00A36FC6"/>
    <w:rsid w:val="00A3746B"/>
    <w:rsid w:val="00A40973"/>
    <w:rsid w:val="00A41CDF"/>
    <w:rsid w:val="00A42A27"/>
    <w:rsid w:val="00A45485"/>
    <w:rsid w:val="00A46638"/>
    <w:rsid w:val="00A50036"/>
    <w:rsid w:val="00A522B2"/>
    <w:rsid w:val="00A527F6"/>
    <w:rsid w:val="00A53DCF"/>
    <w:rsid w:val="00A57519"/>
    <w:rsid w:val="00A63DB5"/>
    <w:rsid w:val="00A65BF2"/>
    <w:rsid w:val="00A65FAE"/>
    <w:rsid w:val="00A660A2"/>
    <w:rsid w:val="00A666F4"/>
    <w:rsid w:val="00A66F7C"/>
    <w:rsid w:val="00A66FB1"/>
    <w:rsid w:val="00A67B5F"/>
    <w:rsid w:val="00A72372"/>
    <w:rsid w:val="00A74932"/>
    <w:rsid w:val="00A74D99"/>
    <w:rsid w:val="00A7616E"/>
    <w:rsid w:val="00A762D6"/>
    <w:rsid w:val="00A778C3"/>
    <w:rsid w:val="00A77C58"/>
    <w:rsid w:val="00A77FE6"/>
    <w:rsid w:val="00A816E0"/>
    <w:rsid w:val="00A81BA8"/>
    <w:rsid w:val="00A83F63"/>
    <w:rsid w:val="00A841AC"/>
    <w:rsid w:val="00A87A07"/>
    <w:rsid w:val="00A90BEC"/>
    <w:rsid w:val="00A915EF"/>
    <w:rsid w:val="00A93858"/>
    <w:rsid w:val="00A938BB"/>
    <w:rsid w:val="00A96382"/>
    <w:rsid w:val="00A974B0"/>
    <w:rsid w:val="00A97563"/>
    <w:rsid w:val="00A97AEA"/>
    <w:rsid w:val="00AA140D"/>
    <w:rsid w:val="00AA1FE4"/>
    <w:rsid w:val="00AA3214"/>
    <w:rsid w:val="00AA3317"/>
    <w:rsid w:val="00AA5F63"/>
    <w:rsid w:val="00AA64EB"/>
    <w:rsid w:val="00AA691D"/>
    <w:rsid w:val="00AB17C1"/>
    <w:rsid w:val="00AB2D24"/>
    <w:rsid w:val="00AB3191"/>
    <w:rsid w:val="00AB3499"/>
    <w:rsid w:val="00AB4078"/>
    <w:rsid w:val="00AB70FF"/>
    <w:rsid w:val="00AB77C0"/>
    <w:rsid w:val="00AC0758"/>
    <w:rsid w:val="00AC1F07"/>
    <w:rsid w:val="00AC209D"/>
    <w:rsid w:val="00AC2469"/>
    <w:rsid w:val="00AC50F5"/>
    <w:rsid w:val="00AC6BBD"/>
    <w:rsid w:val="00AD31B7"/>
    <w:rsid w:val="00AD6C18"/>
    <w:rsid w:val="00AD6C8E"/>
    <w:rsid w:val="00AD70DC"/>
    <w:rsid w:val="00AD71E2"/>
    <w:rsid w:val="00AE0542"/>
    <w:rsid w:val="00AE3EFB"/>
    <w:rsid w:val="00AF11FF"/>
    <w:rsid w:val="00AF15EB"/>
    <w:rsid w:val="00AF446D"/>
    <w:rsid w:val="00AF46AF"/>
    <w:rsid w:val="00AF479B"/>
    <w:rsid w:val="00AF499A"/>
    <w:rsid w:val="00AF5D55"/>
    <w:rsid w:val="00B0452E"/>
    <w:rsid w:val="00B04C35"/>
    <w:rsid w:val="00B06A27"/>
    <w:rsid w:val="00B06C87"/>
    <w:rsid w:val="00B1107A"/>
    <w:rsid w:val="00B1287D"/>
    <w:rsid w:val="00B12A35"/>
    <w:rsid w:val="00B14CD2"/>
    <w:rsid w:val="00B16624"/>
    <w:rsid w:val="00B234DA"/>
    <w:rsid w:val="00B25EFE"/>
    <w:rsid w:val="00B26F26"/>
    <w:rsid w:val="00B30703"/>
    <w:rsid w:val="00B31D02"/>
    <w:rsid w:val="00B32A1C"/>
    <w:rsid w:val="00B32C10"/>
    <w:rsid w:val="00B333F0"/>
    <w:rsid w:val="00B33BDE"/>
    <w:rsid w:val="00B35ACC"/>
    <w:rsid w:val="00B36166"/>
    <w:rsid w:val="00B40036"/>
    <w:rsid w:val="00B43C5E"/>
    <w:rsid w:val="00B46956"/>
    <w:rsid w:val="00B50A5B"/>
    <w:rsid w:val="00B51475"/>
    <w:rsid w:val="00B5147E"/>
    <w:rsid w:val="00B515A4"/>
    <w:rsid w:val="00B6075C"/>
    <w:rsid w:val="00B61132"/>
    <w:rsid w:val="00B617B6"/>
    <w:rsid w:val="00B620C0"/>
    <w:rsid w:val="00B62AD3"/>
    <w:rsid w:val="00B62D23"/>
    <w:rsid w:val="00B66157"/>
    <w:rsid w:val="00B6665D"/>
    <w:rsid w:val="00B670DA"/>
    <w:rsid w:val="00B6780A"/>
    <w:rsid w:val="00B67E5E"/>
    <w:rsid w:val="00B70D4A"/>
    <w:rsid w:val="00B712C7"/>
    <w:rsid w:val="00B71B2A"/>
    <w:rsid w:val="00B72BF6"/>
    <w:rsid w:val="00B74CB5"/>
    <w:rsid w:val="00B81A94"/>
    <w:rsid w:val="00B85285"/>
    <w:rsid w:val="00B86946"/>
    <w:rsid w:val="00B90D8B"/>
    <w:rsid w:val="00B9168B"/>
    <w:rsid w:val="00B91FBA"/>
    <w:rsid w:val="00BA142E"/>
    <w:rsid w:val="00BA2103"/>
    <w:rsid w:val="00BA2C9B"/>
    <w:rsid w:val="00BA6E15"/>
    <w:rsid w:val="00BA74A2"/>
    <w:rsid w:val="00BA7DDF"/>
    <w:rsid w:val="00BB0671"/>
    <w:rsid w:val="00BB2013"/>
    <w:rsid w:val="00BB3449"/>
    <w:rsid w:val="00BB4E70"/>
    <w:rsid w:val="00BB535F"/>
    <w:rsid w:val="00BB5F28"/>
    <w:rsid w:val="00BC1A31"/>
    <w:rsid w:val="00BC293D"/>
    <w:rsid w:val="00BC46E2"/>
    <w:rsid w:val="00BD02A8"/>
    <w:rsid w:val="00BD0364"/>
    <w:rsid w:val="00BD0596"/>
    <w:rsid w:val="00BD0ED9"/>
    <w:rsid w:val="00BD3D7F"/>
    <w:rsid w:val="00BD4DAE"/>
    <w:rsid w:val="00BD7B04"/>
    <w:rsid w:val="00BE13DD"/>
    <w:rsid w:val="00BE16E1"/>
    <w:rsid w:val="00BE1D78"/>
    <w:rsid w:val="00BE1FDB"/>
    <w:rsid w:val="00BE5925"/>
    <w:rsid w:val="00BE5F3B"/>
    <w:rsid w:val="00BF37CC"/>
    <w:rsid w:val="00BF3EF1"/>
    <w:rsid w:val="00BF5204"/>
    <w:rsid w:val="00BF7723"/>
    <w:rsid w:val="00C0180C"/>
    <w:rsid w:val="00C03727"/>
    <w:rsid w:val="00C049A9"/>
    <w:rsid w:val="00C06719"/>
    <w:rsid w:val="00C07B64"/>
    <w:rsid w:val="00C1052E"/>
    <w:rsid w:val="00C1286C"/>
    <w:rsid w:val="00C12FCD"/>
    <w:rsid w:val="00C158F4"/>
    <w:rsid w:val="00C200BC"/>
    <w:rsid w:val="00C22122"/>
    <w:rsid w:val="00C23395"/>
    <w:rsid w:val="00C236EF"/>
    <w:rsid w:val="00C30314"/>
    <w:rsid w:val="00C30E27"/>
    <w:rsid w:val="00C31EBE"/>
    <w:rsid w:val="00C3271E"/>
    <w:rsid w:val="00C34BE0"/>
    <w:rsid w:val="00C34E7C"/>
    <w:rsid w:val="00C37BDC"/>
    <w:rsid w:val="00C37C6B"/>
    <w:rsid w:val="00C410EB"/>
    <w:rsid w:val="00C41FB5"/>
    <w:rsid w:val="00C42108"/>
    <w:rsid w:val="00C452B9"/>
    <w:rsid w:val="00C46FE5"/>
    <w:rsid w:val="00C53295"/>
    <w:rsid w:val="00C53534"/>
    <w:rsid w:val="00C537A9"/>
    <w:rsid w:val="00C54F9D"/>
    <w:rsid w:val="00C55721"/>
    <w:rsid w:val="00C60A6C"/>
    <w:rsid w:val="00C60EA5"/>
    <w:rsid w:val="00C61E4C"/>
    <w:rsid w:val="00C629B4"/>
    <w:rsid w:val="00C710D6"/>
    <w:rsid w:val="00C7161A"/>
    <w:rsid w:val="00C71B3B"/>
    <w:rsid w:val="00C72377"/>
    <w:rsid w:val="00C7237E"/>
    <w:rsid w:val="00C7421F"/>
    <w:rsid w:val="00C74877"/>
    <w:rsid w:val="00C81EE5"/>
    <w:rsid w:val="00C842DB"/>
    <w:rsid w:val="00C86346"/>
    <w:rsid w:val="00C87B3A"/>
    <w:rsid w:val="00C9223C"/>
    <w:rsid w:val="00C93922"/>
    <w:rsid w:val="00C95383"/>
    <w:rsid w:val="00C979FF"/>
    <w:rsid w:val="00CA034A"/>
    <w:rsid w:val="00CA2AB4"/>
    <w:rsid w:val="00CA3A85"/>
    <w:rsid w:val="00CB2978"/>
    <w:rsid w:val="00CB3626"/>
    <w:rsid w:val="00CB373E"/>
    <w:rsid w:val="00CB3B5E"/>
    <w:rsid w:val="00CB3C5E"/>
    <w:rsid w:val="00CB5D54"/>
    <w:rsid w:val="00CC24DC"/>
    <w:rsid w:val="00CC57E8"/>
    <w:rsid w:val="00CC5D4C"/>
    <w:rsid w:val="00CC6980"/>
    <w:rsid w:val="00CC6EF2"/>
    <w:rsid w:val="00CD251F"/>
    <w:rsid w:val="00CD2759"/>
    <w:rsid w:val="00CD2D9D"/>
    <w:rsid w:val="00CD385F"/>
    <w:rsid w:val="00CD40F2"/>
    <w:rsid w:val="00CD45F0"/>
    <w:rsid w:val="00CD4A83"/>
    <w:rsid w:val="00CD6330"/>
    <w:rsid w:val="00CE1EBC"/>
    <w:rsid w:val="00CE55C5"/>
    <w:rsid w:val="00CE7A4A"/>
    <w:rsid w:val="00CF2343"/>
    <w:rsid w:val="00CF43CB"/>
    <w:rsid w:val="00CF4B3C"/>
    <w:rsid w:val="00CF5ACF"/>
    <w:rsid w:val="00CF7B7A"/>
    <w:rsid w:val="00D00FD9"/>
    <w:rsid w:val="00D040AD"/>
    <w:rsid w:val="00D049B3"/>
    <w:rsid w:val="00D05568"/>
    <w:rsid w:val="00D11C73"/>
    <w:rsid w:val="00D135B8"/>
    <w:rsid w:val="00D20FF8"/>
    <w:rsid w:val="00D214E2"/>
    <w:rsid w:val="00D24D84"/>
    <w:rsid w:val="00D276B1"/>
    <w:rsid w:val="00D27B6D"/>
    <w:rsid w:val="00D3277D"/>
    <w:rsid w:val="00D32AF0"/>
    <w:rsid w:val="00D338CE"/>
    <w:rsid w:val="00D375C2"/>
    <w:rsid w:val="00D41D72"/>
    <w:rsid w:val="00D45657"/>
    <w:rsid w:val="00D45795"/>
    <w:rsid w:val="00D4629C"/>
    <w:rsid w:val="00D47788"/>
    <w:rsid w:val="00D47E86"/>
    <w:rsid w:val="00D50313"/>
    <w:rsid w:val="00D50414"/>
    <w:rsid w:val="00D510E0"/>
    <w:rsid w:val="00D52767"/>
    <w:rsid w:val="00D52E34"/>
    <w:rsid w:val="00D543AA"/>
    <w:rsid w:val="00D548D2"/>
    <w:rsid w:val="00D54D6C"/>
    <w:rsid w:val="00D61A98"/>
    <w:rsid w:val="00D61E59"/>
    <w:rsid w:val="00D62E2B"/>
    <w:rsid w:val="00D6628A"/>
    <w:rsid w:val="00D67D4F"/>
    <w:rsid w:val="00D67DB8"/>
    <w:rsid w:val="00D71C78"/>
    <w:rsid w:val="00D72B43"/>
    <w:rsid w:val="00D75551"/>
    <w:rsid w:val="00D7789E"/>
    <w:rsid w:val="00D77CCE"/>
    <w:rsid w:val="00D77CD7"/>
    <w:rsid w:val="00D80259"/>
    <w:rsid w:val="00D80F13"/>
    <w:rsid w:val="00D836F9"/>
    <w:rsid w:val="00D84CE9"/>
    <w:rsid w:val="00D85603"/>
    <w:rsid w:val="00D907E4"/>
    <w:rsid w:val="00D941E3"/>
    <w:rsid w:val="00D94CE6"/>
    <w:rsid w:val="00D96355"/>
    <w:rsid w:val="00DA15B6"/>
    <w:rsid w:val="00DA6D1A"/>
    <w:rsid w:val="00DB02C0"/>
    <w:rsid w:val="00DB71B9"/>
    <w:rsid w:val="00DB7898"/>
    <w:rsid w:val="00DB7EF0"/>
    <w:rsid w:val="00DC0320"/>
    <w:rsid w:val="00DC238C"/>
    <w:rsid w:val="00DC32F9"/>
    <w:rsid w:val="00DC3802"/>
    <w:rsid w:val="00DC4408"/>
    <w:rsid w:val="00DC5561"/>
    <w:rsid w:val="00DC60CD"/>
    <w:rsid w:val="00DC7A90"/>
    <w:rsid w:val="00DD0C98"/>
    <w:rsid w:val="00DD1E65"/>
    <w:rsid w:val="00DD2325"/>
    <w:rsid w:val="00DD2919"/>
    <w:rsid w:val="00DD3863"/>
    <w:rsid w:val="00DD5002"/>
    <w:rsid w:val="00DD52DC"/>
    <w:rsid w:val="00DD5D27"/>
    <w:rsid w:val="00DD6430"/>
    <w:rsid w:val="00DD6D96"/>
    <w:rsid w:val="00DD7156"/>
    <w:rsid w:val="00DD73DE"/>
    <w:rsid w:val="00DD7B8C"/>
    <w:rsid w:val="00DE413D"/>
    <w:rsid w:val="00DE6901"/>
    <w:rsid w:val="00DF1B5D"/>
    <w:rsid w:val="00DF29A0"/>
    <w:rsid w:val="00DF29F6"/>
    <w:rsid w:val="00DF426B"/>
    <w:rsid w:val="00DF6B10"/>
    <w:rsid w:val="00DF75B9"/>
    <w:rsid w:val="00E00AB0"/>
    <w:rsid w:val="00E03A4B"/>
    <w:rsid w:val="00E0431C"/>
    <w:rsid w:val="00E0570A"/>
    <w:rsid w:val="00E101B8"/>
    <w:rsid w:val="00E1131A"/>
    <w:rsid w:val="00E11F85"/>
    <w:rsid w:val="00E12E59"/>
    <w:rsid w:val="00E1413D"/>
    <w:rsid w:val="00E15FBB"/>
    <w:rsid w:val="00E1776B"/>
    <w:rsid w:val="00E20736"/>
    <w:rsid w:val="00E222C2"/>
    <w:rsid w:val="00E24E05"/>
    <w:rsid w:val="00E25A65"/>
    <w:rsid w:val="00E322C1"/>
    <w:rsid w:val="00E32DFD"/>
    <w:rsid w:val="00E32ED4"/>
    <w:rsid w:val="00E359B2"/>
    <w:rsid w:val="00E40B3D"/>
    <w:rsid w:val="00E40EE2"/>
    <w:rsid w:val="00E4127A"/>
    <w:rsid w:val="00E434E1"/>
    <w:rsid w:val="00E4442D"/>
    <w:rsid w:val="00E4443B"/>
    <w:rsid w:val="00E44B55"/>
    <w:rsid w:val="00E46F49"/>
    <w:rsid w:val="00E47753"/>
    <w:rsid w:val="00E50AD8"/>
    <w:rsid w:val="00E53C54"/>
    <w:rsid w:val="00E55482"/>
    <w:rsid w:val="00E55CA1"/>
    <w:rsid w:val="00E569BC"/>
    <w:rsid w:val="00E618A9"/>
    <w:rsid w:val="00E619D8"/>
    <w:rsid w:val="00E63521"/>
    <w:rsid w:val="00E65579"/>
    <w:rsid w:val="00E70F37"/>
    <w:rsid w:val="00E72EAF"/>
    <w:rsid w:val="00E73202"/>
    <w:rsid w:val="00E73419"/>
    <w:rsid w:val="00E7619F"/>
    <w:rsid w:val="00E76C9B"/>
    <w:rsid w:val="00E81E2E"/>
    <w:rsid w:val="00E83FF4"/>
    <w:rsid w:val="00E8526F"/>
    <w:rsid w:val="00E853CC"/>
    <w:rsid w:val="00E9133B"/>
    <w:rsid w:val="00E9258F"/>
    <w:rsid w:val="00E92909"/>
    <w:rsid w:val="00E93C44"/>
    <w:rsid w:val="00E94FF4"/>
    <w:rsid w:val="00E95C98"/>
    <w:rsid w:val="00E95EA5"/>
    <w:rsid w:val="00EA1DBA"/>
    <w:rsid w:val="00EA2FAA"/>
    <w:rsid w:val="00EA3887"/>
    <w:rsid w:val="00EA3DE0"/>
    <w:rsid w:val="00EA510C"/>
    <w:rsid w:val="00EA5FAA"/>
    <w:rsid w:val="00EA70A1"/>
    <w:rsid w:val="00EA7BBF"/>
    <w:rsid w:val="00EB0AF0"/>
    <w:rsid w:val="00EB1C7E"/>
    <w:rsid w:val="00EB448F"/>
    <w:rsid w:val="00EB5AF4"/>
    <w:rsid w:val="00EC1330"/>
    <w:rsid w:val="00EC18CC"/>
    <w:rsid w:val="00EC3A0C"/>
    <w:rsid w:val="00EC3F9B"/>
    <w:rsid w:val="00EC4130"/>
    <w:rsid w:val="00EC42DF"/>
    <w:rsid w:val="00EC49A5"/>
    <w:rsid w:val="00EC5168"/>
    <w:rsid w:val="00EC65EA"/>
    <w:rsid w:val="00ED1ACF"/>
    <w:rsid w:val="00ED52D0"/>
    <w:rsid w:val="00EE2657"/>
    <w:rsid w:val="00EE3CD9"/>
    <w:rsid w:val="00EE6627"/>
    <w:rsid w:val="00EF1D6D"/>
    <w:rsid w:val="00EF1DF0"/>
    <w:rsid w:val="00EF23CD"/>
    <w:rsid w:val="00EF3B55"/>
    <w:rsid w:val="00EF7864"/>
    <w:rsid w:val="00EF78B3"/>
    <w:rsid w:val="00F00D27"/>
    <w:rsid w:val="00F0285D"/>
    <w:rsid w:val="00F029C6"/>
    <w:rsid w:val="00F055FE"/>
    <w:rsid w:val="00F075C6"/>
    <w:rsid w:val="00F10A17"/>
    <w:rsid w:val="00F1202A"/>
    <w:rsid w:val="00F128A9"/>
    <w:rsid w:val="00F13FA8"/>
    <w:rsid w:val="00F15891"/>
    <w:rsid w:val="00F1689A"/>
    <w:rsid w:val="00F17694"/>
    <w:rsid w:val="00F2110C"/>
    <w:rsid w:val="00F249A9"/>
    <w:rsid w:val="00F2609A"/>
    <w:rsid w:val="00F26FD3"/>
    <w:rsid w:val="00F276BE"/>
    <w:rsid w:val="00F27CE3"/>
    <w:rsid w:val="00F30686"/>
    <w:rsid w:val="00F3208B"/>
    <w:rsid w:val="00F33177"/>
    <w:rsid w:val="00F34598"/>
    <w:rsid w:val="00F356CC"/>
    <w:rsid w:val="00F423AE"/>
    <w:rsid w:val="00F423FB"/>
    <w:rsid w:val="00F4392E"/>
    <w:rsid w:val="00F45ECC"/>
    <w:rsid w:val="00F46901"/>
    <w:rsid w:val="00F47C86"/>
    <w:rsid w:val="00F51BA4"/>
    <w:rsid w:val="00F5205D"/>
    <w:rsid w:val="00F53115"/>
    <w:rsid w:val="00F60FA6"/>
    <w:rsid w:val="00F621AB"/>
    <w:rsid w:val="00F65468"/>
    <w:rsid w:val="00F66324"/>
    <w:rsid w:val="00F67523"/>
    <w:rsid w:val="00F72AE3"/>
    <w:rsid w:val="00F74D50"/>
    <w:rsid w:val="00F766A9"/>
    <w:rsid w:val="00F77775"/>
    <w:rsid w:val="00F807F3"/>
    <w:rsid w:val="00F810D7"/>
    <w:rsid w:val="00F811CA"/>
    <w:rsid w:val="00F8325E"/>
    <w:rsid w:val="00F84468"/>
    <w:rsid w:val="00F853BC"/>
    <w:rsid w:val="00F90271"/>
    <w:rsid w:val="00F92DE2"/>
    <w:rsid w:val="00F93F62"/>
    <w:rsid w:val="00F95B9D"/>
    <w:rsid w:val="00F95D86"/>
    <w:rsid w:val="00F95DF6"/>
    <w:rsid w:val="00F9635D"/>
    <w:rsid w:val="00F97881"/>
    <w:rsid w:val="00F97A95"/>
    <w:rsid w:val="00FA0684"/>
    <w:rsid w:val="00FA1140"/>
    <w:rsid w:val="00FA333B"/>
    <w:rsid w:val="00FA4515"/>
    <w:rsid w:val="00FA75AE"/>
    <w:rsid w:val="00FB0890"/>
    <w:rsid w:val="00FB0D21"/>
    <w:rsid w:val="00FB1696"/>
    <w:rsid w:val="00FB2027"/>
    <w:rsid w:val="00FB4386"/>
    <w:rsid w:val="00FB61A3"/>
    <w:rsid w:val="00FB6351"/>
    <w:rsid w:val="00FB76F8"/>
    <w:rsid w:val="00FC0057"/>
    <w:rsid w:val="00FC16EE"/>
    <w:rsid w:val="00FC244D"/>
    <w:rsid w:val="00FC4E74"/>
    <w:rsid w:val="00FC4F1A"/>
    <w:rsid w:val="00FC5877"/>
    <w:rsid w:val="00FC6D0E"/>
    <w:rsid w:val="00FC75B1"/>
    <w:rsid w:val="00FD0617"/>
    <w:rsid w:val="00FD18D2"/>
    <w:rsid w:val="00FD225C"/>
    <w:rsid w:val="00FD2409"/>
    <w:rsid w:val="00FD3DE5"/>
    <w:rsid w:val="00FD4F0C"/>
    <w:rsid w:val="00FD6725"/>
    <w:rsid w:val="00FE3A7B"/>
    <w:rsid w:val="00FE482B"/>
    <w:rsid w:val="00FE564F"/>
    <w:rsid w:val="00FE65E9"/>
    <w:rsid w:val="00FF0040"/>
    <w:rsid w:val="00FF034D"/>
    <w:rsid w:val="00FF4BBD"/>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B1A21"/>
  <w15:docId w15:val="{6F7A866E-3E51-4D46-B9F9-0A438EB2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7D645-D860-4FF3-835F-0361228D6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CD503DA4</Template>
  <TotalTime>67</TotalTime>
  <Pages>5</Pages>
  <Words>1757</Words>
  <Characters>10016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Sandy Rowlette</dc:creator>
  <cp:lastModifiedBy>Landry Luxon</cp:lastModifiedBy>
  <cp:revision>5</cp:revision>
  <cp:lastPrinted>2015-05-01T18:26:00Z</cp:lastPrinted>
  <dcterms:created xsi:type="dcterms:W3CDTF">2017-04-25T20:24:00Z</dcterms:created>
  <dcterms:modified xsi:type="dcterms:W3CDTF">2017-04-27T12:37:00Z</dcterms:modified>
</cp:coreProperties>
</file>