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A9D" w:rsidRPr="008E26DA" w:rsidRDefault="00BA2A9D" w:rsidP="00BA2A9D">
      <w:pPr>
        <w:pStyle w:val="Heading1"/>
      </w:pPr>
      <w:r w:rsidRPr="008E26DA">
        <w:t>HONORABLE REAGAN TAYLOR COUNTY JUDGE EXECUTIVE PRESIDING</w:t>
      </w:r>
    </w:p>
    <w:p w:rsidR="00BA2A9D" w:rsidRPr="008E26DA" w:rsidRDefault="00BA2A9D" w:rsidP="00BA2A9D">
      <w:pPr>
        <w:jc w:val="both"/>
        <w:rPr>
          <w:b/>
          <w:color w:val="000000"/>
        </w:rPr>
      </w:pPr>
    </w:p>
    <w:p w:rsidR="00BA2A9D" w:rsidRDefault="00BA2A9D" w:rsidP="00BA2A9D">
      <w:pPr>
        <w:jc w:val="both"/>
        <w:rPr>
          <w:color w:val="000000"/>
        </w:rPr>
      </w:pPr>
      <w:r w:rsidRPr="008E26DA">
        <w:rPr>
          <w:color w:val="000000"/>
        </w:rPr>
        <w:t xml:space="preserve">The Madison County Fiscal Court convened in regular </w:t>
      </w:r>
      <w:r w:rsidR="00FF159B">
        <w:rPr>
          <w:color w:val="000000"/>
        </w:rPr>
        <w:t>session on the 23</w:t>
      </w:r>
      <w:r w:rsidR="00FF159B" w:rsidRPr="00FF159B">
        <w:rPr>
          <w:color w:val="000000"/>
          <w:vertAlign w:val="superscript"/>
        </w:rPr>
        <w:t>rd</w:t>
      </w:r>
      <w:r w:rsidR="00FF159B">
        <w:rPr>
          <w:color w:val="000000"/>
        </w:rPr>
        <w:t xml:space="preserve"> </w:t>
      </w:r>
      <w:r>
        <w:rPr>
          <w:color w:val="000000"/>
        </w:rPr>
        <w:t xml:space="preserve">of </w:t>
      </w:r>
      <w:r w:rsidR="008966BD">
        <w:rPr>
          <w:color w:val="000000"/>
        </w:rPr>
        <w:t>May</w:t>
      </w:r>
      <w:r>
        <w:rPr>
          <w:color w:val="000000"/>
        </w:rPr>
        <w:t xml:space="preserve"> 2017</w:t>
      </w:r>
      <w:r w:rsidRPr="008E26DA">
        <w:rPr>
          <w:color w:val="000000"/>
        </w:rPr>
        <w:t xml:space="preserve"> at 9:30AM </w:t>
      </w:r>
      <w:r>
        <w:rPr>
          <w:color w:val="000000"/>
        </w:rPr>
        <w:t xml:space="preserve">in the Fiscal Courtroom in Richmond, KY. </w:t>
      </w:r>
      <w:r>
        <w:t>Present was the Honorable Reagan Taylor in the chair presiding and</w:t>
      </w:r>
      <w:r>
        <w:rPr>
          <w:color w:val="000000"/>
        </w:rPr>
        <w:t xml:space="preserve"> the </w:t>
      </w:r>
      <w:r w:rsidRPr="008E26DA">
        <w:rPr>
          <w:color w:val="000000"/>
        </w:rPr>
        <w:t>following members of the Fiscal Court:</w:t>
      </w:r>
      <w:r>
        <w:rPr>
          <w:color w:val="000000"/>
        </w:rPr>
        <w:t xml:space="preserve"> Roger Barger, Tom Botkin, Larry Combs and John Tudor</w:t>
      </w:r>
      <w:r w:rsidRPr="008E26DA">
        <w:rPr>
          <w:color w:val="000000"/>
        </w:rPr>
        <w:t xml:space="preserve"> were present.</w:t>
      </w:r>
      <w:r>
        <w:rPr>
          <w:color w:val="000000"/>
        </w:rPr>
        <w:t xml:space="preserve">  Madison County Assistant Attorney, Matthew Day, Madison County Clerk, Kenny Barger, and Madison County Sheriff, Mike Coyle were also present.</w:t>
      </w:r>
    </w:p>
    <w:p w:rsidR="00BA2A9D" w:rsidRPr="008E26DA" w:rsidRDefault="00BA2A9D" w:rsidP="00BA2A9D">
      <w:pPr>
        <w:jc w:val="both"/>
        <w:rPr>
          <w:color w:val="000000"/>
        </w:rPr>
      </w:pPr>
    </w:p>
    <w:p w:rsidR="00BA2A9D" w:rsidRPr="008E26DA" w:rsidRDefault="00BA2A9D" w:rsidP="00BA2A9D">
      <w:pPr>
        <w:jc w:val="both"/>
        <w:rPr>
          <w:color w:val="000000"/>
        </w:rPr>
      </w:pPr>
      <w:r w:rsidRPr="008E26DA">
        <w:rPr>
          <w:color w:val="000000"/>
        </w:rPr>
        <w:t>It being determined a quorum was present, the meeting was called to order.</w:t>
      </w:r>
    </w:p>
    <w:p w:rsidR="00BA2A9D" w:rsidRDefault="00BA2A9D" w:rsidP="00BA2A9D">
      <w:pPr>
        <w:jc w:val="both"/>
        <w:rPr>
          <w:color w:val="000000"/>
        </w:rPr>
      </w:pPr>
      <w:r>
        <w:rPr>
          <w:color w:val="000000"/>
        </w:rPr>
        <w:t xml:space="preserve">Judge Taylor asked Pastor Rodger Baker from Madison Baptist Church to lead the court in prayer. </w:t>
      </w:r>
      <w:r w:rsidRPr="008E26DA">
        <w:rPr>
          <w:color w:val="000000"/>
        </w:rPr>
        <w:t xml:space="preserve">Judge Taylor </w:t>
      </w:r>
      <w:r>
        <w:rPr>
          <w:color w:val="000000"/>
        </w:rPr>
        <w:t>asked Sheriff Coyle to lead the</w:t>
      </w:r>
      <w:r w:rsidRPr="008E26DA">
        <w:rPr>
          <w:color w:val="000000"/>
        </w:rPr>
        <w:t xml:space="preserve"> Pledge of Allegiance.</w:t>
      </w:r>
    </w:p>
    <w:p w:rsidR="00BA2A9D" w:rsidRDefault="00BA2A9D" w:rsidP="00BA2A9D">
      <w:pPr>
        <w:jc w:val="both"/>
        <w:rPr>
          <w:color w:val="000000"/>
        </w:rPr>
      </w:pPr>
    </w:p>
    <w:p w:rsidR="00BA2A9D" w:rsidRDefault="00BA2A9D" w:rsidP="00BA2A9D">
      <w:pPr>
        <w:jc w:val="both"/>
        <w:rPr>
          <w:b/>
          <w:color w:val="000000"/>
          <w:sz w:val="28"/>
          <w:szCs w:val="28"/>
        </w:rPr>
      </w:pPr>
      <w:r>
        <w:rPr>
          <w:b/>
          <w:color w:val="000000"/>
          <w:sz w:val="28"/>
          <w:szCs w:val="28"/>
        </w:rPr>
        <w:t xml:space="preserve">IN RE: </w:t>
      </w:r>
      <w:r w:rsidRPr="008E26DA">
        <w:rPr>
          <w:b/>
          <w:color w:val="000000"/>
          <w:sz w:val="28"/>
          <w:szCs w:val="28"/>
        </w:rPr>
        <w:t>Approval of Minutes:</w:t>
      </w:r>
    </w:p>
    <w:p w:rsidR="00BA2A9D" w:rsidRDefault="00BA2A9D" w:rsidP="00BA2A9D">
      <w:pPr>
        <w:jc w:val="both"/>
        <w:rPr>
          <w:color w:val="000000"/>
        </w:rPr>
      </w:pPr>
      <w:r>
        <w:rPr>
          <w:color w:val="000000"/>
        </w:rPr>
        <w:t>Motion by Larry Combs seconded by John Tudor</w:t>
      </w:r>
      <w:r w:rsidRPr="00F14E93">
        <w:rPr>
          <w:color w:val="000000"/>
        </w:rPr>
        <w:t xml:space="preserve">, to approve </w:t>
      </w:r>
      <w:r>
        <w:rPr>
          <w:color w:val="000000"/>
        </w:rPr>
        <w:t>the minutes from the May 9</w:t>
      </w:r>
      <w:r w:rsidRPr="00F14E93">
        <w:rPr>
          <w:color w:val="000000"/>
        </w:rPr>
        <w:t>th, 2017 regularly called meeting.</w:t>
      </w:r>
    </w:p>
    <w:p w:rsidR="00BA2A9D" w:rsidRDefault="00BA2A9D" w:rsidP="00BA2A9D">
      <w:pPr>
        <w:jc w:val="both"/>
        <w:rPr>
          <w:color w:val="000000"/>
        </w:rPr>
      </w:pPr>
      <w:r w:rsidRPr="008E26DA">
        <w:rPr>
          <w:color w:val="000000"/>
        </w:rPr>
        <w:t>Motion carrie</w:t>
      </w:r>
      <w:r>
        <w:rPr>
          <w:color w:val="000000"/>
        </w:rPr>
        <w:t>d on roll call vote as follows:</w:t>
      </w:r>
    </w:p>
    <w:p w:rsidR="00BA2A9D" w:rsidRDefault="00BA2A9D" w:rsidP="00BA2A9D">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BA2A9D" w:rsidRDefault="00BA2A9D" w:rsidP="00BA2A9D">
      <w:pPr>
        <w:jc w:val="both"/>
        <w:rPr>
          <w:color w:val="000000"/>
        </w:rPr>
      </w:pPr>
      <w:r>
        <w:rPr>
          <w:color w:val="000000"/>
        </w:rPr>
        <w:t>John Tudor- Yes</w:t>
      </w:r>
      <w:r w:rsidRPr="008E26DA">
        <w:rPr>
          <w:color w:val="000000"/>
        </w:rPr>
        <w:tab/>
        <w:t xml:space="preserve">          </w:t>
      </w:r>
      <w:r>
        <w:rPr>
          <w:color w:val="000000"/>
        </w:rPr>
        <w:tab/>
        <w:t xml:space="preserve">     Larry Combs- Yes</w:t>
      </w:r>
    </w:p>
    <w:p w:rsidR="00BA2A9D" w:rsidRDefault="00BA2A9D" w:rsidP="00BA2A9D">
      <w:pPr>
        <w:jc w:val="both"/>
        <w:rPr>
          <w:color w:val="000000"/>
        </w:rPr>
      </w:pPr>
      <w:r>
        <w:rPr>
          <w:color w:val="000000"/>
        </w:rPr>
        <w:t xml:space="preserve">                        Reagan Taylor – Yes</w:t>
      </w:r>
    </w:p>
    <w:p w:rsidR="00BA2A9D" w:rsidRDefault="00BA2A9D" w:rsidP="00BA2A9D">
      <w:pPr>
        <w:jc w:val="both"/>
        <w:rPr>
          <w:color w:val="000000"/>
        </w:rPr>
      </w:pPr>
    </w:p>
    <w:p w:rsidR="00BA2A9D" w:rsidRDefault="00BA2A9D" w:rsidP="00BA2A9D">
      <w:pPr>
        <w:jc w:val="both"/>
        <w:rPr>
          <w:b/>
          <w:color w:val="000000"/>
          <w:sz w:val="28"/>
          <w:szCs w:val="28"/>
        </w:rPr>
      </w:pPr>
      <w:r>
        <w:rPr>
          <w:b/>
          <w:color w:val="000000"/>
          <w:sz w:val="28"/>
          <w:szCs w:val="28"/>
        </w:rPr>
        <w:t>IN RE: Amendment to Agenda-Fire Department Personnel and Executive Session:</w:t>
      </w:r>
    </w:p>
    <w:p w:rsidR="00BA2A9D" w:rsidRDefault="00BA2A9D" w:rsidP="00BA2A9D">
      <w:pPr>
        <w:jc w:val="both"/>
        <w:rPr>
          <w:color w:val="000000"/>
        </w:rPr>
      </w:pPr>
      <w:r>
        <w:rPr>
          <w:color w:val="000000"/>
        </w:rPr>
        <w:t>Judge Taylor asked the Court to amend the agenda to include an Executive Session rega</w:t>
      </w:r>
      <w:r w:rsidR="00FF159B">
        <w:rPr>
          <w:color w:val="000000"/>
        </w:rPr>
        <w:t>rding a personnel matter</w:t>
      </w:r>
      <w:r w:rsidR="00272F25">
        <w:rPr>
          <w:color w:val="000000"/>
        </w:rPr>
        <w:t xml:space="preserve"> with a</w:t>
      </w:r>
      <w:r>
        <w:rPr>
          <w:color w:val="000000"/>
        </w:rPr>
        <w:t xml:space="preserve"> Madison County Fire Department</w:t>
      </w:r>
      <w:r w:rsidR="00272F25">
        <w:rPr>
          <w:color w:val="000000"/>
        </w:rPr>
        <w:t xml:space="preserve"> employee</w:t>
      </w:r>
      <w:r>
        <w:rPr>
          <w:color w:val="000000"/>
        </w:rPr>
        <w:t>. Judge Taylor also asked to move the Fire Department promotion</w:t>
      </w:r>
      <w:r w:rsidR="00272F25">
        <w:rPr>
          <w:color w:val="000000"/>
        </w:rPr>
        <w:t xml:space="preserve"> item on the agenda</w:t>
      </w:r>
      <w:r>
        <w:rPr>
          <w:color w:val="000000"/>
        </w:rPr>
        <w:t xml:space="preserve"> to the beginning of the fiscal court meeting.</w:t>
      </w:r>
    </w:p>
    <w:p w:rsidR="000852E5" w:rsidRDefault="000852E5" w:rsidP="00BA2A9D">
      <w:pPr>
        <w:jc w:val="both"/>
        <w:rPr>
          <w:color w:val="000000"/>
        </w:rPr>
      </w:pPr>
      <w:bookmarkStart w:id="0" w:name="_Hlk482707561"/>
    </w:p>
    <w:p w:rsidR="00BA2A9D" w:rsidRDefault="00BA2A9D" w:rsidP="00BA2A9D">
      <w:pPr>
        <w:jc w:val="both"/>
        <w:rPr>
          <w:color w:val="000000"/>
        </w:rPr>
      </w:pPr>
      <w:r>
        <w:rPr>
          <w:color w:val="000000"/>
        </w:rPr>
        <w:t xml:space="preserve">Motion by Roger Barger </w:t>
      </w:r>
      <w:r w:rsidRPr="008E26DA">
        <w:rPr>
          <w:color w:val="000000"/>
        </w:rPr>
        <w:t>seconded by</w:t>
      </w:r>
      <w:r>
        <w:rPr>
          <w:color w:val="000000"/>
        </w:rPr>
        <w:t xml:space="preserve"> Tom Botkin</w:t>
      </w:r>
      <w:r w:rsidRPr="008E26DA">
        <w:rPr>
          <w:color w:val="000000"/>
        </w:rPr>
        <w:t xml:space="preserve">, to approve </w:t>
      </w:r>
      <w:r>
        <w:rPr>
          <w:color w:val="000000"/>
        </w:rPr>
        <w:t>this amendment</w:t>
      </w:r>
      <w:r w:rsidR="000852E5">
        <w:rPr>
          <w:color w:val="000000"/>
        </w:rPr>
        <w:t xml:space="preserve"> to the agenda</w:t>
      </w:r>
      <w:r>
        <w:rPr>
          <w:color w:val="000000"/>
        </w:rPr>
        <w:t>.</w:t>
      </w:r>
    </w:p>
    <w:bookmarkEnd w:id="0"/>
    <w:p w:rsidR="00BA2A9D" w:rsidRDefault="00BA2A9D" w:rsidP="00BA2A9D">
      <w:pPr>
        <w:jc w:val="both"/>
        <w:rPr>
          <w:color w:val="000000"/>
        </w:rPr>
      </w:pPr>
      <w:r w:rsidRPr="008E26DA">
        <w:rPr>
          <w:color w:val="000000"/>
        </w:rPr>
        <w:t>Motion carrie</w:t>
      </w:r>
      <w:r>
        <w:rPr>
          <w:color w:val="000000"/>
        </w:rPr>
        <w:t>d on roll call vote as follows:</w:t>
      </w:r>
    </w:p>
    <w:p w:rsidR="00BA2A9D" w:rsidRDefault="00BA2A9D" w:rsidP="00BA2A9D">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BA2A9D" w:rsidRDefault="00BA2A9D" w:rsidP="00BA2A9D">
      <w:pPr>
        <w:jc w:val="both"/>
        <w:rPr>
          <w:color w:val="000000"/>
        </w:rPr>
      </w:pPr>
      <w:r>
        <w:rPr>
          <w:color w:val="000000"/>
        </w:rPr>
        <w:t>John Tudor- Yes</w:t>
      </w:r>
      <w:r w:rsidRPr="008E26DA">
        <w:rPr>
          <w:color w:val="000000"/>
        </w:rPr>
        <w:tab/>
        <w:t xml:space="preserve">          </w:t>
      </w:r>
      <w:r>
        <w:rPr>
          <w:color w:val="000000"/>
        </w:rPr>
        <w:tab/>
        <w:t xml:space="preserve">     Larry Combs- Yes</w:t>
      </w:r>
    </w:p>
    <w:p w:rsidR="00BA2A9D" w:rsidRDefault="00BA2A9D" w:rsidP="00BA2A9D">
      <w:pPr>
        <w:jc w:val="both"/>
        <w:rPr>
          <w:color w:val="000000"/>
        </w:rPr>
      </w:pPr>
      <w:r>
        <w:rPr>
          <w:color w:val="000000"/>
        </w:rPr>
        <w:t xml:space="preserve">                        Reagan Taylor – Yes</w:t>
      </w:r>
    </w:p>
    <w:p w:rsidR="00BA2A9D" w:rsidRDefault="00BA2A9D" w:rsidP="00BA2A9D">
      <w:pPr>
        <w:jc w:val="both"/>
        <w:rPr>
          <w:color w:val="000000"/>
        </w:rPr>
      </w:pPr>
    </w:p>
    <w:p w:rsidR="00BA2A9D" w:rsidRDefault="00BA2A9D" w:rsidP="00BA2A9D">
      <w:pPr>
        <w:jc w:val="both"/>
        <w:rPr>
          <w:b/>
          <w:color w:val="000000"/>
          <w:sz w:val="28"/>
          <w:szCs w:val="28"/>
        </w:rPr>
      </w:pPr>
      <w:r>
        <w:rPr>
          <w:b/>
          <w:color w:val="000000"/>
          <w:sz w:val="28"/>
          <w:szCs w:val="28"/>
        </w:rPr>
        <w:t xml:space="preserve">IN RE: </w:t>
      </w:r>
      <w:r w:rsidR="00272F25">
        <w:rPr>
          <w:b/>
          <w:color w:val="000000"/>
          <w:sz w:val="28"/>
          <w:szCs w:val="28"/>
        </w:rPr>
        <w:t>Personnel-Fire Department Promotion</w:t>
      </w:r>
      <w:r>
        <w:rPr>
          <w:b/>
          <w:color w:val="000000"/>
          <w:sz w:val="28"/>
          <w:szCs w:val="28"/>
        </w:rPr>
        <w:t>:</w:t>
      </w:r>
    </w:p>
    <w:p w:rsidR="00BA2A9D" w:rsidRDefault="00BA6472" w:rsidP="00BA2A9D">
      <w:pPr>
        <w:jc w:val="both"/>
        <w:rPr>
          <w:color w:val="000000"/>
        </w:rPr>
      </w:pPr>
      <w:r>
        <w:rPr>
          <w:color w:val="000000"/>
        </w:rPr>
        <w:t>Chief Marvin Hereford</w:t>
      </w:r>
      <w:r w:rsidR="00272F25">
        <w:rPr>
          <w:color w:val="000000"/>
        </w:rPr>
        <w:t xml:space="preserve"> asked for approval to promote Herb </w:t>
      </w:r>
      <w:proofErr w:type="spellStart"/>
      <w:r w:rsidR="00272F25">
        <w:rPr>
          <w:color w:val="000000"/>
        </w:rPr>
        <w:t>Lovette</w:t>
      </w:r>
      <w:proofErr w:type="spellEnd"/>
      <w:r w:rsidR="00272F25">
        <w:rPr>
          <w:color w:val="000000"/>
        </w:rPr>
        <w:t xml:space="preserve"> from Firefighter III to Lieutenant. Also discussed was the change in hire date for the new Firefighter, Lincoln Arnold, to be changed to a start date of June 16</w:t>
      </w:r>
      <w:r w:rsidR="00272F25" w:rsidRPr="00272F25">
        <w:rPr>
          <w:color w:val="000000"/>
          <w:vertAlign w:val="superscript"/>
        </w:rPr>
        <w:t>th</w:t>
      </w:r>
      <w:r w:rsidR="00272F25">
        <w:rPr>
          <w:color w:val="000000"/>
        </w:rPr>
        <w:t xml:space="preserve">. </w:t>
      </w:r>
    </w:p>
    <w:p w:rsidR="00BA2A9D" w:rsidRDefault="00BA2A9D" w:rsidP="00BA2A9D">
      <w:pPr>
        <w:jc w:val="both"/>
        <w:rPr>
          <w:color w:val="000000"/>
        </w:rPr>
      </w:pPr>
    </w:p>
    <w:p w:rsidR="00BA2A9D" w:rsidRDefault="00BA2A9D" w:rsidP="00BA2A9D">
      <w:pPr>
        <w:jc w:val="both"/>
        <w:rPr>
          <w:color w:val="000000"/>
        </w:rPr>
      </w:pPr>
      <w:r>
        <w:rPr>
          <w:color w:val="000000"/>
        </w:rPr>
        <w:t xml:space="preserve">Motion by </w:t>
      </w:r>
      <w:r w:rsidR="00D838E4">
        <w:rPr>
          <w:color w:val="000000"/>
        </w:rPr>
        <w:t>Larry Combs</w:t>
      </w:r>
      <w:r>
        <w:rPr>
          <w:color w:val="000000"/>
        </w:rPr>
        <w:t xml:space="preserve"> </w:t>
      </w:r>
      <w:r w:rsidRPr="008E26DA">
        <w:rPr>
          <w:color w:val="000000"/>
        </w:rPr>
        <w:t>seconded by</w:t>
      </w:r>
      <w:r>
        <w:rPr>
          <w:color w:val="000000"/>
        </w:rPr>
        <w:t xml:space="preserve"> </w:t>
      </w:r>
      <w:r w:rsidR="00D838E4">
        <w:rPr>
          <w:color w:val="000000"/>
        </w:rPr>
        <w:t>Roger Barger</w:t>
      </w:r>
      <w:r w:rsidRPr="008E26DA">
        <w:rPr>
          <w:color w:val="000000"/>
        </w:rPr>
        <w:t xml:space="preserve">, to </w:t>
      </w:r>
      <w:r w:rsidR="00272F25">
        <w:rPr>
          <w:color w:val="000000"/>
        </w:rPr>
        <w:t xml:space="preserve">promote Herb </w:t>
      </w:r>
      <w:proofErr w:type="spellStart"/>
      <w:r w:rsidR="00272F25">
        <w:rPr>
          <w:color w:val="000000"/>
        </w:rPr>
        <w:t>Lovette</w:t>
      </w:r>
      <w:proofErr w:type="spellEnd"/>
      <w:r w:rsidR="00272F25">
        <w:rPr>
          <w:color w:val="000000"/>
        </w:rPr>
        <w:t xml:space="preserve"> to Lieutenant</w:t>
      </w:r>
      <w:r>
        <w:rPr>
          <w:color w:val="000000"/>
        </w:rPr>
        <w:t>.</w:t>
      </w:r>
    </w:p>
    <w:p w:rsidR="00BA2A9D" w:rsidRDefault="00BA2A9D" w:rsidP="00BA2A9D">
      <w:pPr>
        <w:jc w:val="both"/>
        <w:rPr>
          <w:color w:val="000000"/>
        </w:rPr>
      </w:pPr>
      <w:r w:rsidRPr="008E26DA">
        <w:rPr>
          <w:color w:val="000000"/>
        </w:rPr>
        <w:t>Motion carrie</w:t>
      </w:r>
      <w:r>
        <w:rPr>
          <w:color w:val="000000"/>
        </w:rPr>
        <w:t>d on roll call vote as follows:</w:t>
      </w:r>
    </w:p>
    <w:p w:rsidR="00BA2A9D" w:rsidRDefault="00BA2A9D" w:rsidP="00BA2A9D">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BA2A9D" w:rsidRDefault="00BA2A9D" w:rsidP="00BA2A9D">
      <w:pPr>
        <w:jc w:val="both"/>
        <w:rPr>
          <w:color w:val="000000"/>
        </w:rPr>
      </w:pPr>
      <w:r>
        <w:rPr>
          <w:color w:val="000000"/>
        </w:rPr>
        <w:t>John Tudor- Yes</w:t>
      </w:r>
      <w:r w:rsidRPr="008E26DA">
        <w:rPr>
          <w:color w:val="000000"/>
        </w:rPr>
        <w:tab/>
        <w:t xml:space="preserve">          </w:t>
      </w:r>
      <w:r>
        <w:rPr>
          <w:color w:val="000000"/>
        </w:rPr>
        <w:tab/>
        <w:t xml:space="preserve">     Larry Combs- Yes</w:t>
      </w:r>
    </w:p>
    <w:p w:rsidR="00BA2A9D" w:rsidRDefault="00BA2A9D" w:rsidP="00BA2A9D">
      <w:pPr>
        <w:jc w:val="both"/>
        <w:rPr>
          <w:color w:val="000000"/>
        </w:rPr>
      </w:pPr>
      <w:r>
        <w:rPr>
          <w:color w:val="000000"/>
        </w:rPr>
        <w:t xml:space="preserve">                        Reagan Taylor – Yes</w:t>
      </w:r>
    </w:p>
    <w:p w:rsidR="00841DD3" w:rsidRDefault="00841DD3" w:rsidP="00BA2A9D">
      <w:pPr>
        <w:jc w:val="both"/>
        <w:rPr>
          <w:color w:val="000000"/>
        </w:rPr>
      </w:pPr>
      <w:r>
        <w:rPr>
          <w:color w:val="000000"/>
        </w:rPr>
        <w:t xml:space="preserve">Motion by Roger </w:t>
      </w:r>
      <w:r w:rsidR="000852E5">
        <w:rPr>
          <w:color w:val="000000"/>
        </w:rPr>
        <w:t xml:space="preserve">Barger </w:t>
      </w:r>
      <w:r>
        <w:rPr>
          <w:color w:val="000000"/>
        </w:rPr>
        <w:t>seconded by John Tudor, to change Lincoln Arnold’s start date to June 16</w:t>
      </w:r>
      <w:r w:rsidRPr="00841DD3">
        <w:rPr>
          <w:color w:val="000000"/>
          <w:vertAlign w:val="superscript"/>
        </w:rPr>
        <w:t>th</w:t>
      </w:r>
      <w:r>
        <w:rPr>
          <w:color w:val="000000"/>
        </w:rPr>
        <w:t xml:space="preserve">. </w:t>
      </w:r>
    </w:p>
    <w:p w:rsidR="00841DD3" w:rsidRDefault="00841DD3" w:rsidP="00841DD3">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841DD3" w:rsidRDefault="00841DD3" w:rsidP="00841DD3">
      <w:pPr>
        <w:jc w:val="both"/>
        <w:rPr>
          <w:color w:val="000000"/>
        </w:rPr>
      </w:pPr>
      <w:r>
        <w:rPr>
          <w:color w:val="000000"/>
        </w:rPr>
        <w:t>John Tudor- Yes</w:t>
      </w:r>
      <w:r w:rsidRPr="008E26DA">
        <w:rPr>
          <w:color w:val="000000"/>
        </w:rPr>
        <w:tab/>
        <w:t xml:space="preserve">          </w:t>
      </w:r>
      <w:r>
        <w:rPr>
          <w:color w:val="000000"/>
        </w:rPr>
        <w:tab/>
        <w:t xml:space="preserve">     Larry Combs- Yes</w:t>
      </w:r>
    </w:p>
    <w:p w:rsidR="00841DD3" w:rsidRDefault="00841DD3" w:rsidP="00841DD3">
      <w:pPr>
        <w:jc w:val="both"/>
        <w:rPr>
          <w:color w:val="000000"/>
        </w:rPr>
      </w:pPr>
      <w:r>
        <w:rPr>
          <w:color w:val="000000"/>
        </w:rPr>
        <w:t xml:space="preserve">                        Reagan Taylor – Yes</w:t>
      </w:r>
    </w:p>
    <w:p w:rsidR="00BA2A9D" w:rsidRDefault="00BA2A9D" w:rsidP="00BA2A9D">
      <w:pPr>
        <w:jc w:val="both"/>
        <w:rPr>
          <w:color w:val="000000"/>
        </w:rPr>
      </w:pPr>
    </w:p>
    <w:p w:rsidR="00BA2A9D" w:rsidRDefault="00BA2A9D" w:rsidP="00BA2A9D">
      <w:pPr>
        <w:jc w:val="both"/>
        <w:rPr>
          <w:b/>
          <w:color w:val="000000"/>
          <w:sz w:val="28"/>
          <w:szCs w:val="28"/>
        </w:rPr>
      </w:pPr>
      <w:r w:rsidRPr="00911B0A">
        <w:rPr>
          <w:b/>
          <w:color w:val="000000"/>
          <w:sz w:val="28"/>
          <w:szCs w:val="28"/>
        </w:rPr>
        <w:t>IN RE:</w:t>
      </w:r>
      <w:r>
        <w:rPr>
          <w:b/>
          <w:color w:val="000000"/>
          <w:sz w:val="28"/>
          <w:szCs w:val="28"/>
        </w:rPr>
        <w:t xml:space="preserve"> </w:t>
      </w:r>
      <w:r w:rsidR="00841DD3">
        <w:rPr>
          <w:b/>
          <w:color w:val="000000"/>
          <w:sz w:val="28"/>
          <w:szCs w:val="28"/>
        </w:rPr>
        <w:t>Proclamation-EMS Week-Carlos Coyle</w:t>
      </w:r>
      <w:r>
        <w:rPr>
          <w:b/>
          <w:color w:val="000000"/>
          <w:sz w:val="28"/>
          <w:szCs w:val="28"/>
        </w:rPr>
        <w:t>:</w:t>
      </w:r>
    </w:p>
    <w:p w:rsidR="00BA2A9D" w:rsidRDefault="00841DD3" w:rsidP="00BA2A9D">
      <w:pPr>
        <w:jc w:val="both"/>
        <w:rPr>
          <w:color w:val="000000"/>
        </w:rPr>
      </w:pPr>
      <w:r>
        <w:rPr>
          <w:color w:val="000000"/>
        </w:rPr>
        <w:t xml:space="preserve">Judge Taylor read the proclamation, and declared EMS Week to be May 21-May 27, 2017 as EMS Week, to recognize the Madison County EMS staff for their dedication in providing outstanding </w:t>
      </w:r>
      <w:r w:rsidR="00403ABB">
        <w:rPr>
          <w:color w:val="000000"/>
        </w:rPr>
        <w:t xml:space="preserve">emergency </w:t>
      </w:r>
      <w:r>
        <w:rPr>
          <w:color w:val="000000"/>
        </w:rPr>
        <w:t>services to the community. Carlos Coyle thanked everyone for their support, and shared</w:t>
      </w:r>
      <w:r w:rsidR="00403ABB">
        <w:rPr>
          <w:color w:val="000000"/>
        </w:rPr>
        <w:t xml:space="preserve"> the invitation to visit their n</w:t>
      </w:r>
      <w:r>
        <w:rPr>
          <w:color w:val="000000"/>
        </w:rPr>
        <w:t>ewly opened station in Berea, and announced that they were hosting an Open House on this day from 12:00pm-2:00pm.</w:t>
      </w:r>
      <w:r w:rsidR="00403ABB">
        <w:rPr>
          <w:color w:val="000000"/>
        </w:rPr>
        <w:t xml:space="preserve">  </w:t>
      </w:r>
      <w:r>
        <w:rPr>
          <w:color w:val="000000"/>
        </w:rPr>
        <w:t xml:space="preserve"> </w:t>
      </w:r>
    </w:p>
    <w:p w:rsidR="00BA2A9D" w:rsidRDefault="00BA2A9D" w:rsidP="00BA2A9D">
      <w:pPr>
        <w:jc w:val="both"/>
        <w:rPr>
          <w:color w:val="000000"/>
        </w:rPr>
      </w:pPr>
    </w:p>
    <w:p w:rsidR="00403ABB" w:rsidRDefault="00BA2A9D" w:rsidP="00BA2A9D">
      <w:pPr>
        <w:jc w:val="both"/>
        <w:rPr>
          <w:b/>
          <w:color w:val="000000"/>
          <w:sz w:val="28"/>
          <w:szCs w:val="28"/>
        </w:rPr>
      </w:pPr>
      <w:r w:rsidRPr="00911B0A">
        <w:rPr>
          <w:b/>
          <w:color w:val="000000"/>
          <w:sz w:val="28"/>
          <w:szCs w:val="28"/>
        </w:rPr>
        <w:t>IN RE:</w:t>
      </w:r>
      <w:r>
        <w:rPr>
          <w:b/>
          <w:color w:val="000000"/>
          <w:sz w:val="28"/>
          <w:szCs w:val="28"/>
        </w:rPr>
        <w:t xml:space="preserve"> </w:t>
      </w:r>
      <w:r w:rsidR="00403ABB">
        <w:rPr>
          <w:b/>
          <w:color w:val="000000"/>
          <w:sz w:val="28"/>
          <w:szCs w:val="28"/>
        </w:rPr>
        <w:t>Inmate Work Program-</w:t>
      </w:r>
      <w:proofErr w:type="spellStart"/>
      <w:r w:rsidR="00403ABB">
        <w:rPr>
          <w:b/>
          <w:color w:val="000000"/>
          <w:sz w:val="28"/>
          <w:szCs w:val="28"/>
        </w:rPr>
        <w:t>Meena</w:t>
      </w:r>
      <w:proofErr w:type="spellEnd"/>
      <w:r w:rsidR="00403ABB">
        <w:rPr>
          <w:b/>
          <w:color w:val="000000"/>
          <w:sz w:val="28"/>
          <w:szCs w:val="28"/>
        </w:rPr>
        <w:t xml:space="preserve"> </w:t>
      </w:r>
      <w:proofErr w:type="spellStart"/>
      <w:r w:rsidR="00403ABB">
        <w:rPr>
          <w:b/>
          <w:color w:val="000000"/>
          <w:sz w:val="28"/>
          <w:szCs w:val="28"/>
        </w:rPr>
        <w:t>Mohanty</w:t>
      </w:r>
      <w:proofErr w:type="spellEnd"/>
      <w:r w:rsidR="00403ABB">
        <w:rPr>
          <w:b/>
          <w:color w:val="000000"/>
          <w:sz w:val="28"/>
          <w:szCs w:val="28"/>
        </w:rPr>
        <w:t>:</w:t>
      </w:r>
    </w:p>
    <w:p w:rsidR="00BA2A9D" w:rsidRDefault="0085466B" w:rsidP="00BA2A9D">
      <w:pPr>
        <w:jc w:val="both"/>
        <w:rPr>
          <w:color w:val="000000"/>
        </w:rPr>
      </w:pPr>
      <w:proofErr w:type="spellStart"/>
      <w:r>
        <w:rPr>
          <w:color w:val="000000"/>
        </w:rPr>
        <w:t>Meena</w:t>
      </w:r>
      <w:proofErr w:type="spellEnd"/>
      <w:r>
        <w:rPr>
          <w:color w:val="000000"/>
        </w:rPr>
        <w:t xml:space="preserve"> </w:t>
      </w:r>
      <w:proofErr w:type="spellStart"/>
      <w:r>
        <w:rPr>
          <w:color w:val="000000"/>
        </w:rPr>
        <w:t>Mohanty</w:t>
      </w:r>
      <w:proofErr w:type="spellEnd"/>
      <w:r>
        <w:rPr>
          <w:color w:val="000000"/>
        </w:rPr>
        <w:t>, Assistant County Attorney, addressed the Detention Center issues, and prese</w:t>
      </w:r>
      <w:r w:rsidR="00BA6472">
        <w:rPr>
          <w:color w:val="000000"/>
        </w:rPr>
        <w:t xml:space="preserve">nted the fiscal court with </w:t>
      </w:r>
      <w:r>
        <w:rPr>
          <w:color w:val="000000"/>
        </w:rPr>
        <w:t>numbers that she calculated from July 1</w:t>
      </w:r>
      <w:r w:rsidRPr="0085466B">
        <w:rPr>
          <w:color w:val="000000"/>
          <w:vertAlign w:val="superscript"/>
        </w:rPr>
        <w:t>st</w:t>
      </w:r>
      <w:r>
        <w:rPr>
          <w:color w:val="000000"/>
        </w:rPr>
        <w:t>,2016-July 1</w:t>
      </w:r>
      <w:r w:rsidRPr="0085466B">
        <w:rPr>
          <w:color w:val="000000"/>
          <w:vertAlign w:val="superscript"/>
        </w:rPr>
        <w:t>st</w:t>
      </w:r>
      <w:r>
        <w:rPr>
          <w:color w:val="000000"/>
        </w:rPr>
        <w:t xml:space="preserve">, 2017 on the number of people who participated in the inmate work program and the number of days saved from probation. She said that these programs could potentially save the County money as well as decrease the inmate population. </w:t>
      </w:r>
      <w:proofErr w:type="spellStart"/>
      <w:r>
        <w:rPr>
          <w:color w:val="000000"/>
        </w:rPr>
        <w:t>Meena</w:t>
      </w:r>
      <w:proofErr w:type="spellEnd"/>
      <w:r>
        <w:rPr>
          <w:color w:val="000000"/>
        </w:rPr>
        <w:t xml:space="preserve"> reviewed individual citations to assess eligibility for </w:t>
      </w:r>
      <w:r w:rsidR="00BA6472">
        <w:rPr>
          <w:color w:val="000000"/>
        </w:rPr>
        <w:t xml:space="preserve">this program. </w:t>
      </w:r>
      <w:r>
        <w:rPr>
          <w:color w:val="000000"/>
        </w:rPr>
        <w:t xml:space="preserve">Larry Combs asked </w:t>
      </w:r>
      <w:proofErr w:type="spellStart"/>
      <w:r w:rsidR="00413CB4">
        <w:rPr>
          <w:color w:val="000000"/>
        </w:rPr>
        <w:t>Meena</w:t>
      </w:r>
      <w:proofErr w:type="spellEnd"/>
      <w:r w:rsidR="00413CB4">
        <w:rPr>
          <w:color w:val="000000"/>
        </w:rPr>
        <w:t xml:space="preserve"> </w:t>
      </w:r>
      <w:r>
        <w:rPr>
          <w:color w:val="000000"/>
        </w:rPr>
        <w:t>how many were currentl</w:t>
      </w:r>
      <w:r w:rsidR="00413CB4">
        <w:rPr>
          <w:color w:val="000000"/>
        </w:rPr>
        <w:t>y on home incarceration, and she</w:t>
      </w:r>
      <w:r>
        <w:rPr>
          <w:color w:val="000000"/>
        </w:rPr>
        <w:t xml:space="preserve"> responded with 5-10 per month. </w:t>
      </w:r>
    </w:p>
    <w:p w:rsidR="00BA2A9D" w:rsidRDefault="00BA2A9D" w:rsidP="00BA2A9D">
      <w:pPr>
        <w:jc w:val="both"/>
        <w:rPr>
          <w:color w:val="000000"/>
        </w:rPr>
      </w:pPr>
    </w:p>
    <w:p w:rsidR="00BA2A9D" w:rsidRDefault="00BA2A9D" w:rsidP="00BA2A9D">
      <w:pPr>
        <w:jc w:val="both"/>
        <w:rPr>
          <w:b/>
          <w:color w:val="000000"/>
          <w:sz w:val="28"/>
          <w:szCs w:val="28"/>
        </w:rPr>
      </w:pPr>
      <w:bookmarkStart w:id="1" w:name="_Hlk482696827"/>
      <w:r w:rsidRPr="00911B0A">
        <w:rPr>
          <w:b/>
          <w:color w:val="000000"/>
          <w:sz w:val="28"/>
          <w:szCs w:val="28"/>
        </w:rPr>
        <w:t>IN RE:</w:t>
      </w:r>
      <w:r>
        <w:rPr>
          <w:b/>
          <w:color w:val="000000"/>
          <w:sz w:val="28"/>
          <w:szCs w:val="28"/>
        </w:rPr>
        <w:t xml:space="preserve"> </w:t>
      </w:r>
      <w:r w:rsidR="002B3C39">
        <w:rPr>
          <w:b/>
          <w:color w:val="000000"/>
          <w:sz w:val="28"/>
          <w:szCs w:val="28"/>
        </w:rPr>
        <w:t>2</w:t>
      </w:r>
      <w:r w:rsidR="002B3C39" w:rsidRPr="002B3C39">
        <w:rPr>
          <w:b/>
          <w:color w:val="000000"/>
          <w:sz w:val="28"/>
          <w:szCs w:val="28"/>
          <w:vertAlign w:val="superscript"/>
        </w:rPr>
        <w:t>nd</w:t>
      </w:r>
      <w:r w:rsidR="002B3C39">
        <w:rPr>
          <w:b/>
          <w:color w:val="000000"/>
          <w:sz w:val="28"/>
          <w:szCs w:val="28"/>
        </w:rPr>
        <w:t xml:space="preserve"> Reading Ordinance</w:t>
      </w:r>
      <w:r w:rsidR="00E637AD">
        <w:rPr>
          <w:b/>
          <w:color w:val="000000"/>
          <w:sz w:val="28"/>
          <w:szCs w:val="28"/>
        </w:rPr>
        <w:t xml:space="preserve"> 17-04 Jail Fund</w:t>
      </w:r>
      <w:r>
        <w:rPr>
          <w:b/>
          <w:color w:val="000000"/>
          <w:sz w:val="28"/>
          <w:szCs w:val="28"/>
        </w:rPr>
        <w:t>:</w:t>
      </w:r>
    </w:p>
    <w:bookmarkEnd w:id="1"/>
    <w:p w:rsidR="00BA2A9D" w:rsidRDefault="007A6D47" w:rsidP="00BA2A9D">
      <w:pPr>
        <w:jc w:val="both"/>
        <w:rPr>
          <w:color w:val="000000"/>
        </w:rPr>
      </w:pPr>
      <w:r>
        <w:rPr>
          <w:color w:val="000000"/>
        </w:rPr>
        <w:t xml:space="preserve">No discussion. </w:t>
      </w:r>
    </w:p>
    <w:p w:rsidR="00BA2A9D" w:rsidRDefault="007A6D47" w:rsidP="00BA2A9D">
      <w:pPr>
        <w:jc w:val="both"/>
        <w:rPr>
          <w:color w:val="000000"/>
        </w:rPr>
      </w:pPr>
      <w:bookmarkStart w:id="2" w:name="_Hlk482696999"/>
      <w:r>
        <w:rPr>
          <w:color w:val="000000"/>
        </w:rPr>
        <w:t>Motion by Larry Combs</w:t>
      </w:r>
      <w:r w:rsidR="00BA2A9D">
        <w:rPr>
          <w:color w:val="000000"/>
        </w:rPr>
        <w:t xml:space="preserve"> seconded by </w:t>
      </w:r>
      <w:r>
        <w:rPr>
          <w:color w:val="000000"/>
        </w:rPr>
        <w:t>Tom Botkin</w:t>
      </w:r>
      <w:r w:rsidR="00BA2A9D">
        <w:rPr>
          <w:color w:val="000000"/>
        </w:rPr>
        <w:t xml:space="preserve">, to approve </w:t>
      </w:r>
      <w:r w:rsidR="000D43D6">
        <w:rPr>
          <w:color w:val="000000"/>
        </w:rPr>
        <w:t xml:space="preserve">of Ordinance 17-04. </w:t>
      </w:r>
    </w:p>
    <w:p w:rsidR="00BA2A9D" w:rsidRPr="0071370B" w:rsidRDefault="00BA2A9D" w:rsidP="00BA2A9D">
      <w:pPr>
        <w:jc w:val="both"/>
        <w:rPr>
          <w:color w:val="000000"/>
        </w:rPr>
      </w:pPr>
      <w:r w:rsidRPr="0071370B">
        <w:rPr>
          <w:color w:val="000000"/>
        </w:rPr>
        <w:t>Motion</w:t>
      </w:r>
      <w:r>
        <w:rPr>
          <w:color w:val="000000"/>
        </w:rPr>
        <w:t xml:space="preserve"> to approve</w:t>
      </w:r>
      <w:r w:rsidRPr="0071370B">
        <w:rPr>
          <w:color w:val="000000"/>
        </w:rPr>
        <w:t xml:space="preserve"> carried on roll call vote as follows:</w:t>
      </w:r>
    </w:p>
    <w:p w:rsidR="00BA2A9D" w:rsidRPr="0071370B" w:rsidRDefault="00BA2A9D" w:rsidP="00BA2A9D">
      <w:pPr>
        <w:jc w:val="both"/>
        <w:rPr>
          <w:color w:val="000000"/>
        </w:rPr>
      </w:pPr>
      <w:r w:rsidRPr="0071370B">
        <w:rPr>
          <w:color w:val="000000"/>
        </w:rPr>
        <w:t>Tom Botkin-Yes</w:t>
      </w:r>
      <w:r w:rsidRPr="0071370B">
        <w:rPr>
          <w:color w:val="000000"/>
        </w:rPr>
        <w:tab/>
      </w:r>
      <w:r w:rsidRPr="0071370B">
        <w:rPr>
          <w:color w:val="000000"/>
        </w:rPr>
        <w:tab/>
        <w:t xml:space="preserve">           Roger Barger-Yes</w:t>
      </w:r>
    </w:p>
    <w:p w:rsidR="00BA2A9D" w:rsidRPr="0071370B" w:rsidRDefault="00BA6472" w:rsidP="00BA2A9D">
      <w:pPr>
        <w:jc w:val="both"/>
        <w:rPr>
          <w:color w:val="000000"/>
        </w:rPr>
      </w:pPr>
      <w:r>
        <w:rPr>
          <w:color w:val="000000"/>
        </w:rPr>
        <w:t>John Tudor- Yes</w:t>
      </w:r>
      <w:r w:rsidR="00BA2A9D" w:rsidRPr="0071370B">
        <w:rPr>
          <w:color w:val="000000"/>
        </w:rPr>
        <w:tab/>
        <w:t xml:space="preserve">      </w:t>
      </w:r>
      <w:r>
        <w:rPr>
          <w:color w:val="000000"/>
        </w:rPr>
        <w:t xml:space="preserve">    </w:t>
      </w:r>
      <w:r>
        <w:rPr>
          <w:color w:val="000000"/>
        </w:rPr>
        <w:tab/>
        <w:t xml:space="preserve">           Larry Combs- Yes</w:t>
      </w:r>
      <w:r w:rsidR="00BA2A9D">
        <w:rPr>
          <w:color w:val="000000"/>
        </w:rPr>
        <w:t xml:space="preserve"> </w:t>
      </w:r>
    </w:p>
    <w:p w:rsidR="00BA2A9D" w:rsidRDefault="00BA2A9D" w:rsidP="00BA2A9D">
      <w:pPr>
        <w:jc w:val="both"/>
        <w:rPr>
          <w:color w:val="000000"/>
        </w:rPr>
      </w:pPr>
      <w:r w:rsidRPr="0071370B">
        <w:rPr>
          <w:color w:val="000000"/>
        </w:rPr>
        <w:t xml:space="preserve">    </w:t>
      </w:r>
      <w:r>
        <w:rPr>
          <w:color w:val="000000"/>
        </w:rPr>
        <w:t xml:space="preserve">                       </w:t>
      </w:r>
      <w:r w:rsidRPr="0071370B">
        <w:rPr>
          <w:color w:val="000000"/>
        </w:rPr>
        <w:t>Reagan Taylor – Yes</w:t>
      </w:r>
    </w:p>
    <w:bookmarkEnd w:id="2"/>
    <w:p w:rsidR="00BA2A9D" w:rsidRDefault="00BA2A9D" w:rsidP="00BA2A9D">
      <w:pPr>
        <w:jc w:val="both"/>
        <w:rPr>
          <w:color w:val="000000"/>
        </w:rPr>
      </w:pPr>
    </w:p>
    <w:p w:rsidR="00BA2A9D" w:rsidRDefault="00BA2A9D" w:rsidP="00BA2A9D">
      <w:pPr>
        <w:jc w:val="both"/>
        <w:rPr>
          <w:b/>
          <w:color w:val="000000"/>
          <w:sz w:val="28"/>
          <w:szCs w:val="28"/>
        </w:rPr>
      </w:pPr>
      <w:r w:rsidRPr="00911B0A">
        <w:rPr>
          <w:b/>
          <w:color w:val="000000"/>
          <w:sz w:val="28"/>
          <w:szCs w:val="28"/>
        </w:rPr>
        <w:t>IN RE:</w:t>
      </w:r>
      <w:r>
        <w:rPr>
          <w:b/>
          <w:color w:val="000000"/>
          <w:sz w:val="28"/>
          <w:szCs w:val="28"/>
        </w:rPr>
        <w:t xml:space="preserve"> </w:t>
      </w:r>
      <w:r w:rsidR="00232F05">
        <w:rPr>
          <w:b/>
          <w:color w:val="000000"/>
          <w:sz w:val="28"/>
          <w:szCs w:val="28"/>
        </w:rPr>
        <w:t>2</w:t>
      </w:r>
      <w:r w:rsidR="00232F05" w:rsidRPr="00232F05">
        <w:rPr>
          <w:b/>
          <w:color w:val="000000"/>
          <w:sz w:val="28"/>
          <w:szCs w:val="28"/>
          <w:vertAlign w:val="superscript"/>
        </w:rPr>
        <w:t>nd</w:t>
      </w:r>
      <w:r w:rsidR="00232F05">
        <w:rPr>
          <w:b/>
          <w:color w:val="000000"/>
          <w:sz w:val="28"/>
          <w:szCs w:val="28"/>
        </w:rPr>
        <w:t xml:space="preserve"> Reading Ordinance 17-05 Road Fund</w:t>
      </w:r>
      <w:r>
        <w:rPr>
          <w:b/>
          <w:color w:val="000000"/>
          <w:sz w:val="28"/>
          <w:szCs w:val="28"/>
        </w:rPr>
        <w:t>:</w:t>
      </w:r>
    </w:p>
    <w:p w:rsidR="00BA2A9D" w:rsidRDefault="00232F05" w:rsidP="00BA2A9D">
      <w:pPr>
        <w:jc w:val="both"/>
        <w:rPr>
          <w:color w:val="000000"/>
        </w:rPr>
      </w:pPr>
      <w:r>
        <w:rPr>
          <w:color w:val="000000"/>
        </w:rPr>
        <w:t>No discussion.</w:t>
      </w:r>
    </w:p>
    <w:p w:rsidR="00BA2A9D" w:rsidRDefault="00BA2A9D" w:rsidP="00BA2A9D">
      <w:pPr>
        <w:jc w:val="both"/>
        <w:rPr>
          <w:color w:val="000000"/>
        </w:rPr>
      </w:pPr>
      <w:r>
        <w:rPr>
          <w:color w:val="000000"/>
        </w:rPr>
        <w:t xml:space="preserve">Motion by </w:t>
      </w:r>
      <w:r w:rsidR="00232F05">
        <w:rPr>
          <w:color w:val="000000"/>
        </w:rPr>
        <w:t>John Tudor</w:t>
      </w:r>
      <w:r>
        <w:rPr>
          <w:color w:val="000000"/>
        </w:rPr>
        <w:t xml:space="preserve"> seconded by </w:t>
      </w:r>
      <w:r w:rsidR="00232F05">
        <w:rPr>
          <w:color w:val="000000"/>
        </w:rPr>
        <w:t>Roger Barger</w:t>
      </w:r>
      <w:r>
        <w:rPr>
          <w:color w:val="000000"/>
        </w:rPr>
        <w:t xml:space="preserve">, to approve </w:t>
      </w:r>
      <w:r w:rsidR="00232F05">
        <w:rPr>
          <w:color w:val="000000"/>
        </w:rPr>
        <w:t>Ordinance 17-05</w:t>
      </w:r>
      <w:r>
        <w:rPr>
          <w:color w:val="000000"/>
        </w:rPr>
        <w:t xml:space="preserve">. </w:t>
      </w:r>
    </w:p>
    <w:p w:rsidR="00BA2A9D" w:rsidRPr="0071370B" w:rsidRDefault="00BA2A9D" w:rsidP="00BA2A9D">
      <w:pPr>
        <w:jc w:val="both"/>
        <w:rPr>
          <w:color w:val="000000"/>
        </w:rPr>
      </w:pPr>
      <w:r w:rsidRPr="0071370B">
        <w:rPr>
          <w:color w:val="000000"/>
        </w:rPr>
        <w:t>Motion</w:t>
      </w:r>
      <w:r>
        <w:rPr>
          <w:color w:val="000000"/>
        </w:rPr>
        <w:t xml:space="preserve"> to approve</w:t>
      </w:r>
      <w:r w:rsidRPr="0071370B">
        <w:rPr>
          <w:color w:val="000000"/>
        </w:rPr>
        <w:t xml:space="preserve"> carried on roll call vote as follows:</w:t>
      </w:r>
    </w:p>
    <w:p w:rsidR="00BA2A9D" w:rsidRPr="0071370B" w:rsidRDefault="00BA2A9D" w:rsidP="00BA2A9D">
      <w:pPr>
        <w:jc w:val="both"/>
        <w:rPr>
          <w:color w:val="000000"/>
        </w:rPr>
      </w:pPr>
      <w:r w:rsidRPr="0071370B">
        <w:rPr>
          <w:color w:val="000000"/>
        </w:rPr>
        <w:t>Tom Botkin-Yes</w:t>
      </w:r>
      <w:r w:rsidRPr="0071370B">
        <w:rPr>
          <w:color w:val="000000"/>
        </w:rPr>
        <w:tab/>
      </w:r>
      <w:r w:rsidRPr="0071370B">
        <w:rPr>
          <w:color w:val="000000"/>
        </w:rPr>
        <w:tab/>
        <w:t xml:space="preserve">           Roger Barger-Yes</w:t>
      </w:r>
    </w:p>
    <w:p w:rsidR="00BA2A9D" w:rsidRPr="0071370B" w:rsidRDefault="00BA2A9D" w:rsidP="00BA2A9D">
      <w:pPr>
        <w:jc w:val="both"/>
        <w:rPr>
          <w:color w:val="000000"/>
        </w:rPr>
      </w:pPr>
      <w:r>
        <w:rPr>
          <w:color w:val="000000"/>
        </w:rPr>
        <w:t>John Tudor- Yes</w:t>
      </w:r>
      <w:r w:rsidRPr="0071370B">
        <w:rPr>
          <w:color w:val="000000"/>
        </w:rPr>
        <w:tab/>
        <w:t xml:space="preserve">      </w:t>
      </w:r>
      <w:r>
        <w:rPr>
          <w:color w:val="000000"/>
        </w:rPr>
        <w:t xml:space="preserve">    </w:t>
      </w:r>
      <w:r>
        <w:rPr>
          <w:color w:val="000000"/>
        </w:rPr>
        <w:tab/>
        <w:t xml:space="preserve">           Larry Combs- Yes </w:t>
      </w:r>
    </w:p>
    <w:p w:rsidR="00BA2A9D" w:rsidRDefault="00BA2A9D" w:rsidP="00BA2A9D">
      <w:pPr>
        <w:jc w:val="both"/>
        <w:rPr>
          <w:color w:val="000000"/>
        </w:rPr>
      </w:pPr>
      <w:r w:rsidRPr="0071370B">
        <w:rPr>
          <w:color w:val="000000"/>
        </w:rPr>
        <w:t xml:space="preserve">    </w:t>
      </w:r>
      <w:r>
        <w:rPr>
          <w:color w:val="000000"/>
        </w:rPr>
        <w:t xml:space="preserve">                       </w:t>
      </w:r>
      <w:r w:rsidRPr="0071370B">
        <w:rPr>
          <w:color w:val="000000"/>
        </w:rPr>
        <w:t>Reagan Taylor – Yes</w:t>
      </w:r>
    </w:p>
    <w:p w:rsidR="00BA2A9D" w:rsidRDefault="00BA2A9D" w:rsidP="00BA2A9D">
      <w:pPr>
        <w:jc w:val="both"/>
        <w:rPr>
          <w:color w:val="000000"/>
        </w:rPr>
      </w:pPr>
    </w:p>
    <w:p w:rsidR="00BA2A9D" w:rsidRDefault="00BA2A9D" w:rsidP="00BA2A9D">
      <w:pPr>
        <w:jc w:val="both"/>
        <w:rPr>
          <w:b/>
          <w:color w:val="000000"/>
          <w:sz w:val="28"/>
          <w:szCs w:val="28"/>
        </w:rPr>
      </w:pPr>
      <w:r w:rsidRPr="00911B0A">
        <w:rPr>
          <w:b/>
          <w:color w:val="000000"/>
          <w:sz w:val="28"/>
          <w:szCs w:val="28"/>
        </w:rPr>
        <w:t>IN RE:</w:t>
      </w:r>
      <w:r>
        <w:rPr>
          <w:b/>
          <w:color w:val="000000"/>
          <w:sz w:val="28"/>
          <w:szCs w:val="28"/>
        </w:rPr>
        <w:t xml:space="preserve"> </w:t>
      </w:r>
      <w:r w:rsidR="00232F05">
        <w:rPr>
          <w:b/>
          <w:color w:val="000000"/>
          <w:sz w:val="28"/>
          <w:szCs w:val="28"/>
        </w:rPr>
        <w:t>2017/2018 Road Salt Bid</w:t>
      </w:r>
      <w:r>
        <w:rPr>
          <w:b/>
          <w:color w:val="000000"/>
          <w:sz w:val="28"/>
          <w:szCs w:val="28"/>
        </w:rPr>
        <w:t>:</w:t>
      </w:r>
    </w:p>
    <w:p w:rsidR="00BA2A9D" w:rsidRDefault="00BA2A9D" w:rsidP="00BA2A9D">
      <w:pPr>
        <w:jc w:val="both"/>
        <w:rPr>
          <w:color w:val="000000"/>
        </w:rPr>
      </w:pPr>
      <w:r>
        <w:rPr>
          <w:color w:val="000000"/>
        </w:rPr>
        <w:t xml:space="preserve">Judge Taylor rescheduled discussion of </w:t>
      </w:r>
      <w:r w:rsidR="00232F05">
        <w:rPr>
          <w:color w:val="000000"/>
        </w:rPr>
        <w:t>the 2017/2018 Road Salt Bid</w:t>
      </w:r>
      <w:r>
        <w:rPr>
          <w:color w:val="000000"/>
        </w:rPr>
        <w:t xml:space="preserve"> for the next fiscal</w:t>
      </w:r>
      <w:r w:rsidR="00232F05">
        <w:rPr>
          <w:color w:val="000000"/>
        </w:rPr>
        <w:t xml:space="preserve"> court meeting on 6/6</w:t>
      </w:r>
      <w:r>
        <w:rPr>
          <w:color w:val="000000"/>
        </w:rPr>
        <w:t xml:space="preserve">/2017. </w:t>
      </w:r>
    </w:p>
    <w:p w:rsidR="00BA2A9D" w:rsidRDefault="00BA2A9D" w:rsidP="00BA2A9D">
      <w:pPr>
        <w:jc w:val="both"/>
        <w:rPr>
          <w:color w:val="000000"/>
        </w:rPr>
      </w:pPr>
    </w:p>
    <w:p w:rsidR="00BA2A9D" w:rsidRDefault="00BA2A9D" w:rsidP="00BA2A9D">
      <w:pPr>
        <w:jc w:val="both"/>
        <w:rPr>
          <w:b/>
          <w:color w:val="000000"/>
          <w:sz w:val="28"/>
          <w:szCs w:val="28"/>
        </w:rPr>
      </w:pPr>
      <w:r w:rsidRPr="00911B0A">
        <w:rPr>
          <w:b/>
          <w:color w:val="000000"/>
          <w:sz w:val="28"/>
          <w:szCs w:val="28"/>
        </w:rPr>
        <w:t>IN RE:</w:t>
      </w:r>
      <w:r w:rsidR="00232F05">
        <w:rPr>
          <w:b/>
          <w:color w:val="000000"/>
          <w:sz w:val="28"/>
          <w:szCs w:val="28"/>
        </w:rPr>
        <w:t xml:space="preserve"> Sheriff’s 2016 Tax Settlement</w:t>
      </w:r>
      <w:r>
        <w:rPr>
          <w:b/>
          <w:color w:val="000000"/>
          <w:sz w:val="28"/>
          <w:szCs w:val="28"/>
        </w:rPr>
        <w:t>:</w:t>
      </w:r>
    </w:p>
    <w:p w:rsidR="00BA2A9D" w:rsidRDefault="00232F05" w:rsidP="00BA2A9D">
      <w:pPr>
        <w:jc w:val="both"/>
        <w:rPr>
          <w:color w:val="000000"/>
        </w:rPr>
      </w:pPr>
      <w:r>
        <w:rPr>
          <w:color w:val="000000"/>
        </w:rPr>
        <w:t>The Sheriff’</w:t>
      </w:r>
      <w:r w:rsidR="00567F0A">
        <w:rPr>
          <w:color w:val="000000"/>
        </w:rPr>
        <w:t>s o</w:t>
      </w:r>
      <w:r>
        <w:rPr>
          <w:color w:val="000000"/>
        </w:rPr>
        <w:t xml:space="preserve">ffice collected 47.48 million in taxes for the year 2016. </w:t>
      </w:r>
      <w:r w:rsidR="00567F0A">
        <w:rPr>
          <w:color w:val="000000"/>
        </w:rPr>
        <w:t xml:space="preserve">A copy of the report was given to the magistrates and Judge Taylor. </w:t>
      </w:r>
    </w:p>
    <w:p w:rsidR="00BA2A9D" w:rsidRDefault="00BA2A9D" w:rsidP="00BA2A9D">
      <w:pPr>
        <w:jc w:val="both"/>
        <w:rPr>
          <w:color w:val="000000"/>
        </w:rPr>
      </w:pPr>
    </w:p>
    <w:p w:rsidR="00BA2A9D" w:rsidRDefault="00BA2A9D" w:rsidP="00BA2A9D">
      <w:pPr>
        <w:jc w:val="both"/>
        <w:rPr>
          <w:color w:val="000000"/>
        </w:rPr>
      </w:pPr>
      <w:r>
        <w:rPr>
          <w:color w:val="000000"/>
        </w:rPr>
        <w:t xml:space="preserve">Motion by </w:t>
      </w:r>
      <w:r w:rsidR="00D838E4">
        <w:rPr>
          <w:color w:val="000000"/>
        </w:rPr>
        <w:t>Larry Combs</w:t>
      </w:r>
      <w:r>
        <w:rPr>
          <w:color w:val="000000"/>
        </w:rPr>
        <w:t xml:space="preserve"> seconded by </w:t>
      </w:r>
      <w:r w:rsidR="00D838E4">
        <w:rPr>
          <w:color w:val="000000"/>
        </w:rPr>
        <w:t>John Tudor</w:t>
      </w:r>
      <w:r>
        <w:rPr>
          <w:color w:val="000000"/>
        </w:rPr>
        <w:t>, to approve</w:t>
      </w:r>
      <w:r w:rsidR="004B51AB">
        <w:rPr>
          <w:color w:val="000000"/>
        </w:rPr>
        <w:t xml:space="preserve"> the Sheriff’s 2016 tax settlement report</w:t>
      </w:r>
      <w:r>
        <w:rPr>
          <w:color w:val="000000"/>
        </w:rPr>
        <w:t xml:space="preserve">. </w:t>
      </w:r>
    </w:p>
    <w:p w:rsidR="00BA2A9D" w:rsidRPr="0071370B" w:rsidRDefault="00BA2A9D" w:rsidP="00BA2A9D">
      <w:pPr>
        <w:jc w:val="both"/>
        <w:rPr>
          <w:color w:val="000000"/>
        </w:rPr>
      </w:pPr>
      <w:r w:rsidRPr="0071370B">
        <w:rPr>
          <w:color w:val="000000"/>
        </w:rPr>
        <w:t>Motion</w:t>
      </w:r>
      <w:r>
        <w:rPr>
          <w:color w:val="000000"/>
        </w:rPr>
        <w:t xml:space="preserve"> to approve</w:t>
      </w:r>
      <w:r w:rsidRPr="0071370B">
        <w:rPr>
          <w:color w:val="000000"/>
        </w:rPr>
        <w:t xml:space="preserve"> carried on roll call vote as follows:</w:t>
      </w:r>
    </w:p>
    <w:p w:rsidR="00BA2A9D" w:rsidRPr="0071370B" w:rsidRDefault="00BA2A9D" w:rsidP="00BA2A9D">
      <w:pPr>
        <w:jc w:val="both"/>
        <w:rPr>
          <w:color w:val="000000"/>
        </w:rPr>
      </w:pPr>
      <w:r w:rsidRPr="0071370B">
        <w:rPr>
          <w:color w:val="000000"/>
        </w:rPr>
        <w:t>Tom Botkin-Yes</w:t>
      </w:r>
      <w:r w:rsidRPr="0071370B">
        <w:rPr>
          <w:color w:val="000000"/>
        </w:rPr>
        <w:tab/>
      </w:r>
      <w:r w:rsidRPr="0071370B">
        <w:rPr>
          <w:color w:val="000000"/>
        </w:rPr>
        <w:tab/>
        <w:t xml:space="preserve">           Roger Barger-Yes</w:t>
      </w:r>
    </w:p>
    <w:p w:rsidR="00BA2A9D" w:rsidRPr="0071370B" w:rsidRDefault="00BA2A9D" w:rsidP="00BA2A9D">
      <w:pPr>
        <w:jc w:val="both"/>
        <w:rPr>
          <w:color w:val="000000"/>
        </w:rPr>
      </w:pPr>
      <w:r w:rsidRPr="0071370B">
        <w:rPr>
          <w:color w:val="000000"/>
        </w:rPr>
        <w:t>John Tudor- Yes</w:t>
      </w:r>
      <w:r w:rsidRPr="0071370B">
        <w:rPr>
          <w:color w:val="000000"/>
        </w:rPr>
        <w:tab/>
        <w:t xml:space="preserve">          </w:t>
      </w:r>
      <w:r w:rsidRPr="0071370B">
        <w:rPr>
          <w:color w:val="000000"/>
        </w:rPr>
        <w:tab/>
        <w:t xml:space="preserve">           Larry Combs- Yes</w:t>
      </w:r>
    </w:p>
    <w:p w:rsidR="00BA2A9D" w:rsidRDefault="00BA2A9D" w:rsidP="00BA2A9D">
      <w:pPr>
        <w:jc w:val="both"/>
        <w:rPr>
          <w:color w:val="000000"/>
        </w:rPr>
      </w:pPr>
      <w:r w:rsidRPr="0071370B">
        <w:rPr>
          <w:color w:val="000000"/>
        </w:rPr>
        <w:t xml:space="preserve">    </w:t>
      </w:r>
      <w:r>
        <w:rPr>
          <w:color w:val="000000"/>
        </w:rPr>
        <w:t xml:space="preserve">                       </w:t>
      </w:r>
      <w:r w:rsidRPr="0071370B">
        <w:rPr>
          <w:color w:val="000000"/>
        </w:rPr>
        <w:t>Reagan Taylor – Yes</w:t>
      </w:r>
    </w:p>
    <w:p w:rsidR="00BA2A9D" w:rsidRDefault="00BA2A9D" w:rsidP="00BA2A9D">
      <w:pPr>
        <w:jc w:val="both"/>
        <w:rPr>
          <w:color w:val="000000"/>
        </w:rPr>
      </w:pPr>
    </w:p>
    <w:p w:rsidR="00BA2A9D" w:rsidRDefault="00BA2A9D" w:rsidP="00BA2A9D">
      <w:pPr>
        <w:jc w:val="both"/>
        <w:rPr>
          <w:b/>
          <w:color w:val="000000"/>
          <w:sz w:val="28"/>
          <w:szCs w:val="28"/>
        </w:rPr>
      </w:pPr>
      <w:r w:rsidRPr="00911B0A">
        <w:rPr>
          <w:b/>
          <w:color w:val="000000"/>
          <w:sz w:val="28"/>
          <w:szCs w:val="28"/>
        </w:rPr>
        <w:t>IN RE:</w:t>
      </w:r>
      <w:r>
        <w:rPr>
          <w:b/>
          <w:color w:val="000000"/>
          <w:sz w:val="28"/>
          <w:szCs w:val="28"/>
        </w:rPr>
        <w:t xml:space="preserve"> 1st R</w:t>
      </w:r>
      <w:r w:rsidR="004B51AB">
        <w:rPr>
          <w:b/>
          <w:color w:val="000000"/>
          <w:sz w:val="28"/>
          <w:szCs w:val="28"/>
        </w:rPr>
        <w:t>eading Ordinance 17-06 Madison County Fiscal Court 2017/2018 Budget</w:t>
      </w:r>
      <w:r>
        <w:rPr>
          <w:b/>
          <w:color w:val="000000"/>
          <w:sz w:val="28"/>
          <w:szCs w:val="28"/>
        </w:rPr>
        <w:t>:</w:t>
      </w:r>
    </w:p>
    <w:p w:rsidR="00BA2A9D" w:rsidRDefault="004B51AB" w:rsidP="00BA2A9D">
      <w:pPr>
        <w:jc w:val="both"/>
        <w:rPr>
          <w:color w:val="000000"/>
        </w:rPr>
      </w:pPr>
      <w:r>
        <w:rPr>
          <w:color w:val="000000"/>
        </w:rPr>
        <w:t>Judge Taylor made the recommendation to move the Part Time line item in the budget from $90,000 to $60,000, since the freezer unit at the Detention Center needs to be replaced. Judge Taylor said that Doug Thomas</w:t>
      </w:r>
      <w:r w:rsidR="00BA6472">
        <w:rPr>
          <w:color w:val="000000"/>
        </w:rPr>
        <w:t>, Jailer,</w:t>
      </w:r>
      <w:r>
        <w:rPr>
          <w:color w:val="000000"/>
        </w:rPr>
        <w:t xml:space="preserve"> is currently working on bids for replacement of the unit. Glenna Baker, Treasurer, went over the changes that were made on the budget worksheet with the fiscal court since the budget work session on 5/15/2017. </w:t>
      </w:r>
    </w:p>
    <w:p w:rsidR="00BA2A9D" w:rsidRDefault="00BA2A9D" w:rsidP="00BA2A9D">
      <w:pPr>
        <w:jc w:val="both"/>
        <w:rPr>
          <w:color w:val="000000"/>
        </w:rPr>
      </w:pPr>
      <w:r>
        <w:rPr>
          <w:color w:val="000000"/>
        </w:rPr>
        <w:t xml:space="preserve">Motion by </w:t>
      </w:r>
      <w:r w:rsidR="004B51AB">
        <w:rPr>
          <w:color w:val="000000"/>
        </w:rPr>
        <w:t>John Tudor</w:t>
      </w:r>
      <w:r>
        <w:rPr>
          <w:color w:val="000000"/>
        </w:rPr>
        <w:t xml:space="preserve"> seconded by Tom Botkin, to approve for a s</w:t>
      </w:r>
      <w:r w:rsidR="004B51AB">
        <w:rPr>
          <w:color w:val="000000"/>
        </w:rPr>
        <w:t>econd reading of Ordinance 17-06</w:t>
      </w:r>
      <w:r>
        <w:rPr>
          <w:color w:val="000000"/>
        </w:rPr>
        <w:t xml:space="preserve">. </w:t>
      </w:r>
    </w:p>
    <w:p w:rsidR="00BA2A9D" w:rsidRPr="0071370B" w:rsidRDefault="00BA2A9D" w:rsidP="00BA2A9D">
      <w:pPr>
        <w:jc w:val="both"/>
        <w:rPr>
          <w:color w:val="000000"/>
        </w:rPr>
      </w:pPr>
      <w:r w:rsidRPr="0071370B">
        <w:rPr>
          <w:color w:val="000000"/>
        </w:rPr>
        <w:t>Motion</w:t>
      </w:r>
      <w:r>
        <w:rPr>
          <w:color w:val="000000"/>
        </w:rPr>
        <w:t xml:space="preserve"> to approve</w:t>
      </w:r>
      <w:r w:rsidRPr="0071370B">
        <w:rPr>
          <w:color w:val="000000"/>
        </w:rPr>
        <w:t xml:space="preserve"> carried on roll call vote as follows:</w:t>
      </w:r>
    </w:p>
    <w:p w:rsidR="00BA2A9D" w:rsidRPr="0071370B" w:rsidRDefault="00BA2A9D" w:rsidP="00BA2A9D">
      <w:pPr>
        <w:jc w:val="both"/>
        <w:rPr>
          <w:color w:val="000000"/>
        </w:rPr>
      </w:pPr>
      <w:r w:rsidRPr="0071370B">
        <w:rPr>
          <w:color w:val="000000"/>
        </w:rPr>
        <w:t>Tom Botkin-Yes</w:t>
      </w:r>
      <w:r w:rsidRPr="0071370B">
        <w:rPr>
          <w:color w:val="000000"/>
        </w:rPr>
        <w:tab/>
      </w:r>
      <w:r w:rsidRPr="0071370B">
        <w:rPr>
          <w:color w:val="000000"/>
        </w:rPr>
        <w:tab/>
        <w:t xml:space="preserve">           Roger Barger-Yes</w:t>
      </w:r>
      <w:r>
        <w:rPr>
          <w:color w:val="000000"/>
        </w:rPr>
        <w:tab/>
      </w:r>
      <w:r>
        <w:rPr>
          <w:color w:val="000000"/>
        </w:rPr>
        <w:tab/>
        <w:t xml:space="preserve"> </w:t>
      </w:r>
    </w:p>
    <w:p w:rsidR="00BA2A9D" w:rsidRPr="0071370B" w:rsidRDefault="00BA2A9D" w:rsidP="00BA2A9D">
      <w:pPr>
        <w:jc w:val="both"/>
        <w:rPr>
          <w:color w:val="000000"/>
        </w:rPr>
      </w:pPr>
      <w:r w:rsidRPr="0071370B">
        <w:rPr>
          <w:color w:val="000000"/>
        </w:rPr>
        <w:t>John Tudor- Yes</w:t>
      </w:r>
      <w:r w:rsidRPr="0071370B">
        <w:rPr>
          <w:color w:val="000000"/>
        </w:rPr>
        <w:tab/>
        <w:t xml:space="preserve">          </w:t>
      </w:r>
      <w:r w:rsidRPr="0071370B">
        <w:rPr>
          <w:color w:val="000000"/>
        </w:rPr>
        <w:tab/>
        <w:t xml:space="preserve">           Larry Combs- Yes</w:t>
      </w:r>
    </w:p>
    <w:p w:rsidR="00BA2A9D" w:rsidRPr="00BA6472" w:rsidRDefault="00BA6472" w:rsidP="00BA2A9D">
      <w:pPr>
        <w:jc w:val="both"/>
        <w:rPr>
          <w:color w:val="000000"/>
        </w:rPr>
      </w:pPr>
      <w:r>
        <w:rPr>
          <w:b/>
          <w:color w:val="000000"/>
          <w:sz w:val="28"/>
          <w:szCs w:val="28"/>
        </w:rPr>
        <w:tab/>
      </w:r>
      <w:r>
        <w:rPr>
          <w:b/>
          <w:color w:val="000000"/>
          <w:sz w:val="28"/>
          <w:szCs w:val="28"/>
        </w:rPr>
        <w:tab/>
      </w:r>
      <w:r>
        <w:rPr>
          <w:color w:val="000000"/>
        </w:rPr>
        <w:t xml:space="preserve">Reagan Taylor – Yes </w:t>
      </w:r>
    </w:p>
    <w:p w:rsidR="00BA6472" w:rsidRDefault="00BA6472" w:rsidP="00526EFD">
      <w:pPr>
        <w:jc w:val="both"/>
        <w:rPr>
          <w:b/>
          <w:color w:val="000000"/>
          <w:sz w:val="28"/>
          <w:szCs w:val="28"/>
        </w:rPr>
      </w:pPr>
    </w:p>
    <w:p w:rsidR="00526EFD" w:rsidRDefault="00526EFD" w:rsidP="00526EFD">
      <w:pPr>
        <w:jc w:val="both"/>
        <w:rPr>
          <w:b/>
          <w:color w:val="000000"/>
          <w:sz w:val="28"/>
          <w:szCs w:val="28"/>
        </w:rPr>
      </w:pPr>
      <w:r w:rsidRPr="00911B0A">
        <w:rPr>
          <w:b/>
          <w:color w:val="000000"/>
          <w:sz w:val="28"/>
          <w:szCs w:val="28"/>
        </w:rPr>
        <w:t>IN RE:</w:t>
      </w:r>
      <w:r>
        <w:rPr>
          <w:b/>
          <w:color w:val="000000"/>
          <w:sz w:val="28"/>
          <w:szCs w:val="28"/>
        </w:rPr>
        <w:t xml:space="preserve"> Fiscal Court Employee Rate of Pay:</w:t>
      </w:r>
    </w:p>
    <w:p w:rsidR="00526EFD" w:rsidRPr="00526EFD" w:rsidRDefault="00526EFD" w:rsidP="00BA2A9D">
      <w:pPr>
        <w:jc w:val="both"/>
        <w:rPr>
          <w:color w:val="000000"/>
        </w:rPr>
      </w:pPr>
      <w:r>
        <w:rPr>
          <w:color w:val="000000"/>
        </w:rPr>
        <w:t>Judge Taylor wanted to make sure all magistrates had the document that listed the changes in employee pay, and that it will be confirmed upon approval of the 2017/2018 budget.</w:t>
      </w:r>
    </w:p>
    <w:p w:rsidR="00526EFD" w:rsidRDefault="00526EFD" w:rsidP="00BA2A9D">
      <w:pPr>
        <w:jc w:val="both"/>
        <w:rPr>
          <w:b/>
          <w:color w:val="000000"/>
          <w:sz w:val="28"/>
          <w:szCs w:val="28"/>
        </w:rPr>
      </w:pPr>
    </w:p>
    <w:p w:rsidR="00526EFD" w:rsidRDefault="00526EFD" w:rsidP="00BA2A9D">
      <w:pPr>
        <w:jc w:val="both"/>
        <w:rPr>
          <w:b/>
          <w:color w:val="000000"/>
          <w:sz w:val="28"/>
          <w:szCs w:val="28"/>
        </w:rPr>
      </w:pPr>
      <w:r>
        <w:rPr>
          <w:b/>
          <w:color w:val="000000"/>
          <w:sz w:val="28"/>
          <w:szCs w:val="28"/>
        </w:rPr>
        <w:t>IN RE: Marvin Hereford-Red Cross Partnership Agreement:</w:t>
      </w:r>
    </w:p>
    <w:p w:rsidR="00526EFD" w:rsidRDefault="00526EFD" w:rsidP="00BA2A9D">
      <w:pPr>
        <w:jc w:val="both"/>
        <w:rPr>
          <w:color w:val="000000"/>
        </w:rPr>
      </w:pPr>
      <w:r>
        <w:rPr>
          <w:color w:val="000000"/>
        </w:rPr>
        <w:t>Chief Marvin Hereford presented his recommend</w:t>
      </w:r>
      <w:r w:rsidR="00AA0A8A">
        <w:rPr>
          <w:color w:val="000000"/>
        </w:rPr>
        <w:t xml:space="preserve">ation to approve of the Madison County Fire Department </w:t>
      </w:r>
      <w:proofErr w:type="gramStart"/>
      <w:r w:rsidR="00AA0A8A">
        <w:rPr>
          <w:color w:val="000000"/>
        </w:rPr>
        <w:t>entering into</w:t>
      </w:r>
      <w:r>
        <w:rPr>
          <w:color w:val="000000"/>
        </w:rPr>
        <w:t xml:space="preserve"> a</w:t>
      </w:r>
      <w:proofErr w:type="gramEnd"/>
      <w:r>
        <w:rPr>
          <w:color w:val="000000"/>
        </w:rPr>
        <w:t xml:space="preserve"> partnership with Red Cross that would allow them to get free smoke detectors to install in the homes of Madison County residents. </w:t>
      </w:r>
      <w:r w:rsidR="00AA0A8A">
        <w:rPr>
          <w:color w:val="000000"/>
        </w:rPr>
        <w:t xml:space="preserve">Judge Taylor and the magistrates all agreed that it was a good idea. Chief Hereford said he could also utilize firetruck driver training for when they install these smoke detectors in homes. </w:t>
      </w:r>
    </w:p>
    <w:p w:rsidR="00AA0A8A" w:rsidRDefault="00AA0A8A" w:rsidP="00BA2A9D">
      <w:pPr>
        <w:jc w:val="both"/>
        <w:rPr>
          <w:color w:val="000000"/>
        </w:rPr>
      </w:pPr>
      <w:r>
        <w:rPr>
          <w:color w:val="000000"/>
        </w:rPr>
        <w:t>Larry Combs suggested putting a post on Facebook so that citizens could start submitting requests so that the Fire Department could install the smoke detectors by neighborhood.</w:t>
      </w:r>
    </w:p>
    <w:p w:rsidR="00AA0A8A" w:rsidRDefault="00AA0A8A" w:rsidP="00BA2A9D">
      <w:pPr>
        <w:jc w:val="both"/>
        <w:rPr>
          <w:color w:val="000000"/>
        </w:rPr>
      </w:pPr>
    </w:p>
    <w:p w:rsidR="00AA0A8A" w:rsidRDefault="00AA0A8A" w:rsidP="00AA0A8A">
      <w:pPr>
        <w:jc w:val="both"/>
        <w:rPr>
          <w:color w:val="000000"/>
        </w:rPr>
      </w:pPr>
      <w:r>
        <w:rPr>
          <w:color w:val="000000"/>
        </w:rPr>
        <w:t xml:space="preserve">Motion by Larry Combs seconded by John Tudor, to approve the Red Cross Partnership Agreement. </w:t>
      </w:r>
    </w:p>
    <w:p w:rsidR="00AA0A8A" w:rsidRPr="0071370B" w:rsidRDefault="00AA0A8A" w:rsidP="00AA0A8A">
      <w:pPr>
        <w:jc w:val="both"/>
        <w:rPr>
          <w:color w:val="000000"/>
        </w:rPr>
      </w:pPr>
      <w:r w:rsidRPr="0071370B">
        <w:rPr>
          <w:color w:val="000000"/>
        </w:rPr>
        <w:t>Motion</w:t>
      </w:r>
      <w:r>
        <w:rPr>
          <w:color w:val="000000"/>
        </w:rPr>
        <w:t xml:space="preserve"> to approve</w:t>
      </w:r>
      <w:r w:rsidRPr="0071370B">
        <w:rPr>
          <w:color w:val="000000"/>
        </w:rPr>
        <w:t xml:space="preserve"> carried on roll call vote as follows:</w:t>
      </w:r>
    </w:p>
    <w:p w:rsidR="00AA0A8A" w:rsidRPr="0071370B" w:rsidRDefault="00AA0A8A" w:rsidP="00AA0A8A">
      <w:pPr>
        <w:jc w:val="both"/>
        <w:rPr>
          <w:color w:val="000000"/>
        </w:rPr>
      </w:pPr>
      <w:r w:rsidRPr="0071370B">
        <w:rPr>
          <w:color w:val="000000"/>
        </w:rPr>
        <w:t>Tom Botkin-Yes</w:t>
      </w:r>
      <w:r w:rsidRPr="0071370B">
        <w:rPr>
          <w:color w:val="000000"/>
        </w:rPr>
        <w:tab/>
      </w:r>
      <w:r w:rsidRPr="0071370B">
        <w:rPr>
          <w:color w:val="000000"/>
        </w:rPr>
        <w:tab/>
        <w:t xml:space="preserve">           Roger Barger-Yes</w:t>
      </w:r>
    </w:p>
    <w:p w:rsidR="00AA0A8A" w:rsidRPr="0071370B" w:rsidRDefault="00AA0A8A" w:rsidP="00AA0A8A">
      <w:pPr>
        <w:jc w:val="both"/>
        <w:rPr>
          <w:color w:val="000000"/>
        </w:rPr>
      </w:pPr>
      <w:r w:rsidRPr="0071370B">
        <w:rPr>
          <w:color w:val="000000"/>
        </w:rPr>
        <w:t>John Tudor- Yes</w:t>
      </w:r>
      <w:r w:rsidRPr="0071370B">
        <w:rPr>
          <w:color w:val="000000"/>
        </w:rPr>
        <w:tab/>
        <w:t xml:space="preserve">          </w:t>
      </w:r>
      <w:r w:rsidRPr="0071370B">
        <w:rPr>
          <w:color w:val="000000"/>
        </w:rPr>
        <w:tab/>
        <w:t xml:space="preserve">           Larry Combs- Yes</w:t>
      </w:r>
    </w:p>
    <w:p w:rsidR="00AA0A8A" w:rsidRDefault="00AA0A8A" w:rsidP="00AA0A8A">
      <w:pPr>
        <w:jc w:val="both"/>
        <w:rPr>
          <w:color w:val="000000"/>
        </w:rPr>
      </w:pPr>
      <w:r w:rsidRPr="0071370B">
        <w:rPr>
          <w:color w:val="000000"/>
        </w:rPr>
        <w:t xml:space="preserve">    </w:t>
      </w:r>
      <w:r>
        <w:rPr>
          <w:color w:val="000000"/>
        </w:rPr>
        <w:t xml:space="preserve">                       </w:t>
      </w:r>
      <w:r w:rsidRPr="0071370B">
        <w:rPr>
          <w:color w:val="000000"/>
        </w:rPr>
        <w:t>Reagan Taylor – Yes</w:t>
      </w:r>
    </w:p>
    <w:p w:rsidR="00AA0A8A" w:rsidRDefault="00AA0A8A" w:rsidP="00BA2A9D">
      <w:pPr>
        <w:jc w:val="both"/>
        <w:rPr>
          <w:color w:val="000000"/>
        </w:rPr>
      </w:pPr>
    </w:p>
    <w:p w:rsidR="002C7486" w:rsidRDefault="002C7486" w:rsidP="002C7486">
      <w:pPr>
        <w:jc w:val="both"/>
        <w:rPr>
          <w:b/>
          <w:color w:val="000000"/>
          <w:sz w:val="28"/>
          <w:szCs w:val="28"/>
        </w:rPr>
      </w:pPr>
      <w:r>
        <w:rPr>
          <w:b/>
          <w:color w:val="000000"/>
          <w:sz w:val="28"/>
          <w:szCs w:val="28"/>
        </w:rPr>
        <w:t>IN RE: Executive Session:</w:t>
      </w:r>
    </w:p>
    <w:p w:rsidR="000852E5" w:rsidRDefault="000852E5" w:rsidP="000852E5">
      <w:pPr>
        <w:jc w:val="both"/>
        <w:rPr>
          <w:color w:val="000000"/>
        </w:rPr>
      </w:pPr>
      <w:bookmarkStart w:id="3" w:name="_Hlk483318565"/>
      <w:r>
        <w:rPr>
          <w:color w:val="000000"/>
        </w:rPr>
        <w:t>Motion by Roger Barger secon</w:t>
      </w:r>
      <w:r w:rsidR="00FF159B">
        <w:rPr>
          <w:color w:val="000000"/>
        </w:rPr>
        <w:t>ded by John Tudor, to go into</w:t>
      </w:r>
      <w:r>
        <w:rPr>
          <w:color w:val="000000"/>
        </w:rPr>
        <w:t xml:space="preserve"> Executive Session regarding a personnel matter</w:t>
      </w:r>
      <w:r w:rsidR="00D838E4">
        <w:rPr>
          <w:color w:val="000000"/>
        </w:rPr>
        <w:t xml:space="preserve"> at 10:30am</w:t>
      </w:r>
      <w:r>
        <w:rPr>
          <w:color w:val="000000"/>
        </w:rPr>
        <w:t xml:space="preserve">. </w:t>
      </w:r>
    </w:p>
    <w:p w:rsidR="000852E5" w:rsidRPr="0071370B" w:rsidRDefault="000852E5" w:rsidP="000852E5">
      <w:pPr>
        <w:jc w:val="both"/>
        <w:rPr>
          <w:color w:val="000000"/>
        </w:rPr>
      </w:pPr>
      <w:r w:rsidRPr="0071370B">
        <w:rPr>
          <w:color w:val="000000"/>
        </w:rPr>
        <w:t>Motion</w:t>
      </w:r>
      <w:r>
        <w:rPr>
          <w:color w:val="000000"/>
        </w:rPr>
        <w:t xml:space="preserve"> to approve</w:t>
      </w:r>
      <w:r w:rsidRPr="0071370B">
        <w:rPr>
          <w:color w:val="000000"/>
        </w:rPr>
        <w:t xml:space="preserve"> carried on roll call vote as follows:</w:t>
      </w:r>
    </w:p>
    <w:p w:rsidR="000852E5" w:rsidRPr="0071370B" w:rsidRDefault="000852E5" w:rsidP="000852E5">
      <w:pPr>
        <w:jc w:val="both"/>
        <w:rPr>
          <w:color w:val="000000"/>
        </w:rPr>
      </w:pPr>
      <w:r w:rsidRPr="0071370B">
        <w:rPr>
          <w:color w:val="000000"/>
        </w:rPr>
        <w:t>Tom Botkin-Yes</w:t>
      </w:r>
      <w:r w:rsidRPr="0071370B">
        <w:rPr>
          <w:color w:val="000000"/>
        </w:rPr>
        <w:tab/>
      </w:r>
      <w:r w:rsidRPr="0071370B">
        <w:rPr>
          <w:color w:val="000000"/>
        </w:rPr>
        <w:tab/>
        <w:t xml:space="preserve">           Roger Barger-Yes</w:t>
      </w:r>
    </w:p>
    <w:p w:rsidR="000852E5" w:rsidRPr="0071370B" w:rsidRDefault="000852E5" w:rsidP="000852E5">
      <w:pPr>
        <w:jc w:val="both"/>
        <w:rPr>
          <w:color w:val="000000"/>
        </w:rPr>
      </w:pPr>
      <w:r w:rsidRPr="0071370B">
        <w:rPr>
          <w:color w:val="000000"/>
        </w:rPr>
        <w:t>John Tudor- Yes</w:t>
      </w:r>
      <w:r w:rsidRPr="0071370B">
        <w:rPr>
          <w:color w:val="000000"/>
        </w:rPr>
        <w:tab/>
        <w:t xml:space="preserve">          </w:t>
      </w:r>
      <w:r w:rsidRPr="0071370B">
        <w:rPr>
          <w:color w:val="000000"/>
        </w:rPr>
        <w:tab/>
        <w:t xml:space="preserve">           Larry Combs- Yes</w:t>
      </w:r>
    </w:p>
    <w:p w:rsidR="000852E5" w:rsidRDefault="000852E5" w:rsidP="000852E5">
      <w:pPr>
        <w:jc w:val="both"/>
        <w:rPr>
          <w:color w:val="000000"/>
        </w:rPr>
      </w:pPr>
      <w:r w:rsidRPr="0071370B">
        <w:rPr>
          <w:color w:val="000000"/>
        </w:rPr>
        <w:t xml:space="preserve">    </w:t>
      </w:r>
      <w:r>
        <w:rPr>
          <w:color w:val="000000"/>
        </w:rPr>
        <w:t xml:space="preserve">                       </w:t>
      </w:r>
      <w:r w:rsidRPr="0071370B">
        <w:rPr>
          <w:color w:val="000000"/>
        </w:rPr>
        <w:t>Reagan Taylor – Yes</w:t>
      </w:r>
    </w:p>
    <w:bookmarkEnd w:id="3"/>
    <w:p w:rsidR="002C7486" w:rsidRDefault="002C7486" w:rsidP="002C7486">
      <w:pPr>
        <w:jc w:val="both"/>
        <w:rPr>
          <w:color w:val="000000"/>
        </w:rPr>
      </w:pPr>
    </w:p>
    <w:p w:rsidR="000852E5" w:rsidRDefault="000852E5" w:rsidP="000852E5">
      <w:pPr>
        <w:jc w:val="both"/>
        <w:rPr>
          <w:color w:val="000000"/>
        </w:rPr>
      </w:pPr>
      <w:r>
        <w:rPr>
          <w:color w:val="000000"/>
        </w:rPr>
        <w:t xml:space="preserve">Motion by </w:t>
      </w:r>
      <w:r w:rsidR="00D838E4">
        <w:rPr>
          <w:color w:val="000000"/>
        </w:rPr>
        <w:t>Larry Combs</w:t>
      </w:r>
      <w:r>
        <w:rPr>
          <w:color w:val="000000"/>
        </w:rPr>
        <w:t xml:space="preserve"> seconded by </w:t>
      </w:r>
      <w:r w:rsidR="00D838E4">
        <w:rPr>
          <w:color w:val="000000"/>
        </w:rPr>
        <w:t>Roger Barger</w:t>
      </w:r>
      <w:r>
        <w:rPr>
          <w:color w:val="000000"/>
        </w:rPr>
        <w:t xml:space="preserve">, </w:t>
      </w:r>
      <w:r w:rsidR="00FF159B">
        <w:rPr>
          <w:color w:val="000000"/>
        </w:rPr>
        <w:t>to return from</w:t>
      </w:r>
      <w:r>
        <w:rPr>
          <w:color w:val="000000"/>
        </w:rPr>
        <w:t xml:space="preserve"> Executive Session regarding a personnel matter</w:t>
      </w:r>
      <w:r w:rsidR="00D838E4">
        <w:rPr>
          <w:color w:val="000000"/>
        </w:rPr>
        <w:t xml:space="preserve"> at 10:45am</w:t>
      </w:r>
      <w:r>
        <w:rPr>
          <w:color w:val="000000"/>
        </w:rPr>
        <w:t xml:space="preserve">. </w:t>
      </w:r>
    </w:p>
    <w:p w:rsidR="000852E5" w:rsidRPr="0071370B" w:rsidRDefault="000852E5" w:rsidP="000852E5">
      <w:pPr>
        <w:jc w:val="both"/>
        <w:rPr>
          <w:color w:val="000000"/>
        </w:rPr>
      </w:pPr>
      <w:r w:rsidRPr="0071370B">
        <w:rPr>
          <w:color w:val="000000"/>
        </w:rPr>
        <w:t>Motion</w:t>
      </w:r>
      <w:r>
        <w:rPr>
          <w:color w:val="000000"/>
        </w:rPr>
        <w:t xml:space="preserve"> to approve</w:t>
      </w:r>
      <w:r w:rsidRPr="0071370B">
        <w:rPr>
          <w:color w:val="000000"/>
        </w:rPr>
        <w:t xml:space="preserve"> carried on roll call vote as follows:</w:t>
      </w:r>
    </w:p>
    <w:p w:rsidR="000852E5" w:rsidRPr="0071370B" w:rsidRDefault="000852E5" w:rsidP="000852E5">
      <w:pPr>
        <w:jc w:val="both"/>
        <w:rPr>
          <w:color w:val="000000"/>
        </w:rPr>
      </w:pPr>
      <w:r w:rsidRPr="0071370B">
        <w:rPr>
          <w:color w:val="000000"/>
        </w:rPr>
        <w:t>Tom Botkin-Yes</w:t>
      </w:r>
      <w:r w:rsidRPr="0071370B">
        <w:rPr>
          <w:color w:val="000000"/>
        </w:rPr>
        <w:tab/>
      </w:r>
      <w:r w:rsidRPr="0071370B">
        <w:rPr>
          <w:color w:val="000000"/>
        </w:rPr>
        <w:tab/>
        <w:t xml:space="preserve">           Roger Barger-Yes</w:t>
      </w:r>
    </w:p>
    <w:p w:rsidR="000852E5" w:rsidRPr="0071370B" w:rsidRDefault="000852E5" w:rsidP="000852E5">
      <w:pPr>
        <w:jc w:val="both"/>
        <w:rPr>
          <w:color w:val="000000"/>
        </w:rPr>
      </w:pPr>
      <w:r w:rsidRPr="0071370B">
        <w:rPr>
          <w:color w:val="000000"/>
        </w:rPr>
        <w:t>John Tudor- Yes</w:t>
      </w:r>
      <w:r w:rsidRPr="0071370B">
        <w:rPr>
          <w:color w:val="000000"/>
        </w:rPr>
        <w:tab/>
        <w:t xml:space="preserve">          </w:t>
      </w:r>
      <w:r w:rsidRPr="0071370B">
        <w:rPr>
          <w:color w:val="000000"/>
        </w:rPr>
        <w:tab/>
        <w:t xml:space="preserve">           Larry Combs- Yes</w:t>
      </w:r>
    </w:p>
    <w:p w:rsidR="000852E5" w:rsidRDefault="000852E5" w:rsidP="000852E5">
      <w:pPr>
        <w:jc w:val="both"/>
        <w:rPr>
          <w:color w:val="000000"/>
        </w:rPr>
      </w:pPr>
      <w:r w:rsidRPr="0071370B">
        <w:rPr>
          <w:color w:val="000000"/>
        </w:rPr>
        <w:t xml:space="preserve">    </w:t>
      </w:r>
      <w:r>
        <w:rPr>
          <w:color w:val="000000"/>
        </w:rPr>
        <w:t xml:space="preserve">                       </w:t>
      </w:r>
      <w:r w:rsidRPr="0071370B">
        <w:rPr>
          <w:color w:val="000000"/>
        </w:rPr>
        <w:t>Reagan Taylor – Yes</w:t>
      </w:r>
    </w:p>
    <w:p w:rsidR="00D838E4" w:rsidRDefault="00D838E4" w:rsidP="000852E5">
      <w:pPr>
        <w:jc w:val="both"/>
        <w:rPr>
          <w:color w:val="000000"/>
        </w:rPr>
      </w:pPr>
    </w:p>
    <w:p w:rsidR="00D838E4" w:rsidRDefault="00D838E4" w:rsidP="00D838E4">
      <w:pPr>
        <w:jc w:val="both"/>
        <w:rPr>
          <w:color w:val="000000"/>
        </w:rPr>
      </w:pPr>
      <w:r>
        <w:rPr>
          <w:color w:val="000000"/>
        </w:rPr>
        <w:t xml:space="preserve">Motion by Larry Combs seconded by John Tudor, to terminate Roy Cox as an employee of the Fiscal Court. </w:t>
      </w:r>
    </w:p>
    <w:p w:rsidR="00D838E4" w:rsidRPr="0071370B" w:rsidRDefault="00D838E4" w:rsidP="00D838E4">
      <w:pPr>
        <w:jc w:val="both"/>
        <w:rPr>
          <w:color w:val="000000"/>
        </w:rPr>
      </w:pPr>
      <w:r w:rsidRPr="0071370B">
        <w:rPr>
          <w:color w:val="000000"/>
        </w:rPr>
        <w:t>Motion</w:t>
      </w:r>
      <w:r>
        <w:rPr>
          <w:color w:val="000000"/>
        </w:rPr>
        <w:t xml:space="preserve"> to approve</w:t>
      </w:r>
      <w:r w:rsidRPr="0071370B">
        <w:rPr>
          <w:color w:val="000000"/>
        </w:rPr>
        <w:t xml:space="preserve"> carried on roll call vote as follows:</w:t>
      </w:r>
    </w:p>
    <w:p w:rsidR="00D838E4" w:rsidRPr="0071370B" w:rsidRDefault="00D838E4" w:rsidP="00D838E4">
      <w:pPr>
        <w:jc w:val="both"/>
        <w:rPr>
          <w:color w:val="000000"/>
        </w:rPr>
      </w:pPr>
      <w:r w:rsidRPr="0071370B">
        <w:rPr>
          <w:color w:val="000000"/>
        </w:rPr>
        <w:t>Tom Botkin-Yes</w:t>
      </w:r>
      <w:r w:rsidRPr="0071370B">
        <w:rPr>
          <w:color w:val="000000"/>
        </w:rPr>
        <w:tab/>
      </w:r>
      <w:r w:rsidRPr="0071370B">
        <w:rPr>
          <w:color w:val="000000"/>
        </w:rPr>
        <w:tab/>
        <w:t xml:space="preserve">           Roger Barger-Yes</w:t>
      </w:r>
    </w:p>
    <w:p w:rsidR="00D838E4" w:rsidRPr="0071370B" w:rsidRDefault="00D838E4" w:rsidP="00D838E4">
      <w:pPr>
        <w:jc w:val="both"/>
        <w:rPr>
          <w:color w:val="000000"/>
        </w:rPr>
      </w:pPr>
      <w:r w:rsidRPr="0071370B">
        <w:rPr>
          <w:color w:val="000000"/>
        </w:rPr>
        <w:t>John Tudor- Yes</w:t>
      </w:r>
      <w:r w:rsidRPr="0071370B">
        <w:rPr>
          <w:color w:val="000000"/>
        </w:rPr>
        <w:tab/>
        <w:t xml:space="preserve">          </w:t>
      </w:r>
      <w:r w:rsidRPr="0071370B">
        <w:rPr>
          <w:color w:val="000000"/>
        </w:rPr>
        <w:tab/>
        <w:t xml:space="preserve">           Larry Combs- Yes</w:t>
      </w:r>
    </w:p>
    <w:p w:rsidR="00D838E4" w:rsidRDefault="00D838E4" w:rsidP="00D838E4">
      <w:pPr>
        <w:jc w:val="both"/>
        <w:rPr>
          <w:color w:val="000000"/>
        </w:rPr>
      </w:pPr>
      <w:r w:rsidRPr="0071370B">
        <w:rPr>
          <w:color w:val="000000"/>
        </w:rPr>
        <w:t xml:space="preserve">    </w:t>
      </w:r>
      <w:r>
        <w:rPr>
          <w:color w:val="000000"/>
        </w:rPr>
        <w:t xml:space="preserve">                       </w:t>
      </w:r>
      <w:r w:rsidRPr="0071370B">
        <w:rPr>
          <w:color w:val="000000"/>
        </w:rPr>
        <w:t>Reagan Taylor – Yes</w:t>
      </w:r>
    </w:p>
    <w:p w:rsidR="00D838E4" w:rsidRDefault="00D838E4" w:rsidP="000852E5">
      <w:pPr>
        <w:jc w:val="both"/>
        <w:rPr>
          <w:color w:val="000000"/>
        </w:rPr>
      </w:pPr>
    </w:p>
    <w:p w:rsidR="00A16107" w:rsidRDefault="00A16107" w:rsidP="00A16107">
      <w:pPr>
        <w:jc w:val="both"/>
        <w:rPr>
          <w:b/>
          <w:color w:val="000000"/>
          <w:sz w:val="28"/>
          <w:szCs w:val="28"/>
        </w:rPr>
      </w:pPr>
      <w:r w:rsidRPr="00896821">
        <w:rPr>
          <w:b/>
          <w:color w:val="000000"/>
          <w:sz w:val="28"/>
          <w:szCs w:val="28"/>
        </w:rPr>
        <w:t>Judge’s Report:</w:t>
      </w:r>
    </w:p>
    <w:p w:rsidR="00A16107" w:rsidRDefault="00D838E4" w:rsidP="00A16107">
      <w:pPr>
        <w:jc w:val="both"/>
        <w:rPr>
          <w:color w:val="000000"/>
        </w:rPr>
      </w:pPr>
      <w:proofErr w:type="gramStart"/>
      <w:r>
        <w:rPr>
          <w:color w:val="000000"/>
        </w:rPr>
        <w:t>In regards to</w:t>
      </w:r>
      <w:proofErr w:type="gramEnd"/>
      <w:r>
        <w:rPr>
          <w:color w:val="000000"/>
        </w:rPr>
        <w:t xml:space="preserve"> </w:t>
      </w:r>
      <w:r w:rsidR="0093422B">
        <w:rPr>
          <w:color w:val="000000"/>
        </w:rPr>
        <w:t xml:space="preserve">jail fees and collection rates, Judge Taylor recommended that him and his staff should work on writing up a new ordinance on per diem fees and booking fees in order to increase success rates on collection, and what would be the best method. </w:t>
      </w:r>
    </w:p>
    <w:p w:rsidR="0093422B" w:rsidRDefault="0093422B" w:rsidP="00A16107">
      <w:pPr>
        <w:jc w:val="both"/>
        <w:rPr>
          <w:color w:val="000000"/>
        </w:rPr>
      </w:pPr>
    </w:p>
    <w:p w:rsidR="0093422B" w:rsidRPr="00EE2C5D" w:rsidRDefault="0093422B" w:rsidP="0093422B">
      <w:pPr>
        <w:jc w:val="both"/>
        <w:rPr>
          <w:b/>
          <w:color w:val="000000"/>
          <w:sz w:val="28"/>
          <w:szCs w:val="28"/>
        </w:rPr>
      </w:pPr>
      <w:r w:rsidRPr="00EE2C5D">
        <w:rPr>
          <w:b/>
          <w:color w:val="000000"/>
          <w:sz w:val="28"/>
          <w:szCs w:val="28"/>
        </w:rPr>
        <w:t>Events:</w:t>
      </w:r>
    </w:p>
    <w:p w:rsidR="0093422B" w:rsidRDefault="0093422B" w:rsidP="0093422B">
      <w:pPr>
        <w:jc w:val="both"/>
        <w:rPr>
          <w:color w:val="000000"/>
        </w:rPr>
      </w:pPr>
      <w:r>
        <w:rPr>
          <w:color w:val="000000"/>
        </w:rPr>
        <w:t>Madison County EMS is hosting an Open House today, Tuesday, May 23, from 12:00pm to 2:00pm at their new ambulance station on Rash Road in Berea.</w:t>
      </w:r>
    </w:p>
    <w:p w:rsidR="0093422B" w:rsidRDefault="0093422B" w:rsidP="0093422B">
      <w:pPr>
        <w:jc w:val="both"/>
        <w:rPr>
          <w:color w:val="000000"/>
        </w:rPr>
      </w:pPr>
      <w:r>
        <w:rPr>
          <w:color w:val="000000"/>
        </w:rPr>
        <w:t>Model Laboratory School’s graduation ceremonies will be conducted at 7:00pm, Friday, May 26</w:t>
      </w:r>
      <w:r w:rsidRPr="0093422B">
        <w:rPr>
          <w:color w:val="000000"/>
          <w:vertAlign w:val="superscript"/>
        </w:rPr>
        <w:t>th</w:t>
      </w:r>
      <w:r>
        <w:rPr>
          <w:color w:val="000000"/>
        </w:rPr>
        <w:t xml:space="preserve"> at EKU’s Center for the Performing Arts. </w:t>
      </w:r>
    </w:p>
    <w:p w:rsidR="0093422B" w:rsidRDefault="0093422B" w:rsidP="0093422B">
      <w:pPr>
        <w:jc w:val="both"/>
        <w:rPr>
          <w:color w:val="000000"/>
        </w:rPr>
      </w:pPr>
      <w:r>
        <w:rPr>
          <w:color w:val="000000"/>
        </w:rPr>
        <w:t>The M</w:t>
      </w:r>
      <w:r w:rsidR="00FF159B">
        <w:rPr>
          <w:color w:val="000000"/>
        </w:rPr>
        <w:t>adison County Courthouse and its</w:t>
      </w:r>
      <w:r>
        <w:rPr>
          <w:color w:val="000000"/>
        </w:rPr>
        <w:t xml:space="preserve"> related offices will be closed Monday, May 29</w:t>
      </w:r>
      <w:r w:rsidRPr="0093422B">
        <w:rPr>
          <w:color w:val="000000"/>
          <w:vertAlign w:val="superscript"/>
        </w:rPr>
        <w:t>th</w:t>
      </w:r>
      <w:r>
        <w:rPr>
          <w:color w:val="000000"/>
        </w:rPr>
        <w:t>, for the Memorial Day holiday. Offices will re-open on Tuesday, May 30</w:t>
      </w:r>
      <w:r w:rsidRPr="0093422B">
        <w:rPr>
          <w:color w:val="000000"/>
          <w:vertAlign w:val="superscript"/>
        </w:rPr>
        <w:t>th</w:t>
      </w:r>
      <w:r>
        <w:rPr>
          <w:color w:val="000000"/>
        </w:rPr>
        <w:t xml:space="preserve">, at 8:00am. </w:t>
      </w:r>
    </w:p>
    <w:p w:rsidR="0093422B" w:rsidRDefault="0093422B" w:rsidP="0093422B">
      <w:pPr>
        <w:jc w:val="both"/>
        <w:rPr>
          <w:color w:val="000000"/>
        </w:rPr>
      </w:pPr>
      <w:r>
        <w:rPr>
          <w:color w:val="000000"/>
        </w:rPr>
        <w:t>Berea Cemetery’s Memorial Day Service will be conducted at 2:00pm Sunday, May 28</w:t>
      </w:r>
      <w:r w:rsidRPr="0093422B">
        <w:rPr>
          <w:color w:val="000000"/>
          <w:vertAlign w:val="superscript"/>
        </w:rPr>
        <w:t>th</w:t>
      </w:r>
      <w:r>
        <w:rPr>
          <w:color w:val="000000"/>
        </w:rPr>
        <w:t>, at the Berea Cemetery.</w:t>
      </w:r>
    </w:p>
    <w:p w:rsidR="0093422B" w:rsidRDefault="0093422B" w:rsidP="0093422B">
      <w:pPr>
        <w:jc w:val="both"/>
        <w:rPr>
          <w:color w:val="000000"/>
        </w:rPr>
      </w:pPr>
      <w:r>
        <w:rPr>
          <w:color w:val="000000"/>
        </w:rPr>
        <w:t>Richmond Cemetery’s Memorial Day Service will be conducted at 10:00am Monday, May 29</w:t>
      </w:r>
      <w:r w:rsidRPr="0093422B">
        <w:rPr>
          <w:color w:val="000000"/>
          <w:vertAlign w:val="superscript"/>
        </w:rPr>
        <w:t>th</w:t>
      </w:r>
      <w:r>
        <w:rPr>
          <w:color w:val="000000"/>
        </w:rPr>
        <w:t xml:space="preserve">, at the </w:t>
      </w:r>
      <w:proofErr w:type="spellStart"/>
      <w:r>
        <w:rPr>
          <w:color w:val="000000"/>
        </w:rPr>
        <w:t>Summitt</w:t>
      </w:r>
      <w:proofErr w:type="spellEnd"/>
      <w:r>
        <w:rPr>
          <w:color w:val="000000"/>
        </w:rPr>
        <w:t xml:space="preserve"> Street gate in the Richmond Cemetery.</w:t>
      </w:r>
    </w:p>
    <w:p w:rsidR="0093422B" w:rsidRDefault="0093422B" w:rsidP="0093422B">
      <w:pPr>
        <w:jc w:val="both"/>
        <w:rPr>
          <w:color w:val="000000"/>
        </w:rPr>
      </w:pPr>
      <w:r>
        <w:rPr>
          <w:color w:val="000000"/>
        </w:rPr>
        <w:lastRenderedPageBreak/>
        <w:t>Madison County Memorial Gardens’ Memorial Service will be conducted at 1:00pm Monday, May 29</w:t>
      </w:r>
      <w:r w:rsidRPr="0093422B">
        <w:rPr>
          <w:color w:val="000000"/>
          <w:vertAlign w:val="superscript"/>
        </w:rPr>
        <w:t>th</w:t>
      </w:r>
      <w:r>
        <w:rPr>
          <w:color w:val="000000"/>
        </w:rPr>
        <w:t>, at the cemetery on Berea Road.</w:t>
      </w:r>
    </w:p>
    <w:p w:rsidR="0093422B" w:rsidRDefault="0093422B" w:rsidP="0093422B">
      <w:pPr>
        <w:jc w:val="both"/>
        <w:rPr>
          <w:color w:val="000000"/>
        </w:rPr>
      </w:pPr>
      <w:r>
        <w:rPr>
          <w:color w:val="000000"/>
        </w:rPr>
        <w:t>Madison County is proud to welcome the 2017 Kentucky Special Olympics Games on Friday, Saturday, and Sunday, June 2</w:t>
      </w:r>
      <w:r w:rsidRPr="0093422B">
        <w:rPr>
          <w:color w:val="000000"/>
          <w:vertAlign w:val="superscript"/>
        </w:rPr>
        <w:t>nd</w:t>
      </w:r>
      <w:r>
        <w:rPr>
          <w:color w:val="000000"/>
        </w:rPr>
        <w:t>, 3</w:t>
      </w:r>
      <w:r w:rsidRPr="0093422B">
        <w:rPr>
          <w:color w:val="000000"/>
          <w:vertAlign w:val="superscript"/>
        </w:rPr>
        <w:t>rd</w:t>
      </w:r>
      <w:r>
        <w:rPr>
          <w:color w:val="000000"/>
        </w:rPr>
        <w:t>, and 4</w:t>
      </w:r>
      <w:r w:rsidRPr="0093422B">
        <w:rPr>
          <w:color w:val="000000"/>
          <w:vertAlign w:val="superscript"/>
        </w:rPr>
        <w:t>th</w:t>
      </w:r>
      <w:r>
        <w:rPr>
          <w:color w:val="000000"/>
        </w:rPr>
        <w:t xml:space="preserve"> at Eastern Kentucky University. </w:t>
      </w:r>
    </w:p>
    <w:p w:rsidR="00FF159B" w:rsidRDefault="00FF159B" w:rsidP="0093422B">
      <w:pPr>
        <w:jc w:val="both"/>
        <w:rPr>
          <w:color w:val="000000"/>
        </w:rPr>
      </w:pPr>
      <w:r>
        <w:rPr>
          <w:color w:val="000000"/>
        </w:rPr>
        <w:t xml:space="preserve">The “Blast </w:t>
      </w:r>
      <w:proofErr w:type="gramStart"/>
      <w:r>
        <w:rPr>
          <w:color w:val="000000"/>
        </w:rPr>
        <w:t>From</w:t>
      </w:r>
      <w:proofErr w:type="gramEnd"/>
      <w:r>
        <w:rPr>
          <w:color w:val="000000"/>
        </w:rPr>
        <w:t xml:space="preserve"> The Past” Car Show will be from 9:00am until 3:00pm Saturday, June 3</w:t>
      </w:r>
      <w:r w:rsidRPr="00FF159B">
        <w:rPr>
          <w:color w:val="000000"/>
          <w:vertAlign w:val="superscript"/>
        </w:rPr>
        <w:t>rd</w:t>
      </w:r>
      <w:r>
        <w:rPr>
          <w:color w:val="000000"/>
        </w:rPr>
        <w:t xml:space="preserve">, at the Russell Folk Action Center off Jefferson Street in Berea. </w:t>
      </w:r>
    </w:p>
    <w:p w:rsidR="0093422B" w:rsidRDefault="0093422B" w:rsidP="00A16107">
      <w:pPr>
        <w:jc w:val="both"/>
        <w:rPr>
          <w:color w:val="000000"/>
        </w:rPr>
      </w:pPr>
    </w:p>
    <w:p w:rsidR="00BA2A9D" w:rsidRDefault="00BA2A9D" w:rsidP="00BA2A9D">
      <w:pPr>
        <w:jc w:val="both"/>
        <w:rPr>
          <w:b/>
          <w:color w:val="000000"/>
          <w:sz w:val="28"/>
          <w:szCs w:val="28"/>
        </w:rPr>
      </w:pPr>
      <w:r>
        <w:rPr>
          <w:b/>
          <w:color w:val="000000"/>
          <w:sz w:val="28"/>
          <w:szCs w:val="28"/>
        </w:rPr>
        <w:t>Comments from Department Heads:</w:t>
      </w:r>
    </w:p>
    <w:p w:rsidR="00BA2A9D" w:rsidRPr="00FF159B" w:rsidRDefault="00FF159B" w:rsidP="00BA2A9D">
      <w:pPr>
        <w:jc w:val="both"/>
        <w:rPr>
          <w:color w:val="000000"/>
        </w:rPr>
      </w:pPr>
      <w:r>
        <w:rPr>
          <w:b/>
          <w:color w:val="000000"/>
        </w:rPr>
        <w:t xml:space="preserve">Scott Shepherd: </w:t>
      </w:r>
      <w:r>
        <w:rPr>
          <w:color w:val="000000"/>
        </w:rPr>
        <w:t xml:space="preserve">Revising process for open bids for the Road Department. Scott asked for permission to advertise all bids at once and open all bids at the same time instead of having to go through individual fiscal court meetings. </w:t>
      </w:r>
    </w:p>
    <w:p w:rsidR="00FF159B" w:rsidRDefault="00FF159B" w:rsidP="00FF159B">
      <w:pPr>
        <w:tabs>
          <w:tab w:val="left" w:pos="3892"/>
        </w:tabs>
        <w:jc w:val="both"/>
        <w:rPr>
          <w:color w:val="000000"/>
        </w:rPr>
      </w:pPr>
    </w:p>
    <w:p w:rsidR="00FF159B" w:rsidRPr="00FF159B" w:rsidRDefault="00FF159B" w:rsidP="00FF159B">
      <w:pPr>
        <w:tabs>
          <w:tab w:val="left" w:pos="3892"/>
        </w:tabs>
        <w:jc w:val="both"/>
        <w:rPr>
          <w:color w:val="000000"/>
        </w:rPr>
      </w:pPr>
      <w:r w:rsidRPr="00FF159B">
        <w:rPr>
          <w:color w:val="000000"/>
        </w:rPr>
        <w:t xml:space="preserve">Motion by </w:t>
      </w:r>
      <w:r>
        <w:rPr>
          <w:color w:val="000000"/>
        </w:rPr>
        <w:t>John Tudor</w:t>
      </w:r>
      <w:r w:rsidRPr="00FF159B">
        <w:rPr>
          <w:color w:val="000000"/>
        </w:rPr>
        <w:t xml:space="preserve"> seconded by Roger Barger to approve </w:t>
      </w:r>
      <w:r>
        <w:rPr>
          <w:color w:val="000000"/>
        </w:rPr>
        <w:t>opening bids all at once, to present to fiscal court</w:t>
      </w:r>
      <w:r w:rsidRPr="00FF159B">
        <w:rPr>
          <w:color w:val="000000"/>
        </w:rPr>
        <w:t>.</w:t>
      </w:r>
    </w:p>
    <w:p w:rsidR="00FF159B" w:rsidRPr="00FF159B" w:rsidRDefault="00FF159B" w:rsidP="00FF159B">
      <w:pPr>
        <w:tabs>
          <w:tab w:val="left" w:pos="3892"/>
        </w:tabs>
        <w:jc w:val="both"/>
        <w:rPr>
          <w:color w:val="000000"/>
        </w:rPr>
      </w:pPr>
      <w:r w:rsidRPr="00FF159B">
        <w:rPr>
          <w:color w:val="000000"/>
        </w:rPr>
        <w:t>Motion carried on roll call vote as follows:</w:t>
      </w:r>
    </w:p>
    <w:p w:rsidR="00FF159B" w:rsidRPr="00FF159B" w:rsidRDefault="00FF159B" w:rsidP="00FF159B">
      <w:pPr>
        <w:jc w:val="both"/>
        <w:rPr>
          <w:color w:val="000000"/>
        </w:rPr>
      </w:pPr>
      <w:r w:rsidRPr="00FF159B">
        <w:rPr>
          <w:color w:val="000000"/>
        </w:rPr>
        <w:t>Tom Botkin-Yes</w:t>
      </w:r>
      <w:r w:rsidRPr="00FF159B">
        <w:rPr>
          <w:color w:val="000000"/>
        </w:rPr>
        <w:tab/>
      </w:r>
      <w:r w:rsidRPr="00FF159B">
        <w:rPr>
          <w:color w:val="000000"/>
        </w:rPr>
        <w:tab/>
      </w:r>
      <w:r w:rsidRPr="00FF159B">
        <w:rPr>
          <w:color w:val="000000"/>
        </w:rPr>
        <w:tab/>
        <w:t>Roger Barger-Yes</w:t>
      </w:r>
    </w:p>
    <w:p w:rsidR="00FF159B" w:rsidRPr="00FF159B" w:rsidRDefault="00FF159B" w:rsidP="00FF159B">
      <w:pPr>
        <w:jc w:val="both"/>
        <w:rPr>
          <w:color w:val="000000"/>
        </w:rPr>
      </w:pPr>
      <w:r w:rsidRPr="00FF159B">
        <w:rPr>
          <w:color w:val="000000"/>
        </w:rPr>
        <w:t xml:space="preserve">John Tudor- Yes </w:t>
      </w:r>
      <w:r w:rsidRPr="00FF159B">
        <w:rPr>
          <w:color w:val="000000"/>
        </w:rPr>
        <w:tab/>
        <w:t xml:space="preserve">                      Larry Combs-Yes</w:t>
      </w:r>
    </w:p>
    <w:p w:rsidR="00FF159B" w:rsidRDefault="00FF159B" w:rsidP="00FF159B">
      <w:pPr>
        <w:ind w:left="720" w:firstLine="720"/>
        <w:jc w:val="both"/>
        <w:rPr>
          <w:color w:val="000000"/>
        </w:rPr>
      </w:pPr>
      <w:r w:rsidRPr="00FF159B">
        <w:rPr>
          <w:color w:val="000000"/>
        </w:rPr>
        <w:t>Reagan Taylor-Yes</w:t>
      </w:r>
    </w:p>
    <w:p w:rsidR="00FF159B" w:rsidRDefault="00FF159B" w:rsidP="00FF159B">
      <w:pPr>
        <w:jc w:val="both"/>
        <w:rPr>
          <w:color w:val="000000"/>
        </w:rPr>
      </w:pPr>
    </w:p>
    <w:p w:rsidR="00FF159B" w:rsidRPr="00FF159B" w:rsidRDefault="00FF159B" w:rsidP="00FF159B">
      <w:pPr>
        <w:jc w:val="both"/>
        <w:rPr>
          <w:color w:val="000000"/>
        </w:rPr>
      </w:pPr>
      <w:r>
        <w:rPr>
          <w:b/>
          <w:color w:val="000000"/>
        </w:rPr>
        <w:t xml:space="preserve">Phillip Seyfrit: </w:t>
      </w:r>
      <w:r>
        <w:rPr>
          <w:color w:val="000000"/>
        </w:rPr>
        <w:t xml:space="preserve">The Madison County parks are now open, from 8:00am until dusk. We are doing some painting. Glenn Marshall Elementary is donating two new park benches </w:t>
      </w:r>
      <w:proofErr w:type="gramStart"/>
      <w:r>
        <w:rPr>
          <w:color w:val="000000"/>
        </w:rPr>
        <w:t>made out of</w:t>
      </w:r>
      <w:proofErr w:type="gramEnd"/>
      <w:r>
        <w:rPr>
          <w:color w:val="000000"/>
        </w:rPr>
        <w:t xml:space="preserve"> recycled bottle caps. Phillip thanked Glenn Marshall Elementary for their time and community involvement. </w:t>
      </w:r>
    </w:p>
    <w:p w:rsidR="00BA2A9D" w:rsidRDefault="00BA2A9D" w:rsidP="00BA2A9D">
      <w:pPr>
        <w:jc w:val="both"/>
        <w:rPr>
          <w:b/>
          <w:color w:val="000000"/>
          <w:sz w:val="28"/>
          <w:szCs w:val="28"/>
        </w:rPr>
      </w:pPr>
    </w:p>
    <w:p w:rsidR="00BA2A9D" w:rsidRDefault="00BA2A9D" w:rsidP="00BA2A9D">
      <w:pPr>
        <w:jc w:val="both"/>
        <w:rPr>
          <w:b/>
          <w:color w:val="000000"/>
          <w:sz w:val="28"/>
          <w:szCs w:val="28"/>
        </w:rPr>
      </w:pPr>
      <w:r w:rsidRPr="00F65468">
        <w:rPr>
          <w:b/>
          <w:color w:val="000000"/>
          <w:sz w:val="28"/>
          <w:szCs w:val="28"/>
        </w:rPr>
        <w:t>Comments from Magistrates:</w:t>
      </w:r>
    </w:p>
    <w:p w:rsidR="00BA2A9D" w:rsidRDefault="00BA2A9D" w:rsidP="00BA2A9D">
      <w:pPr>
        <w:jc w:val="both"/>
        <w:rPr>
          <w:color w:val="000000"/>
        </w:rPr>
      </w:pPr>
      <w:r w:rsidRPr="00555379">
        <w:rPr>
          <w:b/>
          <w:color w:val="000000"/>
        </w:rPr>
        <w:t>Magistrate Barger</w:t>
      </w:r>
      <w:r w:rsidRPr="00555379">
        <w:rPr>
          <w:color w:val="000000"/>
        </w:rPr>
        <w:t xml:space="preserve"> </w:t>
      </w:r>
      <w:r w:rsidR="00FF159B">
        <w:rPr>
          <w:color w:val="000000"/>
        </w:rPr>
        <w:t>commended Willie Willis on the roadwork being done.</w:t>
      </w:r>
    </w:p>
    <w:p w:rsidR="00BA2A9D" w:rsidRDefault="00BA2A9D" w:rsidP="00BA2A9D">
      <w:pPr>
        <w:jc w:val="both"/>
        <w:rPr>
          <w:color w:val="000000"/>
        </w:rPr>
      </w:pPr>
      <w:r>
        <w:rPr>
          <w:b/>
          <w:color w:val="000000"/>
        </w:rPr>
        <w:t xml:space="preserve">Magistrate Tudor </w:t>
      </w:r>
      <w:r w:rsidR="00FF159B">
        <w:rPr>
          <w:color w:val="000000"/>
        </w:rPr>
        <w:t xml:space="preserve">mentioned a new pollinator garden </w:t>
      </w:r>
      <w:r w:rsidR="00BA6472">
        <w:rPr>
          <w:color w:val="000000"/>
        </w:rPr>
        <w:t xml:space="preserve">that will be put </w:t>
      </w:r>
      <w:r w:rsidR="00FF159B">
        <w:rPr>
          <w:color w:val="000000"/>
        </w:rPr>
        <w:t xml:space="preserve">at Union City Park, and was impressed </w:t>
      </w:r>
      <w:r w:rsidR="00BA6472">
        <w:rPr>
          <w:color w:val="000000"/>
        </w:rPr>
        <w:t xml:space="preserve">with </w:t>
      </w:r>
      <w:r w:rsidR="00FF159B">
        <w:rPr>
          <w:color w:val="000000"/>
        </w:rPr>
        <w:t xml:space="preserve">how the Waco Fire Department raised money through a bingo game fundraiser to purchase their new firetruck. He thanked the volunteers for all that they do. </w:t>
      </w:r>
    </w:p>
    <w:p w:rsidR="00BA2A9D" w:rsidRDefault="00BA2A9D" w:rsidP="00FF159B">
      <w:pPr>
        <w:jc w:val="both"/>
        <w:rPr>
          <w:color w:val="000000"/>
        </w:rPr>
      </w:pPr>
      <w:r w:rsidRPr="000124CE">
        <w:rPr>
          <w:b/>
          <w:color w:val="000000"/>
        </w:rPr>
        <w:t>Magistrate Botkin</w:t>
      </w:r>
      <w:r w:rsidRPr="000124CE">
        <w:rPr>
          <w:color w:val="000000"/>
        </w:rPr>
        <w:t xml:space="preserve"> </w:t>
      </w:r>
      <w:r w:rsidR="00FF159B">
        <w:rPr>
          <w:color w:val="000000"/>
        </w:rPr>
        <w:t xml:space="preserve">wanted to remind everyone to remember the reason for the Memorial Day holiday, and to remember those families and the sacrifices our men and women made. He thanked Willie Willis for their work as well. </w:t>
      </w:r>
    </w:p>
    <w:p w:rsidR="00BA2A9D" w:rsidRDefault="00BA2A9D" w:rsidP="00BA2A9D">
      <w:pPr>
        <w:jc w:val="both"/>
        <w:rPr>
          <w:color w:val="000000"/>
        </w:rPr>
      </w:pPr>
    </w:p>
    <w:p w:rsidR="00FF159B" w:rsidRDefault="00FF159B" w:rsidP="00FF159B">
      <w:pPr>
        <w:jc w:val="both"/>
        <w:rPr>
          <w:b/>
          <w:color w:val="000000"/>
          <w:sz w:val="28"/>
          <w:szCs w:val="28"/>
        </w:rPr>
      </w:pPr>
      <w:r>
        <w:rPr>
          <w:b/>
          <w:color w:val="000000"/>
          <w:sz w:val="28"/>
          <w:szCs w:val="28"/>
        </w:rPr>
        <w:t>Comments from Audience</w:t>
      </w:r>
      <w:r w:rsidRPr="00F65468">
        <w:rPr>
          <w:b/>
          <w:color w:val="000000"/>
          <w:sz w:val="28"/>
          <w:szCs w:val="28"/>
        </w:rPr>
        <w:t>:</w:t>
      </w:r>
    </w:p>
    <w:p w:rsidR="00FF159B" w:rsidRPr="00FF159B" w:rsidRDefault="00FF159B" w:rsidP="00FF159B">
      <w:pPr>
        <w:jc w:val="both"/>
        <w:rPr>
          <w:color w:val="000000"/>
        </w:rPr>
      </w:pPr>
      <w:r>
        <w:rPr>
          <w:b/>
          <w:color w:val="000000"/>
        </w:rPr>
        <w:t xml:space="preserve">Phillip Seyfrit: </w:t>
      </w:r>
      <w:r>
        <w:rPr>
          <w:color w:val="000000"/>
        </w:rPr>
        <w:t>The Flags</w:t>
      </w:r>
      <w:r w:rsidR="00BA6472">
        <w:rPr>
          <w:color w:val="000000"/>
        </w:rPr>
        <w:t xml:space="preserve"> for Veterans group was formed</w:t>
      </w:r>
      <w:r>
        <w:rPr>
          <w:color w:val="000000"/>
        </w:rPr>
        <w:t xml:space="preserve"> to make sure our veterans were remembered with a flag for Memorial Day by visiting cemeteries in Madison County. So far in 2017</w:t>
      </w:r>
      <w:r w:rsidR="00BA6472">
        <w:rPr>
          <w:color w:val="000000"/>
        </w:rPr>
        <w:t>,</w:t>
      </w:r>
      <w:r>
        <w:rPr>
          <w:color w:val="000000"/>
        </w:rPr>
        <w:t xml:space="preserve"> over 90 rural Madison County cemeteries have been visited, and over 875 flags have been placed on the marked graves of veterans.</w:t>
      </w:r>
    </w:p>
    <w:p w:rsidR="00FF159B" w:rsidRDefault="00FF159B" w:rsidP="00BA2A9D">
      <w:pPr>
        <w:jc w:val="both"/>
        <w:rPr>
          <w:color w:val="000000"/>
        </w:rPr>
      </w:pPr>
    </w:p>
    <w:p w:rsidR="00BA2A9D" w:rsidRPr="0061451E" w:rsidRDefault="00BA2A9D" w:rsidP="00BA2A9D">
      <w:pPr>
        <w:jc w:val="both"/>
        <w:rPr>
          <w:color w:val="000000"/>
        </w:rPr>
      </w:pPr>
      <w:r>
        <w:rPr>
          <w:b/>
          <w:color w:val="000000"/>
          <w:sz w:val="28"/>
          <w:szCs w:val="28"/>
        </w:rPr>
        <w:t xml:space="preserve">IN RE: </w:t>
      </w:r>
      <w:r w:rsidRPr="008E26DA">
        <w:rPr>
          <w:b/>
          <w:color w:val="000000"/>
          <w:sz w:val="28"/>
          <w:szCs w:val="28"/>
        </w:rPr>
        <w:t>Pay Claims and Approve Transfers:</w:t>
      </w:r>
    </w:p>
    <w:p w:rsidR="00BA2A9D" w:rsidRPr="00FF159B" w:rsidRDefault="00BA2A9D" w:rsidP="00BA2A9D">
      <w:pPr>
        <w:tabs>
          <w:tab w:val="left" w:pos="3892"/>
        </w:tabs>
        <w:jc w:val="both"/>
        <w:rPr>
          <w:color w:val="000000"/>
        </w:rPr>
      </w:pPr>
      <w:bookmarkStart w:id="4" w:name="_Hlk483377373"/>
      <w:r w:rsidRPr="00FF159B">
        <w:rPr>
          <w:color w:val="000000"/>
        </w:rPr>
        <w:t>Motion by Larry Combs seconded by Roger Barger to approve pay claims and transfers.</w:t>
      </w:r>
    </w:p>
    <w:p w:rsidR="00BA2A9D" w:rsidRPr="00FF159B" w:rsidRDefault="00BA2A9D" w:rsidP="00BA2A9D">
      <w:pPr>
        <w:tabs>
          <w:tab w:val="left" w:pos="3892"/>
        </w:tabs>
        <w:jc w:val="both"/>
        <w:rPr>
          <w:color w:val="000000"/>
        </w:rPr>
      </w:pPr>
      <w:r w:rsidRPr="00FF159B">
        <w:rPr>
          <w:color w:val="000000"/>
        </w:rPr>
        <w:t>Motion carried on roll call vote as follows:</w:t>
      </w:r>
    </w:p>
    <w:p w:rsidR="00BA2A9D" w:rsidRPr="00FF159B" w:rsidRDefault="00BA2A9D" w:rsidP="00BA2A9D">
      <w:pPr>
        <w:jc w:val="both"/>
        <w:rPr>
          <w:color w:val="000000"/>
        </w:rPr>
      </w:pPr>
      <w:r w:rsidRPr="00FF159B">
        <w:rPr>
          <w:color w:val="000000"/>
        </w:rPr>
        <w:t>Tom Botkin-Yes</w:t>
      </w:r>
      <w:r w:rsidRPr="00FF159B">
        <w:rPr>
          <w:color w:val="000000"/>
        </w:rPr>
        <w:tab/>
      </w:r>
      <w:r w:rsidRPr="00FF159B">
        <w:rPr>
          <w:color w:val="000000"/>
        </w:rPr>
        <w:tab/>
      </w:r>
      <w:r w:rsidRPr="00FF159B">
        <w:rPr>
          <w:color w:val="000000"/>
        </w:rPr>
        <w:tab/>
        <w:t>Roger Barger-Yes</w:t>
      </w:r>
    </w:p>
    <w:p w:rsidR="00BA2A9D" w:rsidRPr="00FF159B" w:rsidRDefault="00BA2A9D" w:rsidP="00BA2A9D">
      <w:pPr>
        <w:jc w:val="both"/>
        <w:rPr>
          <w:color w:val="000000"/>
        </w:rPr>
      </w:pPr>
      <w:r w:rsidRPr="00FF159B">
        <w:rPr>
          <w:color w:val="000000"/>
        </w:rPr>
        <w:t xml:space="preserve">John Tudor- Yes </w:t>
      </w:r>
      <w:r w:rsidRPr="00FF159B">
        <w:rPr>
          <w:color w:val="000000"/>
        </w:rPr>
        <w:tab/>
        <w:t xml:space="preserve">                      Larry Combs-Yes</w:t>
      </w:r>
    </w:p>
    <w:p w:rsidR="00BA2A9D" w:rsidRPr="00FF159B" w:rsidRDefault="00BA2A9D" w:rsidP="00BA2A9D">
      <w:pPr>
        <w:ind w:left="720" w:firstLine="720"/>
        <w:jc w:val="both"/>
        <w:rPr>
          <w:color w:val="000000"/>
        </w:rPr>
      </w:pPr>
      <w:r w:rsidRPr="00FF159B">
        <w:rPr>
          <w:color w:val="000000"/>
        </w:rPr>
        <w:t>Reagan Taylor-Yes</w:t>
      </w:r>
    </w:p>
    <w:bookmarkEnd w:id="4"/>
    <w:p w:rsidR="00BA2A9D" w:rsidRDefault="00BA2A9D" w:rsidP="00BA2A9D">
      <w:pPr>
        <w:jc w:val="both"/>
        <w:rPr>
          <w:b/>
          <w:color w:val="000000"/>
          <w:sz w:val="22"/>
          <w:szCs w:val="22"/>
        </w:rPr>
      </w:pPr>
    </w:p>
    <w:p w:rsidR="00BA2A9D" w:rsidRPr="00631886" w:rsidRDefault="00BA2A9D" w:rsidP="00BA2A9D">
      <w:pPr>
        <w:jc w:val="both"/>
        <w:rPr>
          <w:color w:val="000000"/>
          <w:sz w:val="25"/>
          <w:szCs w:val="25"/>
        </w:rPr>
      </w:pPr>
      <w:r w:rsidRPr="004352BE">
        <w:rPr>
          <w:b/>
          <w:color w:val="000000"/>
          <w:sz w:val="22"/>
          <w:szCs w:val="22"/>
        </w:rPr>
        <w:t>ANNOUNCE NEXT COURT DATE:</w:t>
      </w:r>
    </w:p>
    <w:p w:rsidR="00BA2A9D" w:rsidRDefault="00BA2A9D" w:rsidP="00BA2A9D">
      <w:pPr>
        <w:jc w:val="both"/>
        <w:rPr>
          <w:color w:val="000000"/>
        </w:rPr>
      </w:pPr>
      <w:r w:rsidRPr="009A3F0E">
        <w:rPr>
          <w:color w:val="000000"/>
        </w:rPr>
        <w:t>Judge</w:t>
      </w:r>
      <w:r>
        <w:rPr>
          <w:color w:val="000000"/>
        </w:rPr>
        <w:t xml:space="preserve"> Taylor</w:t>
      </w:r>
      <w:r w:rsidRPr="009A3F0E">
        <w:rPr>
          <w:color w:val="000000"/>
        </w:rPr>
        <w:t xml:space="preserve"> announce</w:t>
      </w:r>
      <w:r>
        <w:rPr>
          <w:color w:val="000000"/>
        </w:rPr>
        <w:t>d the next court d</w:t>
      </w:r>
      <w:r w:rsidR="00FF159B">
        <w:rPr>
          <w:color w:val="000000"/>
        </w:rPr>
        <w:t>ate will be on Tuesday, June 6</w:t>
      </w:r>
      <w:r w:rsidR="00FF159B" w:rsidRPr="00FF159B">
        <w:rPr>
          <w:color w:val="000000"/>
          <w:vertAlign w:val="superscript"/>
        </w:rPr>
        <w:t>th</w:t>
      </w:r>
      <w:r w:rsidR="00FF159B">
        <w:rPr>
          <w:color w:val="000000"/>
        </w:rPr>
        <w:t xml:space="preserve"> </w:t>
      </w:r>
      <w:r>
        <w:rPr>
          <w:color w:val="000000"/>
        </w:rPr>
        <w:t>at 9:30AM in Richmond.</w:t>
      </w:r>
    </w:p>
    <w:p w:rsidR="00BA2A9D" w:rsidRPr="00471F65" w:rsidRDefault="00BA2A9D" w:rsidP="00BA2A9D">
      <w:pPr>
        <w:jc w:val="both"/>
        <w:rPr>
          <w:color w:val="000000"/>
        </w:rPr>
      </w:pPr>
      <w:r>
        <w:rPr>
          <w:b/>
          <w:sz w:val="22"/>
          <w:szCs w:val="22"/>
        </w:rPr>
        <w:t>I</w:t>
      </w:r>
      <w:r w:rsidRPr="004352BE">
        <w:rPr>
          <w:b/>
          <w:sz w:val="22"/>
          <w:szCs w:val="22"/>
        </w:rPr>
        <w:t>N RE:  ADJOURNMENT</w:t>
      </w:r>
    </w:p>
    <w:p w:rsidR="00BA2A9D" w:rsidRPr="00BA6472" w:rsidRDefault="00BA2A9D" w:rsidP="00BA2A9D">
      <w:pPr>
        <w:jc w:val="both"/>
      </w:pPr>
      <w:r w:rsidRPr="009A3F0E">
        <w:t xml:space="preserve">Motion from </w:t>
      </w:r>
      <w:r>
        <w:t xml:space="preserve">Larry Combs </w:t>
      </w:r>
      <w:r w:rsidRPr="009A3F0E">
        <w:t>to adjourn, seconded by</w:t>
      </w:r>
      <w:r>
        <w:t xml:space="preserve"> John Tudor.</w:t>
      </w:r>
      <w:r w:rsidRPr="009A3F0E">
        <w:t xml:space="preserve"> </w:t>
      </w:r>
      <w:r>
        <w:t xml:space="preserve"> </w:t>
      </w:r>
      <w:r w:rsidRPr="009A3F0E">
        <w:t xml:space="preserve">Hearing no objection, the meeting adjourned </w:t>
      </w:r>
      <w:r w:rsidR="00FF159B">
        <w:t>at 11:05</w:t>
      </w:r>
      <w:r>
        <w:t>AM.</w:t>
      </w:r>
    </w:p>
    <w:p w:rsidR="00BA2A9D" w:rsidRDefault="00BA2A9D" w:rsidP="00BA2A9D">
      <w:pPr>
        <w:jc w:val="both"/>
        <w:rPr>
          <w:sz w:val="22"/>
          <w:szCs w:val="22"/>
        </w:rPr>
      </w:pPr>
    </w:p>
    <w:p w:rsidR="00BA2A9D" w:rsidRDefault="00BA2A9D" w:rsidP="00BA2A9D">
      <w:pPr>
        <w:jc w:val="both"/>
        <w:rPr>
          <w:sz w:val="22"/>
          <w:szCs w:val="22"/>
        </w:rPr>
      </w:pPr>
    </w:p>
    <w:p w:rsidR="00BA2A9D" w:rsidRDefault="00BA2A9D" w:rsidP="00BA2A9D">
      <w:pPr>
        <w:jc w:val="both"/>
        <w:rPr>
          <w:sz w:val="22"/>
          <w:szCs w:val="22"/>
        </w:rPr>
      </w:pPr>
      <w:r>
        <w:rPr>
          <w:sz w:val="22"/>
          <w:szCs w:val="22"/>
        </w:rPr>
        <w:t xml:space="preserve">                                                                                         __________________________________________________</w:t>
      </w:r>
    </w:p>
    <w:p w:rsidR="00BA2A9D" w:rsidRDefault="00BA6472" w:rsidP="00BA2A9D">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t>_________________________________________________________________</w:t>
      </w:r>
    </w:p>
    <w:p w:rsidR="00255D03" w:rsidRPr="008966BD" w:rsidRDefault="00BA2A9D" w:rsidP="008966BD">
      <w:pPr>
        <w:pStyle w:val="NoSpacing"/>
        <w:rPr>
          <w:color w:val="000000"/>
          <w:sz w:val="25"/>
          <w:szCs w:val="25"/>
        </w:rPr>
      </w:pPr>
      <w:r>
        <w:t xml:space="preserve">                                                                                REAGAN </w:t>
      </w:r>
      <w:r w:rsidRPr="008E26DA">
        <w:t>TAYLOR MADISON CO.</w:t>
      </w:r>
      <w:r>
        <w:t xml:space="preserve"> JUDGE/EXECUTIVE</w:t>
      </w:r>
      <w:r w:rsidRPr="00104205">
        <w:rPr>
          <w:color w:val="000000"/>
          <w:sz w:val="25"/>
          <w:szCs w:val="25"/>
        </w:rPr>
        <w:t xml:space="preserve">                       </w:t>
      </w:r>
      <w:r w:rsidRPr="00104205">
        <w:rPr>
          <w:color w:val="000000"/>
          <w:sz w:val="25"/>
          <w:szCs w:val="25"/>
        </w:rPr>
        <w:tab/>
      </w:r>
      <w:r w:rsidRPr="00104205">
        <w:rPr>
          <w:color w:val="000000"/>
          <w:sz w:val="25"/>
          <w:szCs w:val="25"/>
        </w:rPr>
        <w:tab/>
      </w:r>
      <w:r w:rsidRPr="00104205">
        <w:rPr>
          <w:color w:val="000000"/>
          <w:sz w:val="25"/>
          <w:szCs w:val="25"/>
        </w:rPr>
        <w:tab/>
      </w:r>
      <w:r w:rsidRPr="00104205">
        <w:rPr>
          <w:color w:val="000000"/>
          <w:sz w:val="25"/>
          <w:szCs w:val="25"/>
        </w:rPr>
        <w:tab/>
      </w:r>
      <w:r w:rsidR="008966BD">
        <w:rPr>
          <w:sz w:val="25"/>
          <w:szCs w:val="25"/>
        </w:rPr>
        <w:tab/>
      </w:r>
      <w:r w:rsidR="008966BD">
        <w:rPr>
          <w:sz w:val="25"/>
          <w:szCs w:val="25"/>
        </w:rPr>
        <w:tab/>
      </w:r>
      <w:r w:rsidR="008966BD">
        <w:rPr>
          <w:sz w:val="25"/>
          <w:szCs w:val="25"/>
        </w:rPr>
        <w:tab/>
      </w:r>
      <w:r w:rsidR="008966BD">
        <w:rPr>
          <w:sz w:val="25"/>
          <w:szCs w:val="25"/>
        </w:rPr>
        <w:tab/>
      </w:r>
      <w:bookmarkStart w:id="5" w:name="_GoBack"/>
      <w:bookmarkEnd w:id="5"/>
    </w:p>
    <w:sectPr w:rsidR="00255D03" w:rsidRPr="008966BD" w:rsidSect="00403ABB">
      <w:pgSz w:w="12240" w:h="15840"/>
      <w:pgMar w:top="576"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A9D"/>
    <w:rsid w:val="000852E5"/>
    <w:rsid w:val="000D43D6"/>
    <w:rsid w:val="00232F05"/>
    <w:rsid w:val="00255D03"/>
    <w:rsid w:val="00272F25"/>
    <w:rsid w:val="002B3C39"/>
    <w:rsid w:val="002C7486"/>
    <w:rsid w:val="00403ABB"/>
    <w:rsid w:val="00413CB4"/>
    <w:rsid w:val="004B51AB"/>
    <w:rsid w:val="00526EFD"/>
    <w:rsid w:val="00567F0A"/>
    <w:rsid w:val="007A6D47"/>
    <w:rsid w:val="00841DD3"/>
    <w:rsid w:val="0085466B"/>
    <w:rsid w:val="008966BD"/>
    <w:rsid w:val="0093422B"/>
    <w:rsid w:val="009D1163"/>
    <w:rsid w:val="00A16107"/>
    <w:rsid w:val="00AA0A8A"/>
    <w:rsid w:val="00B74E97"/>
    <w:rsid w:val="00BA2A9D"/>
    <w:rsid w:val="00BA6472"/>
    <w:rsid w:val="00CC2BDC"/>
    <w:rsid w:val="00D838E4"/>
    <w:rsid w:val="00E637AD"/>
    <w:rsid w:val="00FF1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0024D"/>
  <w15:chartTrackingRefBased/>
  <w15:docId w15:val="{7DDF3787-1A01-4836-AC99-9640E6F48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A2A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A2A9D"/>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2A9D"/>
    <w:rPr>
      <w:rFonts w:asciiTheme="majorHAnsi" w:eastAsiaTheme="majorEastAsia" w:hAnsiTheme="majorHAnsi" w:cstheme="majorBidi"/>
      <w:b/>
      <w:bCs/>
      <w:color w:val="2F5496" w:themeColor="accent1" w:themeShade="BF"/>
      <w:sz w:val="28"/>
      <w:szCs w:val="28"/>
    </w:rPr>
  </w:style>
  <w:style w:type="paragraph" w:styleId="NoSpacing">
    <w:name w:val="No Spacing"/>
    <w:uiPriority w:val="1"/>
    <w:qFormat/>
    <w:rsid w:val="00BA2A9D"/>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419BD34</Template>
  <TotalTime>2</TotalTime>
  <Pages>4</Pages>
  <Words>1780</Words>
  <Characters>10152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Schlueter</dc:creator>
  <cp:keywords/>
  <dc:description/>
  <cp:lastModifiedBy>Kenny Barger</cp:lastModifiedBy>
  <cp:revision>3</cp:revision>
  <dcterms:created xsi:type="dcterms:W3CDTF">2017-05-24T12:45:00Z</dcterms:created>
  <dcterms:modified xsi:type="dcterms:W3CDTF">2017-06-09T20:20:00Z</dcterms:modified>
</cp:coreProperties>
</file>