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109E" w:rsidRPr="002D7E51" w:rsidRDefault="000A109E" w:rsidP="000A109E">
      <w:pPr>
        <w:rPr>
          <w:rFonts w:ascii="Cambria" w:hAnsi="Cambria"/>
          <w:b/>
          <w:color w:val="2F5496" w:themeColor="accent1" w:themeShade="BF"/>
          <w:sz w:val="28"/>
          <w:szCs w:val="28"/>
        </w:rPr>
      </w:pPr>
      <w:r>
        <w:rPr>
          <w:rFonts w:ascii="Cambria" w:hAnsi="Cambria"/>
          <w:b/>
          <w:color w:val="2F5496" w:themeColor="accent1" w:themeShade="BF"/>
          <w:sz w:val="28"/>
          <w:szCs w:val="28"/>
        </w:rPr>
        <w:t>HONORABLE REAGAN TAYLOR COUNTY JUDGE EXECUTIVE PRESIDING</w:t>
      </w:r>
    </w:p>
    <w:p w:rsidR="000A109E" w:rsidRPr="002D7E51" w:rsidRDefault="000A109E" w:rsidP="000A109E">
      <w:pPr>
        <w:rPr>
          <w:color w:val="000000"/>
        </w:rPr>
      </w:pPr>
      <w:r w:rsidRPr="002D7E51">
        <w:rPr>
          <w:color w:val="000000"/>
        </w:rPr>
        <w:t>The Madison County Fiscal Court conv</w:t>
      </w:r>
      <w:r>
        <w:rPr>
          <w:color w:val="000000"/>
        </w:rPr>
        <w:t xml:space="preserve">ened in regular session on the 27th of </w:t>
      </w:r>
      <w:proofErr w:type="gramStart"/>
      <w:r>
        <w:rPr>
          <w:color w:val="000000"/>
        </w:rPr>
        <w:t>June</w:t>
      </w:r>
      <w:r w:rsidRPr="002D7E51">
        <w:rPr>
          <w:color w:val="000000"/>
        </w:rPr>
        <w:t>,</w:t>
      </w:r>
      <w:proofErr w:type="gramEnd"/>
      <w:r w:rsidRPr="002D7E51">
        <w:rPr>
          <w:color w:val="000000"/>
        </w:rPr>
        <w:t xml:space="preserve"> 2017 at 9:30AM in the </w:t>
      </w:r>
      <w:r>
        <w:rPr>
          <w:color w:val="000000"/>
        </w:rPr>
        <w:t>Fiscal Courtroom in Richmond, KY</w:t>
      </w:r>
      <w:r w:rsidRPr="002D7E51">
        <w:rPr>
          <w:color w:val="000000"/>
        </w:rPr>
        <w:t xml:space="preserve">. </w:t>
      </w:r>
      <w:r w:rsidRPr="002D7E51">
        <w:t>Present was the Honorable Reagan Taylor in the chair presiding and</w:t>
      </w:r>
      <w:r w:rsidRPr="002D7E51">
        <w:rPr>
          <w:color w:val="000000"/>
        </w:rPr>
        <w:t xml:space="preserve"> the following members of the Fiscal Court: Roger Barger, Tom Botkin, Larry Combs and John Tudor were present.  Madison County Attorney, Marc Robbins, Madison County Clerk, Kenny Barger, and Madison County Sheriff, Mike Coyle were also present.</w:t>
      </w:r>
    </w:p>
    <w:p w:rsidR="000A109E" w:rsidRPr="002D7E51" w:rsidRDefault="000A109E" w:rsidP="000A109E">
      <w:pPr>
        <w:jc w:val="both"/>
        <w:rPr>
          <w:color w:val="000000"/>
        </w:rPr>
      </w:pPr>
    </w:p>
    <w:p w:rsidR="000A109E" w:rsidRPr="002D7E51" w:rsidRDefault="000A109E" w:rsidP="000A109E">
      <w:pPr>
        <w:jc w:val="both"/>
        <w:rPr>
          <w:color w:val="000000"/>
        </w:rPr>
      </w:pPr>
      <w:r w:rsidRPr="002D7E51">
        <w:rPr>
          <w:color w:val="000000"/>
        </w:rPr>
        <w:t>It being determined a quorum was present, the meeting was called to order.</w:t>
      </w:r>
    </w:p>
    <w:p w:rsidR="000A109E" w:rsidRPr="002D7E51" w:rsidRDefault="000A109E" w:rsidP="000A109E">
      <w:pPr>
        <w:jc w:val="both"/>
        <w:rPr>
          <w:color w:val="000000"/>
        </w:rPr>
      </w:pPr>
      <w:r w:rsidRPr="002D7E51">
        <w:rPr>
          <w:color w:val="000000"/>
        </w:rPr>
        <w:t xml:space="preserve">Judge Taylor asked </w:t>
      </w:r>
      <w:r>
        <w:rPr>
          <w:color w:val="000000"/>
        </w:rPr>
        <w:t xml:space="preserve">Vicky Young from New Vision Pentecostal Church </w:t>
      </w:r>
      <w:r w:rsidRPr="002D7E51">
        <w:rPr>
          <w:color w:val="000000"/>
        </w:rPr>
        <w:t>to lead the court in prayer. Judge Taylor asked Sheriff Coyle to lead the Pledge of Allegiance.</w:t>
      </w:r>
    </w:p>
    <w:p w:rsidR="000A109E" w:rsidRPr="002D7E51" w:rsidRDefault="000A109E" w:rsidP="000A109E">
      <w:pPr>
        <w:jc w:val="both"/>
        <w:rPr>
          <w:color w:val="000000"/>
        </w:rPr>
      </w:pPr>
    </w:p>
    <w:p w:rsidR="000A109E" w:rsidRPr="002D7E51" w:rsidRDefault="000A109E" w:rsidP="000A109E">
      <w:pPr>
        <w:jc w:val="both"/>
        <w:rPr>
          <w:b/>
          <w:color w:val="000000"/>
          <w:sz w:val="28"/>
          <w:szCs w:val="28"/>
        </w:rPr>
      </w:pPr>
      <w:r w:rsidRPr="002D7E51">
        <w:rPr>
          <w:b/>
          <w:color w:val="000000"/>
          <w:sz w:val="28"/>
          <w:szCs w:val="28"/>
        </w:rPr>
        <w:t>IN RE: Approval of Minutes:</w:t>
      </w:r>
    </w:p>
    <w:p w:rsidR="000A109E" w:rsidRPr="002D7E51" w:rsidRDefault="000A109E" w:rsidP="000A109E">
      <w:pPr>
        <w:jc w:val="both"/>
        <w:rPr>
          <w:color w:val="000000"/>
        </w:rPr>
      </w:pPr>
      <w:r w:rsidRPr="002D7E51">
        <w:rPr>
          <w:color w:val="000000"/>
        </w:rPr>
        <w:t xml:space="preserve">Motion </w:t>
      </w:r>
      <w:r w:rsidR="00942B0A">
        <w:rPr>
          <w:color w:val="000000"/>
        </w:rPr>
        <w:t>by John Tudor</w:t>
      </w:r>
      <w:r w:rsidRPr="002D7E51">
        <w:rPr>
          <w:color w:val="000000"/>
        </w:rPr>
        <w:t xml:space="preserve"> seconded by </w:t>
      </w:r>
      <w:r w:rsidR="00942B0A">
        <w:rPr>
          <w:color w:val="000000"/>
        </w:rPr>
        <w:t>Tom Botkin</w:t>
      </w:r>
      <w:r w:rsidRPr="002D7E51">
        <w:rPr>
          <w:color w:val="000000"/>
        </w:rPr>
        <w:t>, to appro</w:t>
      </w:r>
      <w:r w:rsidR="009E29CA">
        <w:rPr>
          <w:color w:val="000000"/>
        </w:rPr>
        <w:t>ve the minutes from the June 13</w:t>
      </w:r>
      <w:r w:rsidR="009E29CA" w:rsidRPr="009E29CA">
        <w:rPr>
          <w:color w:val="000000"/>
          <w:vertAlign w:val="superscript"/>
        </w:rPr>
        <w:t>th</w:t>
      </w:r>
      <w:r w:rsidRPr="002D7E51">
        <w:rPr>
          <w:color w:val="000000"/>
        </w:rPr>
        <w:t>, 2017 regularly called meeting.</w:t>
      </w:r>
    </w:p>
    <w:p w:rsidR="000A109E" w:rsidRPr="002D7E51" w:rsidRDefault="000A109E" w:rsidP="000A109E">
      <w:pPr>
        <w:jc w:val="both"/>
        <w:rPr>
          <w:color w:val="000000"/>
        </w:rPr>
      </w:pPr>
    </w:p>
    <w:p w:rsidR="000A109E" w:rsidRPr="002D7E51" w:rsidRDefault="000A109E" w:rsidP="000A109E">
      <w:pPr>
        <w:jc w:val="both"/>
        <w:rPr>
          <w:color w:val="000000"/>
        </w:rPr>
      </w:pPr>
      <w:r w:rsidRPr="002D7E51">
        <w:rPr>
          <w:color w:val="000000"/>
        </w:rPr>
        <w:t>Motion carried on roll call vote as follows:</w:t>
      </w:r>
    </w:p>
    <w:p w:rsidR="000A109E" w:rsidRPr="002D7E51" w:rsidRDefault="000A109E" w:rsidP="000A109E">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0A109E" w:rsidRPr="002D7E51" w:rsidRDefault="000A109E" w:rsidP="000A109E">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0A109E" w:rsidRPr="002D7E51" w:rsidRDefault="000A109E" w:rsidP="000A109E">
      <w:pPr>
        <w:jc w:val="both"/>
        <w:rPr>
          <w:color w:val="000000"/>
        </w:rPr>
      </w:pPr>
      <w:r w:rsidRPr="002D7E51">
        <w:rPr>
          <w:color w:val="000000"/>
        </w:rPr>
        <w:t xml:space="preserve">                        Reagan Taylor – Yes</w:t>
      </w:r>
    </w:p>
    <w:p w:rsidR="000A109E" w:rsidRPr="002D7E51" w:rsidRDefault="000A109E" w:rsidP="000A109E">
      <w:pPr>
        <w:jc w:val="both"/>
        <w:rPr>
          <w:color w:val="000000"/>
        </w:rPr>
      </w:pPr>
    </w:p>
    <w:p w:rsidR="000A109E" w:rsidRPr="002D7E51" w:rsidRDefault="000A109E" w:rsidP="000A109E">
      <w:pPr>
        <w:jc w:val="both"/>
        <w:rPr>
          <w:b/>
          <w:color w:val="000000"/>
          <w:sz w:val="28"/>
          <w:szCs w:val="28"/>
        </w:rPr>
      </w:pPr>
      <w:r w:rsidRPr="002D7E51">
        <w:rPr>
          <w:b/>
          <w:color w:val="000000"/>
          <w:sz w:val="28"/>
          <w:szCs w:val="28"/>
        </w:rPr>
        <w:t xml:space="preserve">IN RE: </w:t>
      </w:r>
      <w:r w:rsidR="009E29CA">
        <w:rPr>
          <w:b/>
          <w:color w:val="000000"/>
          <w:sz w:val="28"/>
          <w:szCs w:val="28"/>
        </w:rPr>
        <w:t>Recognize Retiring Firefighters</w:t>
      </w:r>
      <w:r w:rsidRPr="002D7E51">
        <w:rPr>
          <w:b/>
          <w:color w:val="000000"/>
          <w:sz w:val="28"/>
          <w:szCs w:val="28"/>
        </w:rPr>
        <w:t>:</w:t>
      </w:r>
    </w:p>
    <w:p w:rsidR="000A109E" w:rsidRPr="002D7E51" w:rsidRDefault="009E29CA" w:rsidP="000A109E">
      <w:pPr>
        <w:jc w:val="both"/>
        <w:rPr>
          <w:color w:val="000000"/>
        </w:rPr>
      </w:pPr>
      <w:r>
        <w:rPr>
          <w:color w:val="000000"/>
        </w:rPr>
        <w:t>Judge Taylor thanked three retiring Madison County Firefighters for their dedication and years of service. Those firefigh</w:t>
      </w:r>
      <w:r w:rsidR="006C4B82">
        <w:rPr>
          <w:color w:val="000000"/>
        </w:rPr>
        <w:t xml:space="preserve">ters are Sharon Bass, Donnie </w:t>
      </w:r>
      <w:proofErr w:type="spellStart"/>
      <w:r w:rsidR="006C4B82">
        <w:rPr>
          <w:color w:val="000000"/>
        </w:rPr>
        <w:t>Wei</w:t>
      </w:r>
      <w:r>
        <w:rPr>
          <w:color w:val="000000"/>
        </w:rPr>
        <w:t>tkamp</w:t>
      </w:r>
      <w:proofErr w:type="spellEnd"/>
      <w:r>
        <w:rPr>
          <w:color w:val="000000"/>
        </w:rPr>
        <w:t xml:space="preserve">, and Tim Gray. </w:t>
      </w:r>
    </w:p>
    <w:p w:rsidR="000A109E" w:rsidRPr="002D7E51" w:rsidRDefault="000A109E" w:rsidP="000A109E">
      <w:pPr>
        <w:jc w:val="both"/>
        <w:rPr>
          <w:color w:val="000000"/>
        </w:rPr>
      </w:pPr>
    </w:p>
    <w:p w:rsidR="000A109E" w:rsidRPr="002D7E51" w:rsidRDefault="000A109E" w:rsidP="000A109E">
      <w:pPr>
        <w:jc w:val="both"/>
        <w:rPr>
          <w:b/>
          <w:color w:val="000000"/>
          <w:sz w:val="28"/>
          <w:szCs w:val="28"/>
        </w:rPr>
      </w:pPr>
      <w:r>
        <w:rPr>
          <w:b/>
          <w:color w:val="000000"/>
          <w:sz w:val="28"/>
          <w:szCs w:val="28"/>
        </w:rPr>
        <w:t xml:space="preserve">IN RE: </w:t>
      </w:r>
      <w:r w:rsidR="009E29CA">
        <w:rPr>
          <w:b/>
          <w:color w:val="000000"/>
          <w:sz w:val="28"/>
          <w:szCs w:val="28"/>
        </w:rPr>
        <w:t>Award Bids-Road Department-Asphalt, Rock, Oil, Gas, Culvert, &amp; Concrete</w:t>
      </w:r>
      <w:r w:rsidRPr="002D7E51">
        <w:rPr>
          <w:b/>
          <w:color w:val="000000"/>
          <w:sz w:val="28"/>
          <w:szCs w:val="28"/>
        </w:rPr>
        <w:t>:</w:t>
      </w:r>
    </w:p>
    <w:p w:rsidR="000A109E" w:rsidRDefault="006447F4" w:rsidP="000A109E">
      <w:pPr>
        <w:jc w:val="both"/>
        <w:rPr>
          <w:color w:val="000000"/>
        </w:rPr>
      </w:pPr>
      <w:r>
        <w:rPr>
          <w:color w:val="000000"/>
        </w:rPr>
        <w:t>Scott Shepherd</w:t>
      </w:r>
      <w:r w:rsidR="009E29CA">
        <w:rPr>
          <w:color w:val="000000"/>
        </w:rPr>
        <w:t xml:space="preserve"> recommended the following bids to the Fiscal Court: </w:t>
      </w:r>
    </w:p>
    <w:p w:rsidR="009E29CA" w:rsidRDefault="009E29CA" w:rsidP="000A109E">
      <w:pPr>
        <w:jc w:val="both"/>
        <w:rPr>
          <w:color w:val="000000"/>
        </w:rPr>
      </w:pPr>
    </w:p>
    <w:p w:rsidR="009E29CA" w:rsidRDefault="009E29CA" w:rsidP="000A109E">
      <w:pPr>
        <w:jc w:val="both"/>
        <w:rPr>
          <w:color w:val="000000"/>
        </w:rPr>
      </w:pPr>
      <w:r>
        <w:rPr>
          <w:color w:val="000000"/>
        </w:rPr>
        <w:t xml:space="preserve">It was recommended to award the </w:t>
      </w:r>
      <w:r w:rsidRPr="009E29CA">
        <w:rPr>
          <w:b/>
          <w:color w:val="000000"/>
        </w:rPr>
        <w:t>Asphalt Bid</w:t>
      </w:r>
      <w:r>
        <w:rPr>
          <w:color w:val="000000"/>
        </w:rPr>
        <w:t xml:space="preserve"> to Allen Company Inc., for both the laid and pick-up prices. </w:t>
      </w:r>
    </w:p>
    <w:p w:rsidR="000A109E" w:rsidRPr="002D7E51" w:rsidRDefault="000A109E" w:rsidP="000A109E">
      <w:pPr>
        <w:jc w:val="both"/>
        <w:rPr>
          <w:color w:val="000000"/>
        </w:rPr>
      </w:pPr>
      <w:r w:rsidRPr="002D7E51">
        <w:rPr>
          <w:color w:val="000000"/>
        </w:rPr>
        <w:t xml:space="preserve">Motion by </w:t>
      </w:r>
      <w:r>
        <w:rPr>
          <w:color w:val="000000"/>
        </w:rPr>
        <w:t>Roger Barger</w:t>
      </w:r>
      <w:r w:rsidRPr="002D7E51">
        <w:rPr>
          <w:color w:val="000000"/>
        </w:rPr>
        <w:t xml:space="preserve"> seconded by </w:t>
      </w:r>
      <w:r w:rsidR="009E29CA">
        <w:rPr>
          <w:color w:val="000000"/>
        </w:rPr>
        <w:t>John Tudor</w:t>
      </w:r>
      <w:r w:rsidRPr="002D7E51">
        <w:rPr>
          <w:color w:val="000000"/>
        </w:rPr>
        <w:t xml:space="preserve">, to </w:t>
      </w:r>
      <w:r>
        <w:rPr>
          <w:color w:val="000000"/>
        </w:rPr>
        <w:t>a</w:t>
      </w:r>
      <w:r w:rsidR="009E29CA">
        <w:rPr>
          <w:color w:val="000000"/>
        </w:rPr>
        <w:t xml:space="preserve">ward the Asphalt Bid to Allen Company Inc. </w:t>
      </w:r>
    </w:p>
    <w:p w:rsidR="000A109E" w:rsidRPr="002D7E51" w:rsidRDefault="000A109E" w:rsidP="000A109E">
      <w:pPr>
        <w:jc w:val="both"/>
        <w:rPr>
          <w:color w:val="000000"/>
        </w:rPr>
      </w:pPr>
      <w:r w:rsidRPr="002D7E51">
        <w:rPr>
          <w:color w:val="000000"/>
        </w:rPr>
        <w:t>Motion carried on roll call vote as follows:</w:t>
      </w:r>
    </w:p>
    <w:p w:rsidR="000A109E" w:rsidRPr="002D7E51" w:rsidRDefault="000A109E" w:rsidP="000A109E">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0A109E" w:rsidRPr="002D7E51" w:rsidRDefault="000A109E" w:rsidP="000A109E">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0A109E" w:rsidRPr="002D7E51" w:rsidRDefault="000A109E" w:rsidP="000A109E">
      <w:pPr>
        <w:jc w:val="both"/>
        <w:rPr>
          <w:color w:val="000000"/>
        </w:rPr>
      </w:pPr>
      <w:r w:rsidRPr="002D7E51">
        <w:rPr>
          <w:color w:val="000000"/>
        </w:rPr>
        <w:t xml:space="preserve">                        Reagan Taylor – Yes</w:t>
      </w:r>
    </w:p>
    <w:p w:rsidR="009E29CA" w:rsidRDefault="009E29CA" w:rsidP="000A109E">
      <w:pPr>
        <w:jc w:val="both"/>
        <w:rPr>
          <w:color w:val="000000"/>
        </w:rPr>
      </w:pPr>
    </w:p>
    <w:p w:rsidR="009E29CA" w:rsidRPr="009E29CA" w:rsidRDefault="009E29CA" w:rsidP="000A109E">
      <w:pPr>
        <w:jc w:val="both"/>
        <w:rPr>
          <w:color w:val="000000"/>
          <w:sz w:val="28"/>
          <w:szCs w:val="28"/>
        </w:rPr>
      </w:pPr>
      <w:r>
        <w:rPr>
          <w:color w:val="000000"/>
        </w:rPr>
        <w:t xml:space="preserve">It was recommended to award the </w:t>
      </w:r>
      <w:r>
        <w:rPr>
          <w:b/>
          <w:color w:val="000000"/>
        </w:rPr>
        <w:t>Rock Bid</w:t>
      </w:r>
      <w:r>
        <w:rPr>
          <w:color w:val="000000"/>
        </w:rPr>
        <w:t xml:space="preserve"> to </w:t>
      </w:r>
      <w:r w:rsidR="004E6004">
        <w:rPr>
          <w:color w:val="000000"/>
        </w:rPr>
        <w:t xml:space="preserve">Allen Company Inc. </w:t>
      </w:r>
    </w:p>
    <w:p w:rsidR="004E6004" w:rsidRPr="002D7E51" w:rsidRDefault="004E6004" w:rsidP="004E6004">
      <w:pPr>
        <w:jc w:val="both"/>
        <w:rPr>
          <w:color w:val="000000"/>
        </w:rPr>
      </w:pPr>
      <w:r w:rsidRPr="002D7E51">
        <w:rPr>
          <w:color w:val="000000"/>
        </w:rPr>
        <w:t xml:space="preserve">Motion by </w:t>
      </w:r>
      <w:r>
        <w:rPr>
          <w:color w:val="000000"/>
        </w:rPr>
        <w:t>Roger Barger</w:t>
      </w:r>
      <w:r w:rsidRPr="002D7E51">
        <w:rPr>
          <w:color w:val="000000"/>
        </w:rPr>
        <w:t xml:space="preserve"> seconded by </w:t>
      </w:r>
      <w:r>
        <w:rPr>
          <w:color w:val="000000"/>
        </w:rPr>
        <w:t>John Tudor</w:t>
      </w:r>
      <w:r w:rsidRPr="002D7E51">
        <w:rPr>
          <w:color w:val="000000"/>
        </w:rPr>
        <w:t xml:space="preserve">, to </w:t>
      </w:r>
      <w:r>
        <w:rPr>
          <w:color w:val="000000"/>
        </w:rPr>
        <w:t xml:space="preserve">award the Rock Bid to Allen Company Inc. </w:t>
      </w:r>
    </w:p>
    <w:p w:rsidR="004E6004" w:rsidRPr="002D7E51" w:rsidRDefault="004E6004" w:rsidP="004E6004">
      <w:pPr>
        <w:jc w:val="both"/>
        <w:rPr>
          <w:color w:val="000000"/>
        </w:rPr>
      </w:pPr>
      <w:r w:rsidRPr="002D7E51">
        <w:rPr>
          <w:color w:val="000000"/>
        </w:rPr>
        <w:t>Motion carried on roll call vote as follows:</w:t>
      </w:r>
    </w:p>
    <w:p w:rsidR="004E6004" w:rsidRPr="002D7E51" w:rsidRDefault="004E6004" w:rsidP="004E6004">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4E6004" w:rsidRPr="002D7E51" w:rsidRDefault="004E6004" w:rsidP="004E6004">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9E29CA" w:rsidRDefault="004E6004" w:rsidP="000A109E">
      <w:pPr>
        <w:jc w:val="both"/>
        <w:rPr>
          <w:color w:val="000000"/>
        </w:rPr>
      </w:pPr>
      <w:r w:rsidRPr="002D7E51">
        <w:rPr>
          <w:color w:val="000000"/>
        </w:rPr>
        <w:t xml:space="preserve">                        Reagan Taylor – Yes</w:t>
      </w:r>
    </w:p>
    <w:p w:rsidR="004E6004" w:rsidRDefault="004E6004" w:rsidP="000A109E">
      <w:pPr>
        <w:jc w:val="both"/>
        <w:rPr>
          <w:color w:val="000000"/>
        </w:rPr>
      </w:pPr>
    </w:p>
    <w:p w:rsidR="004E6004" w:rsidRDefault="004E6004" w:rsidP="000A109E">
      <w:pPr>
        <w:jc w:val="both"/>
        <w:rPr>
          <w:color w:val="000000"/>
        </w:rPr>
      </w:pPr>
    </w:p>
    <w:p w:rsidR="004E6004" w:rsidRDefault="004E6004" w:rsidP="000A109E">
      <w:pPr>
        <w:jc w:val="both"/>
        <w:rPr>
          <w:color w:val="000000"/>
        </w:rPr>
      </w:pPr>
    </w:p>
    <w:p w:rsidR="004E6004" w:rsidRDefault="004E6004" w:rsidP="000A109E">
      <w:pPr>
        <w:jc w:val="both"/>
        <w:rPr>
          <w:color w:val="000000"/>
        </w:rPr>
      </w:pPr>
      <w:r>
        <w:rPr>
          <w:color w:val="000000"/>
        </w:rPr>
        <w:lastRenderedPageBreak/>
        <w:t xml:space="preserve">It was recommended to award the </w:t>
      </w:r>
      <w:r>
        <w:rPr>
          <w:b/>
          <w:color w:val="000000"/>
        </w:rPr>
        <w:t>Oil Bid</w:t>
      </w:r>
      <w:r>
        <w:rPr>
          <w:color w:val="000000"/>
        </w:rPr>
        <w:t xml:space="preserve"> to Apollo Oil. </w:t>
      </w:r>
    </w:p>
    <w:p w:rsidR="004E6004" w:rsidRDefault="004E6004" w:rsidP="000A109E">
      <w:pPr>
        <w:jc w:val="both"/>
        <w:rPr>
          <w:color w:val="000000"/>
        </w:rPr>
      </w:pPr>
      <w:r>
        <w:rPr>
          <w:color w:val="000000"/>
        </w:rPr>
        <w:t xml:space="preserve">Motion by Larry Combs seconded by John Tudor, to award the Oil Bid to Apollo Oil. </w:t>
      </w:r>
    </w:p>
    <w:p w:rsidR="004E6004" w:rsidRPr="004E6004" w:rsidRDefault="004E6004" w:rsidP="000A109E">
      <w:pPr>
        <w:jc w:val="both"/>
        <w:rPr>
          <w:color w:val="000000"/>
        </w:rPr>
      </w:pPr>
      <w:r>
        <w:rPr>
          <w:color w:val="000000"/>
        </w:rPr>
        <w:t xml:space="preserve">Motion carried on roll call vote as follows: </w:t>
      </w:r>
    </w:p>
    <w:p w:rsidR="004E6004" w:rsidRPr="002D7E51" w:rsidRDefault="004E6004" w:rsidP="004E6004">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4E6004" w:rsidRPr="002D7E51" w:rsidRDefault="004E6004" w:rsidP="004E6004">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4E6004" w:rsidRDefault="004E6004" w:rsidP="004E6004">
      <w:pPr>
        <w:jc w:val="both"/>
        <w:rPr>
          <w:color w:val="000000"/>
        </w:rPr>
      </w:pPr>
      <w:r w:rsidRPr="002D7E51">
        <w:rPr>
          <w:color w:val="000000"/>
        </w:rPr>
        <w:t xml:space="preserve">                        Reagan Taylor – Yes</w:t>
      </w:r>
    </w:p>
    <w:p w:rsidR="004E6004" w:rsidRDefault="004E6004" w:rsidP="000A109E">
      <w:pPr>
        <w:jc w:val="both"/>
        <w:rPr>
          <w:color w:val="000000"/>
        </w:rPr>
      </w:pPr>
    </w:p>
    <w:p w:rsidR="004E6004" w:rsidRDefault="004E6004" w:rsidP="000A109E">
      <w:pPr>
        <w:jc w:val="both"/>
        <w:rPr>
          <w:color w:val="000000"/>
        </w:rPr>
      </w:pPr>
      <w:r>
        <w:rPr>
          <w:color w:val="000000"/>
        </w:rPr>
        <w:t xml:space="preserve">It was recommended to reject the bid offers for the </w:t>
      </w:r>
      <w:r>
        <w:rPr>
          <w:b/>
          <w:color w:val="000000"/>
        </w:rPr>
        <w:t>Concrete Bid</w:t>
      </w:r>
      <w:r>
        <w:rPr>
          <w:color w:val="000000"/>
        </w:rPr>
        <w:t xml:space="preserve"> and rebid again. </w:t>
      </w:r>
    </w:p>
    <w:p w:rsidR="004E6004" w:rsidRPr="004E6004" w:rsidRDefault="004E6004" w:rsidP="000A109E">
      <w:pPr>
        <w:jc w:val="both"/>
        <w:rPr>
          <w:color w:val="000000"/>
        </w:rPr>
      </w:pPr>
      <w:r>
        <w:rPr>
          <w:color w:val="000000"/>
        </w:rPr>
        <w:t xml:space="preserve">Motion by Larry Combs seconded by Tom Botkin, to put the Concrete Bid out for rebid. </w:t>
      </w:r>
    </w:p>
    <w:p w:rsidR="004E6004" w:rsidRPr="002D7E51" w:rsidRDefault="004E6004" w:rsidP="004E6004">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4E6004" w:rsidRPr="002D7E51" w:rsidRDefault="004E6004" w:rsidP="004E6004">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4E6004" w:rsidRDefault="004E6004" w:rsidP="004E6004">
      <w:pPr>
        <w:jc w:val="both"/>
        <w:rPr>
          <w:color w:val="000000"/>
        </w:rPr>
      </w:pPr>
      <w:r w:rsidRPr="002D7E51">
        <w:rPr>
          <w:color w:val="000000"/>
        </w:rPr>
        <w:t xml:space="preserve">                        Reagan Taylor – Yes</w:t>
      </w:r>
    </w:p>
    <w:p w:rsidR="009E29CA" w:rsidRDefault="009E29CA" w:rsidP="000A109E">
      <w:pPr>
        <w:jc w:val="both"/>
        <w:rPr>
          <w:color w:val="000000"/>
        </w:rPr>
      </w:pPr>
    </w:p>
    <w:p w:rsidR="004E6004" w:rsidRPr="004E6004" w:rsidRDefault="004E6004" w:rsidP="000A109E">
      <w:pPr>
        <w:jc w:val="both"/>
        <w:rPr>
          <w:color w:val="000000"/>
        </w:rPr>
      </w:pPr>
      <w:r>
        <w:rPr>
          <w:color w:val="000000"/>
        </w:rPr>
        <w:t xml:space="preserve">It was recommended to reject the bid offers for the </w:t>
      </w:r>
      <w:r>
        <w:rPr>
          <w:b/>
          <w:color w:val="000000"/>
        </w:rPr>
        <w:t>Fuel Bid</w:t>
      </w:r>
      <w:r w:rsidR="006447F4">
        <w:rPr>
          <w:color w:val="000000"/>
        </w:rPr>
        <w:t>. Scott Shepherd</w:t>
      </w:r>
      <w:r>
        <w:rPr>
          <w:color w:val="000000"/>
        </w:rPr>
        <w:t xml:space="preserve"> said the language of the bid was unclear, so he thought it only fair to put it out for rebid. </w:t>
      </w:r>
    </w:p>
    <w:p w:rsidR="004E6004" w:rsidRPr="004E6004" w:rsidRDefault="004E6004" w:rsidP="004E6004">
      <w:pPr>
        <w:jc w:val="both"/>
        <w:rPr>
          <w:color w:val="000000"/>
        </w:rPr>
      </w:pPr>
      <w:r>
        <w:rPr>
          <w:color w:val="000000"/>
        </w:rPr>
        <w:t xml:space="preserve">Motion by Larry Combs seconded by Tom Botkin, to put the Fuel Bid out for rebid. </w:t>
      </w:r>
    </w:p>
    <w:p w:rsidR="004E6004" w:rsidRPr="002D7E51" w:rsidRDefault="004E6004" w:rsidP="004E6004">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4E6004" w:rsidRPr="002D7E51" w:rsidRDefault="004E6004" w:rsidP="004E6004">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4E6004" w:rsidRDefault="004E6004" w:rsidP="004E6004">
      <w:pPr>
        <w:jc w:val="both"/>
        <w:rPr>
          <w:color w:val="000000"/>
        </w:rPr>
      </w:pPr>
      <w:r w:rsidRPr="002D7E51">
        <w:rPr>
          <w:color w:val="000000"/>
        </w:rPr>
        <w:t xml:space="preserve">                        Reagan Taylor – Yes</w:t>
      </w:r>
    </w:p>
    <w:p w:rsidR="004E6004" w:rsidRDefault="004E6004" w:rsidP="004E6004">
      <w:pPr>
        <w:jc w:val="both"/>
        <w:rPr>
          <w:color w:val="000000"/>
        </w:rPr>
      </w:pPr>
    </w:p>
    <w:p w:rsidR="004E6004" w:rsidRPr="004E6004" w:rsidRDefault="004E6004" w:rsidP="004E6004">
      <w:pPr>
        <w:jc w:val="both"/>
        <w:rPr>
          <w:color w:val="000000"/>
        </w:rPr>
      </w:pPr>
      <w:r>
        <w:rPr>
          <w:color w:val="000000"/>
        </w:rPr>
        <w:t xml:space="preserve">It was recommended to put the </w:t>
      </w:r>
      <w:r>
        <w:rPr>
          <w:b/>
          <w:color w:val="000000"/>
        </w:rPr>
        <w:t xml:space="preserve">Culvert Bid </w:t>
      </w:r>
      <w:r>
        <w:rPr>
          <w:color w:val="000000"/>
        </w:rPr>
        <w:t>out for reb</w:t>
      </w:r>
      <w:r w:rsidR="002A14B0">
        <w:rPr>
          <w:color w:val="000000"/>
        </w:rPr>
        <w:t xml:space="preserve">id, since there were no bidders </w:t>
      </w:r>
      <w:proofErr w:type="gramStart"/>
      <w:r w:rsidR="002A14B0">
        <w:rPr>
          <w:color w:val="000000"/>
        </w:rPr>
        <w:t>at this time</w:t>
      </w:r>
      <w:proofErr w:type="gramEnd"/>
      <w:r w:rsidR="002A14B0">
        <w:rPr>
          <w:color w:val="000000"/>
        </w:rPr>
        <w:t xml:space="preserve">. </w:t>
      </w:r>
    </w:p>
    <w:p w:rsidR="002A14B0" w:rsidRPr="004E6004" w:rsidRDefault="002A14B0" w:rsidP="002A14B0">
      <w:pPr>
        <w:jc w:val="both"/>
        <w:rPr>
          <w:color w:val="000000"/>
        </w:rPr>
      </w:pPr>
      <w:r>
        <w:rPr>
          <w:color w:val="000000"/>
        </w:rPr>
        <w:t xml:space="preserve">Motion by John Tudor seconded by Roger Barger, to put the Fuel Bid out for rebid. </w:t>
      </w:r>
    </w:p>
    <w:p w:rsidR="002A14B0" w:rsidRPr="002D7E51" w:rsidRDefault="002A14B0" w:rsidP="002A14B0">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2A14B0" w:rsidRPr="002D7E51" w:rsidRDefault="002A14B0" w:rsidP="002A14B0">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2A14B0" w:rsidRDefault="002A14B0" w:rsidP="002A14B0">
      <w:pPr>
        <w:jc w:val="both"/>
        <w:rPr>
          <w:color w:val="000000"/>
        </w:rPr>
      </w:pPr>
      <w:r w:rsidRPr="002D7E51">
        <w:rPr>
          <w:color w:val="000000"/>
        </w:rPr>
        <w:t xml:space="preserve">                        Reagan Taylor – Yes</w:t>
      </w:r>
    </w:p>
    <w:p w:rsidR="009E29CA" w:rsidRDefault="009E29CA" w:rsidP="000A109E">
      <w:pPr>
        <w:jc w:val="both"/>
        <w:rPr>
          <w:b/>
          <w:color w:val="000000"/>
          <w:sz w:val="28"/>
          <w:szCs w:val="28"/>
        </w:rPr>
      </w:pPr>
    </w:p>
    <w:p w:rsidR="000A109E" w:rsidRPr="002D7E51" w:rsidRDefault="000A109E" w:rsidP="000A109E">
      <w:pPr>
        <w:jc w:val="both"/>
        <w:rPr>
          <w:b/>
          <w:color w:val="000000"/>
          <w:sz w:val="28"/>
          <w:szCs w:val="28"/>
        </w:rPr>
      </w:pPr>
      <w:r w:rsidRPr="002D7E51">
        <w:rPr>
          <w:b/>
          <w:color w:val="000000"/>
          <w:sz w:val="28"/>
          <w:szCs w:val="28"/>
        </w:rPr>
        <w:t xml:space="preserve">IN RE: </w:t>
      </w:r>
      <w:r w:rsidR="002A14B0">
        <w:rPr>
          <w:b/>
          <w:color w:val="000000"/>
          <w:sz w:val="28"/>
          <w:szCs w:val="28"/>
        </w:rPr>
        <w:t>Doug Thomas-State Inmates</w:t>
      </w:r>
      <w:r>
        <w:rPr>
          <w:b/>
          <w:color w:val="000000"/>
          <w:sz w:val="28"/>
          <w:szCs w:val="28"/>
        </w:rPr>
        <w:t>:</w:t>
      </w:r>
    </w:p>
    <w:p w:rsidR="000A109E" w:rsidRDefault="002A14B0" w:rsidP="000A109E">
      <w:pPr>
        <w:jc w:val="both"/>
        <w:rPr>
          <w:color w:val="000000"/>
        </w:rPr>
      </w:pPr>
      <w:r>
        <w:rPr>
          <w:color w:val="000000"/>
        </w:rPr>
        <w:t>Jailer</w:t>
      </w:r>
      <w:r w:rsidR="003D3945">
        <w:rPr>
          <w:color w:val="000000"/>
        </w:rPr>
        <w:t>,</w:t>
      </w:r>
      <w:r>
        <w:rPr>
          <w:color w:val="000000"/>
        </w:rPr>
        <w:t xml:space="preserve"> Doug Thomas opened the floor up for discussion of the jail population. He said that as of today, the Detention Center is currently housing 422 inmates, 82 of which are state inmates. He talked about the possibility of opting out of the program </w:t>
      </w:r>
      <w:r w:rsidR="004B549E">
        <w:rPr>
          <w:color w:val="000000"/>
        </w:rPr>
        <w:t xml:space="preserve">with the Department of Corrections, where we house state inmates </w:t>
      </w:r>
      <w:proofErr w:type="gramStart"/>
      <w:r w:rsidR="004B549E">
        <w:rPr>
          <w:color w:val="000000"/>
        </w:rPr>
        <w:t>for the purpose of</w:t>
      </w:r>
      <w:proofErr w:type="gramEnd"/>
      <w:r w:rsidR="004B549E">
        <w:rPr>
          <w:color w:val="000000"/>
        </w:rPr>
        <w:t xml:space="preserve"> getting a reimbursement for each state inmate. The Fiscal Court discussed how it would affect the County’s revenue, as well as how it would help decrease our inmate population. Magistrate Botkin said that we are going to need more facts and numbers </w:t>
      </w:r>
      <w:proofErr w:type="gramStart"/>
      <w:r w:rsidR="004B549E">
        <w:rPr>
          <w:color w:val="000000"/>
        </w:rPr>
        <w:t>in order to</w:t>
      </w:r>
      <w:proofErr w:type="gramEnd"/>
      <w:r w:rsidR="004B549E">
        <w:rPr>
          <w:color w:val="000000"/>
        </w:rPr>
        <w:t xml:space="preserve"> make a decision on whether or not we should opt out of the program. </w:t>
      </w:r>
    </w:p>
    <w:p w:rsidR="000A109E" w:rsidRPr="002D7E51" w:rsidRDefault="000A109E" w:rsidP="000A109E">
      <w:pPr>
        <w:jc w:val="both"/>
        <w:rPr>
          <w:color w:val="000000"/>
        </w:rPr>
      </w:pPr>
    </w:p>
    <w:p w:rsidR="000A109E" w:rsidRPr="002D7E51" w:rsidRDefault="000A109E" w:rsidP="000A109E">
      <w:pPr>
        <w:jc w:val="both"/>
        <w:rPr>
          <w:b/>
          <w:color w:val="000000"/>
          <w:sz w:val="28"/>
          <w:szCs w:val="28"/>
        </w:rPr>
      </w:pPr>
      <w:r w:rsidRPr="002D7E51">
        <w:rPr>
          <w:b/>
          <w:color w:val="000000"/>
          <w:sz w:val="28"/>
          <w:szCs w:val="28"/>
        </w:rPr>
        <w:t xml:space="preserve">IN RE: </w:t>
      </w:r>
      <w:r w:rsidR="00AF3E2D">
        <w:rPr>
          <w:b/>
          <w:color w:val="000000"/>
          <w:sz w:val="28"/>
          <w:szCs w:val="28"/>
        </w:rPr>
        <w:t>2</w:t>
      </w:r>
      <w:r w:rsidR="00AF3E2D" w:rsidRPr="00AF3E2D">
        <w:rPr>
          <w:b/>
          <w:color w:val="000000"/>
          <w:sz w:val="28"/>
          <w:szCs w:val="28"/>
          <w:vertAlign w:val="superscript"/>
        </w:rPr>
        <w:t>nd</w:t>
      </w:r>
      <w:r w:rsidR="00AF3E2D">
        <w:rPr>
          <w:b/>
          <w:color w:val="000000"/>
          <w:sz w:val="28"/>
          <w:szCs w:val="28"/>
        </w:rPr>
        <w:t xml:space="preserve"> Reading Ordinance 17-06 Fiscal Court 2017/2018 Budget</w:t>
      </w:r>
      <w:r w:rsidRPr="002D7E51">
        <w:rPr>
          <w:b/>
          <w:color w:val="000000"/>
          <w:sz w:val="28"/>
          <w:szCs w:val="28"/>
        </w:rPr>
        <w:t>:</w:t>
      </w:r>
    </w:p>
    <w:p w:rsidR="000A109E" w:rsidRDefault="003D3945" w:rsidP="000A109E">
      <w:pPr>
        <w:jc w:val="both"/>
        <w:rPr>
          <w:color w:val="000000"/>
        </w:rPr>
      </w:pPr>
      <w:r>
        <w:rPr>
          <w:color w:val="000000"/>
        </w:rPr>
        <w:t>Treasurer, Glenna Baker said there was a change in the Jail budget and General Fund due to staff raises at the Detention Center.</w:t>
      </w:r>
    </w:p>
    <w:p w:rsidR="003D3945" w:rsidRPr="004E6004" w:rsidRDefault="003D3945" w:rsidP="003D3945">
      <w:pPr>
        <w:jc w:val="both"/>
        <w:rPr>
          <w:color w:val="000000"/>
        </w:rPr>
      </w:pPr>
      <w:r>
        <w:rPr>
          <w:color w:val="000000"/>
        </w:rPr>
        <w:t>Motion by Roger Barger seconded by Tom Botkin, to approve the 2</w:t>
      </w:r>
      <w:r w:rsidRPr="003D3945">
        <w:rPr>
          <w:color w:val="000000"/>
          <w:vertAlign w:val="superscript"/>
        </w:rPr>
        <w:t>nd</w:t>
      </w:r>
      <w:r>
        <w:rPr>
          <w:color w:val="000000"/>
        </w:rPr>
        <w:t xml:space="preserve"> reading of Ordinance 17-06. </w:t>
      </w:r>
    </w:p>
    <w:p w:rsidR="003D3945" w:rsidRPr="002D7E51" w:rsidRDefault="003D3945" w:rsidP="003D3945">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3D3945" w:rsidRPr="002D7E51" w:rsidRDefault="003D3945" w:rsidP="003D3945">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3D3945" w:rsidRDefault="003D3945" w:rsidP="003D3945">
      <w:pPr>
        <w:jc w:val="both"/>
        <w:rPr>
          <w:color w:val="000000"/>
        </w:rPr>
      </w:pPr>
      <w:r w:rsidRPr="002D7E51">
        <w:rPr>
          <w:color w:val="000000"/>
        </w:rPr>
        <w:t xml:space="preserve">                        Reagan Taylor – Yes</w:t>
      </w:r>
    </w:p>
    <w:p w:rsidR="003D3945" w:rsidRPr="002D7E51" w:rsidRDefault="003D3945" w:rsidP="000A109E">
      <w:pPr>
        <w:jc w:val="both"/>
        <w:rPr>
          <w:color w:val="000000"/>
        </w:rPr>
      </w:pPr>
    </w:p>
    <w:p w:rsidR="000A109E" w:rsidRPr="002D7E51" w:rsidRDefault="000A109E" w:rsidP="000A109E">
      <w:pPr>
        <w:jc w:val="both"/>
        <w:rPr>
          <w:color w:val="000000"/>
        </w:rPr>
      </w:pPr>
    </w:p>
    <w:p w:rsidR="00F72FC8" w:rsidRDefault="00F72FC8" w:rsidP="000A109E">
      <w:pPr>
        <w:jc w:val="both"/>
        <w:rPr>
          <w:b/>
          <w:color w:val="000000"/>
          <w:sz w:val="28"/>
          <w:szCs w:val="28"/>
        </w:rPr>
      </w:pPr>
      <w:bookmarkStart w:id="0" w:name="_Hlk482696827"/>
    </w:p>
    <w:p w:rsidR="00F72FC8" w:rsidRDefault="00F72FC8" w:rsidP="000A109E">
      <w:pPr>
        <w:jc w:val="both"/>
        <w:rPr>
          <w:b/>
          <w:color w:val="000000"/>
          <w:sz w:val="28"/>
          <w:szCs w:val="28"/>
        </w:rPr>
      </w:pPr>
    </w:p>
    <w:p w:rsidR="000A109E" w:rsidRPr="002D7E51" w:rsidRDefault="000A109E" w:rsidP="000A109E">
      <w:pPr>
        <w:jc w:val="both"/>
        <w:rPr>
          <w:b/>
          <w:color w:val="000000"/>
          <w:sz w:val="28"/>
          <w:szCs w:val="28"/>
        </w:rPr>
      </w:pPr>
      <w:r w:rsidRPr="002D7E51">
        <w:rPr>
          <w:b/>
          <w:color w:val="000000"/>
          <w:sz w:val="28"/>
          <w:szCs w:val="28"/>
        </w:rPr>
        <w:lastRenderedPageBreak/>
        <w:t xml:space="preserve">IN RE: </w:t>
      </w:r>
      <w:r w:rsidR="00F72FC8">
        <w:rPr>
          <w:b/>
          <w:color w:val="000000"/>
          <w:sz w:val="28"/>
          <w:szCs w:val="28"/>
        </w:rPr>
        <w:t>2</w:t>
      </w:r>
      <w:r w:rsidR="00F72FC8" w:rsidRPr="00F72FC8">
        <w:rPr>
          <w:b/>
          <w:color w:val="000000"/>
          <w:sz w:val="28"/>
          <w:szCs w:val="28"/>
          <w:vertAlign w:val="superscript"/>
        </w:rPr>
        <w:t>nd</w:t>
      </w:r>
      <w:r w:rsidR="00F72FC8">
        <w:rPr>
          <w:b/>
          <w:color w:val="000000"/>
          <w:sz w:val="28"/>
          <w:szCs w:val="28"/>
        </w:rPr>
        <w:t xml:space="preserve"> Reading Ordinance 17-07 Budget Amendment-Family Court Bond</w:t>
      </w:r>
      <w:r w:rsidRPr="002D7E51">
        <w:rPr>
          <w:b/>
          <w:color w:val="000000"/>
          <w:sz w:val="28"/>
          <w:szCs w:val="28"/>
        </w:rPr>
        <w:t>:</w:t>
      </w:r>
    </w:p>
    <w:bookmarkEnd w:id="0"/>
    <w:p w:rsidR="000A109E" w:rsidRPr="002D7E51" w:rsidRDefault="00F72FC8" w:rsidP="000A109E">
      <w:pPr>
        <w:jc w:val="both"/>
        <w:rPr>
          <w:color w:val="000000"/>
        </w:rPr>
      </w:pPr>
      <w:r>
        <w:rPr>
          <w:color w:val="000000"/>
        </w:rPr>
        <w:t>Judge Taylor announced that the Family Court Building purchase was finalized on June 23</w:t>
      </w:r>
      <w:r w:rsidRPr="00F72FC8">
        <w:rPr>
          <w:color w:val="000000"/>
          <w:vertAlign w:val="superscript"/>
        </w:rPr>
        <w:t>rd</w:t>
      </w:r>
      <w:r>
        <w:rPr>
          <w:color w:val="000000"/>
        </w:rPr>
        <w:t>, 2017, and the 2017/2018 budget would be amended to reflect the bond payments for that building.</w:t>
      </w:r>
    </w:p>
    <w:p w:rsidR="00F72FC8" w:rsidRDefault="00F72FC8" w:rsidP="000A109E">
      <w:pPr>
        <w:jc w:val="both"/>
        <w:rPr>
          <w:color w:val="000000"/>
        </w:rPr>
      </w:pPr>
      <w:bookmarkStart w:id="1" w:name="_Hlk482696999"/>
    </w:p>
    <w:p w:rsidR="000A109E" w:rsidRPr="002D7E51" w:rsidRDefault="000A109E" w:rsidP="000A109E">
      <w:pPr>
        <w:jc w:val="both"/>
        <w:rPr>
          <w:color w:val="000000"/>
        </w:rPr>
      </w:pPr>
      <w:r w:rsidRPr="002D7E51">
        <w:rPr>
          <w:color w:val="000000"/>
        </w:rPr>
        <w:t xml:space="preserve">Motion by </w:t>
      </w:r>
      <w:r w:rsidR="00F72FC8">
        <w:rPr>
          <w:color w:val="000000"/>
        </w:rPr>
        <w:t>John Tudor</w:t>
      </w:r>
      <w:r w:rsidRPr="002D7E51">
        <w:rPr>
          <w:color w:val="000000"/>
        </w:rPr>
        <w:t xml:space="preserve"> secon</w:t>
      </w:r>
      <w:r>
        <w:rPr>
          <w:color w:val="000000"/>
        </w:rPr>
        <w:t xml:space="preserve">ded by </w:t>
      </w:r>
      <w:r w:rsidR="00F72FC8">
        <w:rPr>
          <w:color w:val="000000"/>
        </w:rPr>
        <w:t>Roger Barger</w:t>
      </w:r>
      <w:r>
        <w:rPr>
          <w:color w:val="000000"/>
        </w:rPr>
        <w:t xml:space="preserve">, for Judge Taylor to </w:t>
      </w:r>
      <w:r w:rsidR="00F72FC8">
        <w:rPr>
          <w:color w:val="000000"/>
        </w:rPr>
        <w:t>approve the 2</w:t>
      </w:r>
      <w:r w:rsidR="00F72FC8" w:rsidRPr="00F72FC8">
        <w:rPr>
          <w:color w:val="000000"/>
          <w:vertAlign w:val="superscript"/>
        </w:rPr>
        <w:t>nd</w:t>
      </w:r>
      <w:r w:rsidR="00F72FC8">
        <w:rPr>
          <w:color w:val="000000"/>
        </w:rPr>
        <w:t xml:space="preserve"> reading of Ordinance 17-07</w:t>
      </w:r>
      <w:r>
        <w:rPr>
          <w:color w:val="000000"/>
        </w:rPr>
        <w:t xml:space="preserve">. </w:t>
      </w:r>
    </w:p>
    <w:p w:rsidR="000A109E" w:rsidRPr="002D7E51" w:rsidRDefault="000A109E" w:rsidP="000A109E">
      <w:pPr>
        <w:jc w:val="both"/>
        <w:rPr>
          <w:color w:val="000000"/>
        </w:rPr>
      </w:pPr>
      <w:r w:rsidRPr="002D7E51">
        <w:rPr>
          <w:color w:val="000000"/>
        </w:rPr>
        <w:t>Motion to approve carried on roll call vote as follows:</w:t>
      </w:r>
    </w:p>
    <w:p w:rsidR="000A109E" w:rsidRPr="002D7E51" w:rsidRDefault="000A109E" w:rsidP="000A109E">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0A109E" w:rsidRPr="002D7E51" w:rsidRDefault="000A109E" w:rsidP="000A109E">
      <w:pPr>
        <w:jc w:val="both"/>
        <w:rPr>
          <w:color w:val="000000"/>
        </w:rPr>
      </w:pPr>
      <w:r w:rsidRPr="002D7E51">
        <w:rPr>
          <w:color w:val="000000"/>
        </w:rPr>
        <w:t>John Tudor- No</w:t>
      </w:r>
      <w:r w:rsidRPr="002D7E51">
        <w:rPr>
          <w:color w:val="000000"/>
        </w:rPr>
        <w:tab/>
        <w:t xml:space="preserve">          </w:t>
      </w:r>
      <w:r w:rsidRPr="002D7E51">
        <w:rPr>
          <w:color w:val="000000"/>
        </w:rPr>
        <w:tab/>
        <w:t xml:space="preserve">           Larry Combs- No </w:t>
      </w:r>
    </w:p>
    <w:p w:rsidR="000A109E" w:rsidRPr="002D7E51" w:rsidRDefault="000A109E" w:rsidP="000A109E">
      <w:pPr>
        <w:jc w:val="both"/>
        <w:rPr>
          <w:color w:val="000000"/>
        </w:rPr>
      </w:pPr>
      <w:r w:rsidRPr="002D7E51">
        <w:rPr>
          <w:color w:val="000000"/>
        </w:rPr>
        <w:t xml:space="preserve">                           Reagan Taylor – Yes</w:t>
      </w:r>
    </w:p>
    <w:bookmarkEnd w:id="1"/>
    <w:p w:rsidR="000A109E" w:rsidRPr="002D7E51" w:rsidRDefault="000A109E" w:rsidP="000A109E">
      <w:pPr>
        <w:jc w:val="both"/>
        <w:rPr>
          <w:color w:val="000000"/>
        </w:rPr>
      </w:pPr>
    </w:p>
    <w:p w:rsidR="000A109E" w:rsidRPr="002D7E51" w:rsidRDefault="000A109E" w:rsidP="000A109E">
      <w:pPr>
        <w:jc w:val="both"/>
        <w:rPr>
          <w:b/>
          <w:color w:val="000000"/>
          <w:sz w:val="28"/>
          <w:szCs w:val="28"/>
        </w:rPr>
      </w:pPr>
      <w:r w:rsidRPr="002D7E51">
        <w:rPr>
          <w:b/>
          <w:color w:val="000000"/>
          <w:sz w:val="28"/>
          <w:szCs w:val="28"/>
        </w:rPr>
        <w:t xml:space="preserve">IN RE: </w:t>
      </w:r>
      <w:r w:rsidR="00F72FC8">
        <w:rPr>
          <w:b/>
          <w:color w:val="000000"/>
          <w:sz w:val="28"/>
          <w:szCs w:val="28"/>
        </w:rPr>
        <w:t>2</w:t>
      </w:r>
      <w:r w:rsidR="00F72FC8" w:rsidRPr="00F72FC8">
        <w:rPr>
          <w:b/>
          <w:color w:val="000000"/>
          <w:sz w:val="28"/>
          <w:szCs w:val="28"/>
          <w:vertAlign w:val="superscript"/>
        </w:rPr>
        <w:t>nd</w:t>
      </w:r>
      <w:r w:rsidR="00F72FC8">
        <w:rPr>
          <w:b/>
          <w:color w:val="000000"/>
          <w:sz w:val="28"/>
          <w:szCs w:val="28"/>
        </w:rPr>
        <w:t xml:space="preserve"> Reading Ordinance 17-08 Madison County Drug Policy</w:t>
      </w:r>
      <w:r w:rsidRPr="002D7E51">
        <w:rPr>
          <w:b/>
          <w:color w:val="000000"/>
          <w:sz w:val="28"/>
          <w:szCs w:val="28"/>
        </w:rPr>
        <w:t>:</w:t>
      </w:r>
    </w:p>
    <w:p w:rsidR="000A109E" w:rsidRPr="002D7E51" w:rsidRDefault="000A109E" w:rsidP="000A109E">
      <w:pPr>
        <w:jc w:val="both"/>
        <w:rPr>
          <w:color w:val="000000"/>
        </w:rPr>
      </w:pPr>
      <w:r>
        <w:rPr>
          <w:color w:val="000000"/>
        </w:rPr>
        <w:t xml:space="preserve">Human Resources Director, Rachel Tyler, </w:t>
      </w:r>
      <w:r w:rsidR="00F72FC8">
        <w:rPr>
          <w:color w:val="000000"/>
        </w:rPr>
        <w:t>said there were no changes since the 1</w:t>
      </w:r>
      <w:r w:rsidR="00F72FC8" w:rsidRPr="00F72FC8">
        <w:rPr>
          <w:color w:val="000000"/>
          <w:vertAlign w:val="superscript"/>
        </w:rPr>
        <w:t>st</w:t>
      </w:r>
      <w:r w:rsidR="00F72FC8">
        <w:rPr>
          <w:color w:val="000000"/>
        </w:rPr>
        <w:t xml:space="preserve"> reading of Ordinance 17-08.</w:t>
      </w:r>
    </w:p>
    <w:p w:rsidR="000A109E" w:rsidRPr="002D7E51" w:rsidRDefault="000A109E" w:rsidP="000A109E">
      <w:pPr>
        <w:jc w:val="both"/>
        <w:rPr>
          <w:color w:val="000000"/>
        </w:rPr>
      </w:pPr>
    </w:p>
    <w:p w:rsidR="000A109E" w:rsidRPr="002D7E51" w:rsidRDefault="000A109E" w:rsidP="000A109E">
      <w:pPr>
        <w:jc w:val="both"/>
        <w:rPr>
          <w:color w:val="000000"/>
        </w:rPr>
      </w:pPr>
      <w:r>
        <w:rPr>
          <w:color w:val="000000"/>
        </w:rPr>
        <w:t xml:space="preserve">Motion by </w:t>
      </w:r>
      <w:r w:rsidR="00F72FC8">
        <w:rPr>
          <w:color w:val="000000"/>
        </w:rPr>
        <w:t>Tom Botkin</w:t>
      </w:r>
      <w:r>
        <w:rPr>
          <w:color w:val="000000"/>
        </w:rPr>
        <w:t xml:space="preserve"> seconded by John Tudor</w:t>
      </w:r>
      <w:r w:rsidRPr="002D7E51">
        <w:rPr>
          <w:color w:val="000000"/>
        </w:rPr>
        <w:t>,</w:t>
      </w:r>
      <w:r>
        <w:rPr>
          <w:color w:val="000000"/>
        </w:rPr>
        <w:t xml:space="preserve"> to approve</w:t>
      </w:r>
      <w:r w:rsidRPr="002D7E51">
        <w:rPr>
          <w:color w:val="000000"/>
        </w:rPr>
        <w:t xml:space="preserve"> </w:t>
      </w:r>
      <w:r w:rsidR="00F72FC8">
        <w:rPr>
          <w:color w:val="000000"/>
        </w:rPr>
        <w:t>the 2</w:t>
      </w:r>
      <w:r w:rsidR="00F72FC8" w:rsidRPr="00F72FC8">
        <w:rPr>
          <w:color w:val="000000"/>
          <w:vertAlign w:val="superscript"/>
        </w:rPr>
        <w:t>nd</w:t>
      </w:r>
      <w:r w:rsidR="00F72FC8">
        <w:rPr>
          <w:color w:val="000000"/>
        </w:rPr>
        <w:t xml:space="preserve"> reading of Ordinance 17-08. </w:t>
      </w:r>
      <w:r w:rsidRPr="002D7E51">
        <w:rPr>
          <w:color w:val="000000"/>
        </w:rPr>
        <w:t xml:space="preserve"> </w:t>
      </w:r>
    </w:p>
    <w:p w:rsidR="000A109E" w:rsidRPr="002D7E51" w:rsidRDefault="000A109E" w:rsidP="000A109E">
      <w:pPr>
        <w:jc w:val="both"/>
        <w:rPr>
          <w:color w:val="000000"/>
        </w:rPr>
      </w:pPr>
      <w:r w:rsidRPr="002D7E51">
        <w:rPr>
          <w:color w:val="000000"/>
        </w:rPr>
        <w:t>Motion to approve carried on roll call vote as follows:</w:t>
      </w:r>
    </w:p>
    <w:p w:rsidR="000A109E" w:rsidRPr="002D7E51" w:rsidRDefault="000A109E" w:rsidP="000A109E">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0A109E" w:rsidRPr="002D7E51" w:rsidRDefault="000A109E" w:rsidP="000A109E">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 </w:t>
      </w:r>
    </w:p>
    <w:p w:rsidR="000A109E" w:rsidRPr="002D7E51" w:rsidRDefault="000A109E" w:rsidP="000A109E">
      <w:pPr>
        <w:jc w:val="both"/>
        <w:rPr>
          <w:color w:val="000000"/>
        </w:rPr>
      </w:pPr>
      <w:r w:rsidRPr="002D7E51">
        <w:rPr>
          <w:color w:val="000000"/>
        </w:rPr>
        <w:t xml:space="preserve">                           Reagan Taylor – Yes</w:t>
      </w:r>
    </w:p>
    <w:p w:rsidR="000A109E" w:rsidRPr="002D7E51" w:rsidRDefault="000A109E" w:rsidP="000A109E">
      <w:pPr>
        <w:jc w:val="both"/>
        <w:rPr>
          <w:color w:val="000000"/>
        </w:rPr>
      </w:pPr>
    </w:p>
    <w:p w:rsidR="000A109E" w:rsidRPr="002D7E51" w:rsidRDefault="000A109E" w:rsidP="000A109E">
      <w:pPr>
        <w:jc w:val="both"/>
        <w:rPr>
          <w:b/>
          <w:color w:val="000000"/>
          <w:sz w:val="28"/>
          <w:szCs w:val="28"/>
        </w:rPr>
      </w:pPr>
      <w:r w:rsidRPr="002D7E51">
        <w:rPr>
          <w:b/>
          <w:color w:val="000000"/>
          <w:sz w:val="28"/>
          <w:szCs w:val="28"/>
        </w:rPr>
        <w:t xml:space="preserve">IN RE: </w:t>
      </w:r>
      <w:r w:rsidR="002151F8">
        <w:rPr>
          <w:b/>
          <w:color w:val="000000"/>
          <w:sz w:val="28"/>
          <w:szCs w:val="28"/>
        </w:rPr>
        <w:t>Reading Resolution 17-17 Fiscal Court Employee Classification Schedule</w:t>
      </w:r>
      <w:r w:rsidRPr="002D7E51">
        <w:rPr>
          <w:b/>
          <w:color w:val="000000"/>
          <w:sz w:val="28"/>
          <w:szCs w:val="28"/>
        </w:rPr>
        <w:t>:</w:t>
      </w:r>
    </w:p>
    <w:p w:rsidR="000A109E" w:rsidRDefault="002151F8" w:rsidP="000A109E">
      <w:pPr>
        <w:jc w:val="both"/>
        <w:rPr>
          <w:color w:val="000000"/>
        </w:rPr>
      </w:pPr>
      <w:r>
        <w:rPr>
          <w:color w:val="000000"/>
        </w:rPr>
        <w:t xml:space="preserve">Rachel Tyler said that the classification schedule for the 2017/2018 fiscal year was revised and updated. </w:t>
      </w:r>
    </w:p>
    <w:p w:rsidR="000A109E" w:rsidRDefault="000A109E" w:rsidP="000A109E">
      <w:pPr>
        <w:jc w:val="both"/>
        <w:rPr>
          <w:color w:val="000000"/>
        </w:rPr>
      </w:pPr>
    </w:p>
    <w:p w:rsidR="000A109E" w:rsidRDefault="000A109E" w:rsidP="000A109E">
      <w:pPr>
        <w:jc w:val="both"/>
        <w:rPr>
          <w:color w:val="000000"/>
        </w:rPr>
      </w:pPr>
      <w:r>
        <w:rPr>
          <w:color w:val="000000"/>
        </w:rPr>
        <w:t xml:space="preserve">Motion by </w:t>
      </w:r>
      <w:r w:rsidR="002151F8">
        <w:rPr>
          <w:color w:val="000000"/>
        </w:rPr>
        <w:t xml:space="preserve">Larry Combs seconded by Tom Botkin, to approve </w:t>
      </w:r>
      <w:r w:rsidR="002101A8">
        <w:rPr>
          <w:color w:val="000000"/>
        </w:rPr>
        <w:t>of</w:t>
      </w:r>
      <w:r w:rsidR="002151F8">
        <w:rPr>
          <w:color w:val="000000"/>
        </w:rPr>
        <w:t xml:space="preserve"> R</w:t>
      </w:r>
      <w:bookmarkStart w:id="2" w:name="_GoBack"/>
      <w:bookmarkEnd w:id="2"/>
      <w:r w:rsidR="002151F8">
        <w:rPr>
          <w:color w:val="000000"/>
        </w:rPr>
        <w:t>esolution 17-17</w:t>
      </w:r>
      <w:r>
        <w:rPr>
          <w:color w:val="000000"/>
        </w:rPr>
        <w:t xml:space="preserve">. </w:t>
      </w:r>
    </w:p>
    <w:p w:rsidR="000A109E" w:rsidRDefault="000A109E" w:rsidP="000A109E">
      <w:pPr>
        <w:jc w:val="both"/>
        <w:rPr>
          <w:color w:val="000000"/>
        </w:rPr>
      </w:pPr>
      <w:r>
        <w:rPr>
          <w:color w:val="000000"/>
        </w:rPr>
        <w:t>Motion to approve carried on roll call vote as follows:</w:t>
      </w:r>
    </w:p>
    <w:p w:rsidR="000A109E" w:rsidRDefault="000A109E" w:rsidP="000A109E">
      <w:pPr>
        <w:jc w:val="both"/>
        <w:rPr>
          <w:color w:val="000000"/>
        </w:rPr>
      </w:pPr>
      <w:r>
        <w:rPr>
          <w:color w:val="000000"/>
        </w:rPr>
        <w:t>Tom Botkin-Yes</w:t>
      </w:r>
      <w:r>
        <w:rPr>
          <w:color w:val="000000"/>
        </w:rPr>
        <w:tab/>
      </w:r>
      <w:r>
        <w:rPr>
          <w:color w:val="000000"/>
        </w:rPr>
        <w:tab/>
        <w:t xml:space="preserve">           Roger Barger-Yes</w:t>
      </w:r>
    </w:p>
    <w:p w:rsidR="000A109E" w:rsidRDefault="000A109E" w:rsidP="000A109E">
      <w:pPr>
        <w:jc w:val="both"/>
        <w:rPr>
          <w:color w:val="000000"/>
        </w:rPr>
      </w:pPr>
      <w:r>
        <w:rPr>
          <w:color w:val="000000"/>
        </w:rPr>
        <w:t>John Tudor- Yes</w:t>
      </w:r>
      <w:r>
        <w:rPr>
          <w:color w:val="000000"/>
        </w:rPr>
        <w:tab/>
        <w:t xml:space="preserve">          </w:t>
      </w:r>
      <w:r>
        <w:rPr>
          <w:color w:val="000000"/>
        </w:rPr>
        <w:tab/>
        <w:t xml:space="preserve">           Larry Combs- Yes </w:t>
      </w:r>
    </w:p>
    <w:p w:rsidR="000A109E" w:rsidRDefault="000A109E" w:rsidP="000A109E">
      <w:pPr>
        <w:jc w:val="both"/>
        <w:rPr>
          <w:color w:val="000000"/>
        </w:rPr>
      </w:pPr>
      <w:r>
        <w:rPr>
          <w:color w:val="000000"/>
        </w:rPr>
        <w:t xml:space="preserve">                           Reagan Taylor – Yes</w:t>
      </w:r>
    </w:p>
    <w:p w:rsidR="000A109E" w:rsidRPr="002D7E51" w:rsidRDefault="000A109E" w:rsidP="000A109E">
      <w:pPr>
        <w:jc w:val="both"/>
        <w:rPr>
          <w:color w:val="000000"/>
        </w:rPr>
      </w:pPr>
    </w:p>
    <w:p w:rsidR="000A109E" w:rsidRPr="002D7E51" w:rsidRDefault="000A109E" w:rsidP="000A109E">
      <w:pPr>
        <w:jc w:val="both"/>
        <w:rPr>
          <w:b/>
          <w:color w:val="000000"/>
          <w:sz w:val="28"/>
          <w:szCs w:val="28"/>
        </w:rPr>
      </w:pPr>
      <w:r w:rsidRPr="002D7E51">
        <w:rPr>
          <w:b/>
          <w:color w:val="000000"/>
          <w:sz w:val="28"/>
          <w:szCs w:val="28"/>
        </w:rPr>
        <w:t xml:space="preserve">IN RE: </w:t>
      </w:r>
      <w:r w:rsidR="002151F8">
        <w:rPr>
          <w:b/>
          <w:color w:val="000000"/>
          <w:sz w:val="28"/>
          <w:szCs w:val="28"/>
        </w:rPr>
        <w:t>Reading Resolution 17-18 Fiscal Court Employee Rate of Pay</w:t>
      </w:r>
      <w:r w:rsidRPr="002D7E51">
        <w:rPr>
          <w:b/>
          <w:color w:val="000000"/>
          <w:sz w:val="28"/>
          <w:szCs w:val="28"/>
        </w:rPr>
        <w:t>:</w:t>
      </w:r>
    </w:p>
    <w:p w:rsidR="000A109E" w:rsidRDefault="002151F8" w:rsidP="000A109E">
      <w:pPr>
        <w:jc w:val="both"/>
        <w:rPr>
          <w:color w:val="000000"/>
        </w:rPr>
      </w:pPr>
      <w:r>
        <w:rPr>
          <w:color w:val="000000"/>
        </w:rPr>
        <w:t>Rachel Tyler said Resolution 17-18 was to approve of the raises for employees.</w:t>
      </w:r>
    </w:p>
    <w:p w:rsidR="002151F8" w:rsidRPr="002D7E51" w:rsidRDefault="002151F8" w:rsidP="000A109E">
      <w:pPr>
        <w:jc w:val="both"/>
        <w:rPr>
          <w:color w:val="000000"/>
        </w:rPr>
      </w:pPr>
    </w:p>
    <w:p w:rsidR="000A109E" w:rsidRPr="002D7E51" w:rsidRDefault="000A109E" w:rsidP="000A109E">
      <w:pPr>
        <w:jc w:val="both"/>
        <w:rPr>
          <w:color w:val="000000"/>
        </w:rPr>
      </w:pPr>
      <w:r w:rsidRPr="002D7E51">
        <w:rPr>
          <w:color w:val="000000"/>
        </w:rPr>
        <w:t xml:space="preserve">Motion by </w:t>
      </w:r>
      <w:r w:rsidR="008F0B2F">
        <w:rPr>
          <w:color w:val="000000"/>
        </w:rPr>
        <w:t>Larry Combs</w:t>
      </w:r>
      <w:r w:rsidRPr="002D7E51">
        <w:rPr>
          <w:color w:val="000000"/>
        </w:rPr>
        <w:t xml:space="preserve"> seconded by Roger Barger, to approve </w:t>
      </w:r>
      <w:r w:rsidR="002101A8">
        <w:rPr>
          <w:color w:val="000000"/>
        </w:rPr>
        <w:t>of</w:t>
      </w:r>
      <w:r w:rsidR="008F0B2F">
        <w:rPr>
          <w:color w:val="000000"/>
        </w:rPr>
        <w:t xml:space="preserve"> Resolution 17-18</w:t>
      </w:r>
      <w:r>
        <w:rPr>
          <w:color w:val="000000"/>
        </w:rPr>
        <w:t xml:space="preserve">. </w:t>
      </w:r>
      <w:r w:rsidRPr="002D7E51">
        <w:rPr>
          <w:color w:val="000000"/>
        </w:rPr>
        <w:t xml:space="preserve"> </w:t>
      </w:r>
    </w:p>
    <w:p w:rsidR="000A109E" w:rsidRPr="002D7E51" w:rsidRDefault="000A109E" w:rsidP="000A109E">
      <w:pPr>
        <w:jc w:val="both"/>
        <w:rPr>
          <w:color w:val="000000"/>
        </w:rPr>
      </w:pPr>
      <w:r w:rsidRPr="002D7E51">
        <w:rPr>
          <w:color w:val="000000"/>
        </w:rPr>
        <w:t>Motion to approve carried on roll call vote as follows:</w:t>
      </w:r>
    </w:p>
    <w:p w:rsidR="000A109E" w:rsidRPr="002D7E51" w:rsidRDefault="000A109E" w:rsidP="000A109E">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0A109E" w:rsidRPr="002D7E51" w:rsidRDefault="000A109E" w:rsidP="000A109E">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0A109E" w:rsidRDefault="000A109E" w:rsidP="000A109E">
      <w:pPr>
        <w:jc w:val="both"/>
        <w:rPr>
          <w:color w:val="000000"/>
        </w:rPr>
      </w:pPr>
      <w:r w:rsidRPr="002D7E51">
        <w:rPr>
          <w:color w:val="000000"/>
        </w:rPr>
        <w:t xml:space="preserve">                           Reagan Taylor – Yes</w:t>
      </w:r>
    </w:p>
    <w:p w:rsidR="008F0B2F" w:rsidRDefault="008F0B2F" w:rsidP="000A109E">
      <w:pPr>
        <w:jc w:val="both"/>
        <w:rPr>
          <w:color w:val="000000"/>
        </w:rPr>
      </w:pPr>
    </w:p>
    <w:p w:rsidR="008F0B2F" w:rsidRDefault="008F0B2F" w:rsidP="000A109E">
      <w:pPr>
        <w:jc w:val="both"/>
        <w:rPr>
          <w:color w:val="000000"/>
        </w:rPr>
      </w:pPr>
      <w:r>
        <w:rPr>
          <w:color w:val="000000"/>
        </w:rPr>
        <w:t xml:space="preserve">Rachel Tyler also said there were four employees that will need to be back paid due to a discrepancy in the classification schedule. When approving raises, the mistake was made where the ‘years of service’ for these employees was accidentally overlooked. </w:t>
      </w:r>
      <w:proofErr w:type="gramStart"/>
      <w:r>
        <w:rPr>
          <w:color w:val="000000"/>
        </w:rPr>
        <w:t>In order to</w:t>
      </w:r>
      <w:proofErr w:type="gramEnd"/>
      <w:r>
        <w:rPr>
          <w:color w:val="000000"/>
        </w:rPr>
        <w:t xml:space="preserve"> compensate those employees, the Fiscal Court required the motion to approve of the pay adjustments for all four employees, in order to make it fair.</w:t>
      </w:r>
    </w:p>
    <w:p w:rsidR="008F0B2F" w:rsidRPr="002D7E51" w:rsidRDefault="008F0B2F" w:rsidP="000A109E">
      <w:pPr>
        <w:jc w:val="both"/>
        <w:rPr>
          <w:color w:val="000000"/>
        </w:rPr>
      </w:pPr>
      <w:r>
        <w:rPr>
          <w:color w:val="000000"/>
        </w:rPr>
        <w:lastRenderedPageBreak/>
        <w:t xml:space="preserve">Motion by Larry Combs seconded by Tom Botkin, to approve of the pay adjustments for the four Fiscal Court employees.  </w:t>
      </w:r>
    </w:p>
    <w:p w:rsidR="008F0B2F" w:rsidRPr="002D7E51" w:rsidRDefault="008F0B2F" w:rsidP="008F0B2F">
      <w:pPr>
        <w:jc w:val="both"/>
        <w:rPr>
          <w:color w:val="000000"/>
        </w:rPr>
      </w:pPr>
      <w:r w:rsidRPr="002D7E51">
        <w:rPr>
          <w:color w:val="000000"/>
        </w:rPr>
        <w:t>Motion to approve carried on roll call vote as follows:</w:t>
      </w:r>
    </w:p>
    <w:p w:rsidR="008F0B2F" w:rsidRPr="002D7E51" w:rsidRDefault="008F0B2F" w:rsidP="008F0B2F">
      <w:pPr>
        <w:jc w:val="both"/>
        <w:rPr>
          <w:color w:val="000000"/>
        </w:rPr>
      </w:pPr>
      <w:r w:rsidRPr="002D7E51">
        <w:rPr>
          <w:color w:val="000000"/>
        </w:rPr>
        <w:t>Tom Botkin-Yes</w:t>
      </w:r>
      <w:r w:rsidRPr="002D7E51">
        <w:rPr>
          <w:color w:val="000000"/>
        </w:rPr>
        <w:tab/>
      </w:r>
      <w:r w:rsidRPr="002D7E51">
        <w:rPr>
          <w:color w:val="000000"/>
        </w:rPr>
        <w:tab/>
        <w:t xml:space="preserve">           Roger Barger-Yes</w:t>
      </w:r>
    </w:p>
    <w:p w:rsidR="008F0B2F" w:rsidRPr="002D7E51" w:rsidRDefault="008F0B2F" w:rsidP="008F0B2F">
      <w:pPr>
        <w:jc w:val="both"/>
        <w:rPr>
          <w:color w:val="000000"/>
        </w:rPr>
      </w:pPr>
      <w:r w:rsidRPr="002D7E51">
        <w:rPr>
          <w:color w:val="000000"/>
        </w:rPr>
        <w:t>John Tudor- Yes</w:t>
      </w:r>
      <w:r w:rsidRPr="002D7E51">
        <w:rPr>
          <w:color w:val="000000"/>
        </w:rPr>
        <w:tab/>
        <w:t xml:space="preserve">          </w:t>
      </w:r>
      <w:r w:rsidRPr="002D7E51">
        <w:rPr>
          <w:color w:val="000000"/>
        </w:rPr>
        <w:tab/>
        <w:t xml:space="preserve">           Larry Combs- Yes</w:t>
      </w:r>
    </w:p>
    <w:p w:rsidR="008F0B2F" w:rsidRDefault="008F0B2F" w:rsidP="008F0B2F">
      <w:pPr>
        <w:jc w:val="both"/>
        <w:rPr>
          <w:color w:val="000000"/>
        </w:rPr>
      </w:pPr>
      <w:r w:rsidRPr="002D7E51">
        <w:rPr>
          <w:color w:val="000000"/>
        </w:rPr>
        <w:t xml:space="preserve">                           Reagan Taylor – Yes</w:t>
      </w:r>
    </w:p>
    <w:p w:rsidR="000A109E" w:rsidRPr="002D7E51" w:rsidRDefault="000A109E" w:rsidP="000A109E">
      <w:pPr>
        <w:jc w:val="both"/>
        <w:rPr>
          <w:color w:val="000000"/>
        </w:rPr>
      </w:pPr>
    </w:p>
    <w:p w:rsidR="000A109E" w:rsidRPr="002D7E51" w:rsidRDefault="000A109E" w:rsidP="000A109E">
      <w:pPr>
        <w:jc w:val="both"/>
        <w:rPr>
          <w:b/>
          <w:color w:val="000000"/>
          <w:sz w:val="28"/>
          <w:szCs w:val="28"/>
        </w:rPr>
      </w:pPr>
      <w:r w:rsidRPr="002D7E51">
        <w:rPr>
          <w:b/>
          <w:color w:val="000000"/>
          <w:sz w:val="28"/>
          <w:szCs w:val="28"/>
        </w:rPr>
        <w:t xml:space="preserve">IN RE: </w:t>
      </w:r>
      <w:r w:rsidR="0043103D">
        <w:rPr>
          <w:b/>
          <w:color w:val="000000"/>
          <w:sz w:val="28"/>
          <w:szCs w:val="28"/>
        </w:rPr>
        <w:t>Resolution 17-19 Knob Lick Bridge Funding</w:t>
      </w:r>
      <w:r w:rsidRPr="002D7E51">
        <w:rPr>
          <w:b/>
          <w:color w:val="000000"/>
          <w:sz w:val="28"/>
          <w:szCs w:val="28"/>
        </w:rPr>
        <w:t>:</w:t>
      </w:r>
    </w:p>
    <w:p w:rsidR="000A109E" w:rsidRPr="002D7E51" w:rsidRDefault="00CF7C34" w:rsidP="000A109E">
      <w:pPr>
        <w:jc w:val="both"/>
        <w:rPr>
          <w:color w:val="000000"/>
        </w:rPr>
      </w:pPr>
      <w:r>
        <w:rPr>
          <w:color w:val="000000"/>
        </w:rPr>
        <w:t>Resolution 17-19 is to approve the funding to prevent flooding of the road by installing a bridge on Knob Lick. Willie Willis presented the project and installation methods that the Road Department will use to</w:t>
      </w:r>
      <w:r w:rsidR="00C17E7D">
        <w:rPr>
          <w:color w:val="000000"/>
        </w:rPr>
        <w:t xml:space="preserve"> put the new bridge in place. </w:t>
      </w:r>
      <w:r>
        <w:rPr>
          <w:color w:val="000000"/>
        </w:rPr>
        <w:t xml:space="preserve"> </w:t>
      </w:r>
    </w:p>
    <w:p w:rsidR="000A109E" w:rsidRPr="002D7E51" w:rsidRDefault="000A109E" w:rsidP="000A109E">
      <w:pPr>
        <w:jc w:val="both"/>
        <w:rPr>
          <w:color w:val="000000"/>
        </w:rPr>
      </w:pPr>
    </w:p>
    <w:p w:rsidR="000A109E" w:rsidRPr="002D7E51" w:rsidRDefault="000A109E" w:rsidP="000A109E">
      <w:pPr>
        <w:jc w:val="both"/>
        <w:rPr>
          <w:color w:val="000000"/>
        </w:rPr>
      </w:pPr>
      <w:r w:rsidRPr="002D7E51">
        <w:rPr>
          <w:color w:val="000000"/>
        </w:rPr>
        <w:t xml:space="preserve">Motion by Roger Barger seconded by </w:t>
      </w:r>
      <w:r>
        <w:rPr>
          <w:color w:val="000000"/>
        </w:rPr>
        <w:t>John Tudor</w:t>
      </w:r>
      <w:r w:rsidR="002101A8">
        <w:rPr>
          <w:color w:val="000000"/>
        </w:rPr>
        <w:t xml:space="preserve">, to approve of </w:t>
      </w:r>
      <w:r w:rsidR="00C17E7D">
        <w:rPr>
          <w:color w:val="000000"/>
        </w:rPr>
        <w:t>Resolution 17-19.</w:t>
      </w:r>
    </w:p>
    <w:p w:rsidR="000A109E" w:rsidRPr="002D7E51" w:rsidRDefault="000A109E" w:rsidP="000A109E">
      <w:pPr>
        <w:jc w:val="both"/>
        <w:rPr>
          <w:color w:val="000000"/>
        </w:rPr>
      </w:pPr>
      <w:r w:rsidRPr="002D7E51">
        <w:rPr>
          <w:color w:val="000000"/>
        </w:rPr>
        <w:t>Motion to approve carried on roll call vote as follows:</w:t>
      </w:r>
    </w:p>
    <w:p w:rsidR="000A109E" w:rsidRDefault="000A109E" w:rsidP="000A109E">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0A109E" w:rsidRDefault="000A109E" w:rsidP="000A109E">
      <w:pPr>
        <w:jc w:val="both"/>
        <w:rPr>
          <w:color w:val="000000"/>
        </w:rPr>
      </w:pPr>
      <w:r w:rsidRPr="002D7E51">
        <w:rPr>
          <w:color w:val="000000"/>
        </w:rPr>
        <w:t>Larry Combs- Yes</w:t>
      </w:r>
      <w:r>
        <w:rPr>
          <w:color w:val="000000"/>
        </w:rPr>
        <w:tab/>
      </w:r>
      <w:r>
        <w:rPr>
          <w:color w:val="000000"/>
        </w:rPr>
        <w:tab/>
        <w:t xml:space="preserve">           John Tudor-Yes</w:t>
      </w:r>
    </w:p>
    <w:p w:rsidR="000A109E" w:rsidRDefault="000A109E" w:rsidP="000A109E">
      <w:pPr>
        <w:jc w:val="both"/>
        <w:rPr>
          <w:color w:val="000000"/>
        </w:rPr>
      </w:pPr>
      <w:r>
        <w:rPr>
          <w:color w:val="000000"/>
        </w:rPr>
        <w:tab/>
      </w:r>
      <w:r>
        <w:rPr>
          <w:color w:val="000000"/>
        </w:rPr>
        <w:tab/>
        <w:t xml:space="preserve">     Judge Taylor-Yes</w:t>
      </w:r>
    </w:p>
    <w:p w:rsidR="000A109E" w:rsidRDefault="000A109E" w:rsidP="000A109E">
      <w:pPr>
        <w:jc w:val="both"/>
        <w:rPr>
          <w:color w:val="000000"/>
        </w:rPr>
      </w:pPr>
    </w:p>
    <w:p w:rsidR="000A109E" w:rsidRDefault="000A109E" w:rsidP="000A109E">
      <w:pPr>
        <w:jc w:val="both"/>
        <w:rPr>
          <w:b/>
          <w:color w:val="000000"/>
          <w:sz w:val="28"/>
          <w:szCs w:val="28"/>
        </w:rPr>
      </w:pPr>
      <w:r w:rsidRPr="0084585D">
        <w:rPr>
          <w:b/>
          <w:color w:val="000000"/>
          <w:sz w:val="28"/>
          <w:szCs w:val="28"/>
        </w:rPr>
        <w:t xml:space="preserve">IN RE: </w:t>
      </w:r>
      <w:r w:rsidR="00C17E7D">
        <w:rPr>
          <w:b/>
          <w:color w:val="000000"/>
          <w:sz w:val="28"/>
          <w:szCs w:val="28"/>
        </w:rPr>
        <w:t>Appointment-EKU Center Operations Board</w:t>
      </w:r>
      <w:r w:rsidRPr="0084585D">
        <w:rPr>
          <w:b/>
          <w:color w:val="000000"/>
          <w:sz w:val="28"/>
          <w:szCs w:val="28"/>
        </w:rPr>
        <w:t>:</w:t>
      </w:r>
    </w:p>
    <w:p w:rsidR="000A109E" w:rsidRPr="0084585D" w:rsidRDefault="00C17E7D" w:rsidP="000A109E">
      <w:pPr>
        <w:jc w:val="both"/>
        <w:rPr>
          <w:color w:val="000000"/>
        </w:rPr>
      </w:pPr>
      <w:r>
        <w:rPr>
          <w:color w:val="000000"/>
        </w:rPr>
        <w:t>Judge Taylor made the recommendation to reappoint Harry Moberly to the EKU Center Operations Board.</w:t>
      </w:r>
    </w:p>
    <w:p w:rsidR="00C17E7D" w:rsidRDefault="00C17E7D" w:rsidP="000A109E">
      <w:pPr>
        <w:jc w:val="both"/>
        <w:rPr>
          <w:b/>
          <w:color w:val="000000"/>
          <w:sz w:val="28"/>
          <w:szCs w:val="28"/>
        </w:rPr>
      </w:pPr>
    </w:p>
    <w:p w:rsidR="000A109E" w:rsidRPr="002D7E51" w:rsidRDefault="000A109E" w:rsidP="00C17E7D">
      <w:pPr>
        <w:jc w:val="both"/>
        <w:rPr>
          <w:color w:val="000000"/>
        </w:rPr>
      </w:pPr>
      <w:r w:rsidRPr="002D7E51">
        <w:rPr>
          <w:color w:val="000000"/>
        </w:rPr>
        <w:t xml:space="preserve">Motion by </w:t>
      </w:r>
      <w:r>
        <w:rPr>
          <w:color w:val="000000"/>
        </w:rPr>
        <w:t>John Tudor</w:t>
      </w:r>
      <w:r w:rsidRPr="002D7E51">
        <w:rPr>
          <w:color w:val="000000"/>
        </w:rPr>
        <w:t xml:space="preserve"> seconded by </w:t>
      </w:r>
      <w:r w:rsidR="00C17E7D">
        <w:rPr>
          <w:color w:val="000000"/>
        </w:rPr>
        <w:t>Larry Combs</w:t>
      </w:r>
      <w:r w:rsidRPr="002D7E51">
        <w:rPr>
          <w:color w:val="000000"/>
        </w:rPr>
        <w:t>, to approve</w:t>
      </w:r>
      <w:r w:rsidR="00C17E7D">
        <w:rPr>
          <w:color w:val="000000"/>
        </w:rPr>
        <w:t xml:space="preserve"> the</w:t>
      </w:r>
      <w:r w:rsidRPr="002D7E51">
        <w:rPr>
          <w:color w:val="000000"/>
        </w:rPr>
        <w:t xml:space="preserve"> </w:t>
      </w:r>
      <w:r w:rsidR="00C17E7D">
        <w:rPr>
          <w:color w:val="000000"/>
        </w:rPr>
        <w:t>reappointment of Harry Moberly</w:t>
      </w:r>
      <w:r w:rsidRPr="002D7E51">
        <w:rPr>
          <w:color w:val="000000"/>
        </w:rPr>
        <w:t>:</w:t>
      </w:r>
    </w:p>
    <w:p w:rsidR="000A109E" w:rsidRDefault="000A109E" w:rsidP="000A109E">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0A109E" w:rsidRDefault="000A109E" w:rsidP="000A109E">
      <w:pPr>
        <w:jc w:val="both"/>
        <w:rPr>
          <w:color w:val="000000"/>
        </w:rPr>
      </w:pPr>
      <w:r w:rsidRPr="002D7E51">
        <w:rPr>
          <w:color w:val="000000"/>
        </w:rPr>
        <w:t>Larry Combs- Yes</w:t>
      </w:r>
      <w:r>
        <w:rPr>
          <w:color w:val="000000"/>
        </w:rPr>
        <w:tab/>
      </w:r>
      <w:r>
        <w:rPr>
          <w:color w:val="000000"/>
        </w:rPr>
        <w:tab/>
        <w:t xml:space="preserve">           John Tudor-Yes</w:t>
      </w:r>
    </w:p>
    <w:p w:rsidR="000A109E" w:rsidRDefault="000A109E" w:rsidP="000A109E">
      <w:pPr>
        <w:jc w:val="both"/>
        <w:rPr>
          <w:color w:val="000000"/>
        </w:rPr>
      </w:pPr>
      <w:r>
        <w:rPr>
          <w:color w:val="000000"/>
        </w:rPr>
        <w:tab/>
      </w:r>
      <w:r>
        <w:rPr>
          <w:color w:val="000000"/>
        </w:rPr>
        <w:tab/>
        <w:t xml:space="preserve">     Judge Taylor-Yes</w:t>
      </w:r>
    </w:p>
    <w:p w:rsidR="000A109E" w:rsidRPr="0084585D" w:rsidRDefault="000A109E" w:rsidP="000A109E">
      <w:pPr>
        <w:jc w:val="both"/>
        <w:rPr>
          <w:color w:val="000000"/>
        </w:rPr>
      </w:pPr>
    </w:p>
    <w:p w:rsidR="000A109E" w:rsidRDefault="000A109E" w:rsidP="000A109E">
      <w:pPr>
        <w:jc w:val="both"/>
        <w:rPr>
          <w:b/>
          <w:color w:val="000000"/>
          <w:sz w:val="28"/>
          <w:szCs w:val="28"/>
        </w:rPr>
      </w:pPr>
      <w:r w:rsidRPr="0084585D">
        <w:rPr>
          <w:b/>
          <w:color w:val="000000"/>
          <w:sz w:val="28"/>
          <w:szCs w:val="28"/>
        </w:rPr>
        <w:t xml:space="preserve">IN RE: </w:t>
      </w:r>
      <w:r>
        <w:rPr>
          <w:b/>
          <w:color w:val="000000"/>
          <w:sz w:val="28"/>
          <w:szCs w:val="28"/>
        </w:rPr>
        <w:t>Personnel-</w:t>
      </w:r>
      <w:r w:rsidR="00C17E7D">
        <w:rPr>
          <w:b/>
          <w:color w:val="000000"/>
          <w:sz w:val="28"/>
          <w:szCs w:val="28"/>
        </w:rPr>
        <w:t>Madison County Firefighters</w:t>
      </w:r>
      <w:r w:rsidRPr="0084585D">
        <w:rPr>
          <w:b/>
          <w:color w:val="000000"/>
          <w:sz w:val="28"/>
          <w:szCs w:val="28"/>
        </w:rPr>
        <w:t>:</w:t>
      </w:r>
    </w:p>
    <w:p w:rsidR="000A109E" w:rsidRPr="0084585D" w:rsidRDefault="00C17E7D" w:rsidP="000A109E">
      <w:pPr>
        <w:jc w:val="both"/>
        <w:rPr>
          <w:color w:val="000000"/>
        </w:rPr>
      </w:pPr>
      <w:r>
        <w:rPr>
          <w:color w:val="000000"/>
        </w:rPr>
        <w:t>Chief Marvin Hereford recommended two employees f</w:t>
      </w:r>
      <w:r w:rsidR="00415407">
        <w:rPr>
          <w:color w:val="000000"/>
        </w:rPr>
        <w:t xml:space="preserve">or hire. The first individual was Thomas Sanders, </w:t>
      </w:r>
      <w:r>
        <w:rPr>
          <w:color w:val="000000"/>
        </w:rPr>
        <w:t xml:space="preserve">as a Firefighter I, at $7.25/hour, with an effective start date of 6/30/2017. </w:t>
      </w:r>
    </w:p>
    <w:p w:rsidR="000A109E" w:rsidRPr="002D7E51" w:rsidRDefault="000A109E" w:rsidP="000A109E">
      <w:pPr>
        <w:jc w:val="both"/>
        <w:rPr>
          <w:color w:val="000000"/>
        </w:rPr>
      </w:pPr>
      <w:r w:rsidRPr="002D7E51">
        <w:rPr>
          <w:color w:val="000000"/>
        </w:rPr>
        <w:t xml:space="preserve">Motion by </w:t>
      </w:r>
      <w:r w:rsidR="00415407">
        <w:rPr>
          <w:color w:val="000000"/>
        </w:rPr>
        <w:t>John Tudor</w:t>
      </w:r>
      <w:r w:rsidRPr="002D7E51">
        <w:rPr>
          <w:color w:val="000000"/>
        </w:rPr>
        <w:t xml:space="preserve"> seconded by </w:t>
      </w:r>
      <w:r w:rsidR="00415407">
        <w:rPr>
          <w:color w:val="000000"/>
        </w:rPr>
        <w:t>Tom Botkin</w:t>
      </w:r>
      <w:r w:rsidRPr="002D7E51">
        <w:rPr>
          <w:color w:val="000000"/>
        </w:rPr>
        <w:t xml:space="preserve">, to approve </w:t>
      </w:r>
      <w:r w:rsidR="00415407">
        <w:rPr>
          <w:color w:val="000000"/>
        </w:rPr>
        <w:t xml:space="preserve">of Thomas Sanders for hire. </w:t>
      </w:r>
    </w:p>
    <w:p w:rsidR="000A109E" w:rsidRDefault="000A109E" w:rsidP="000A109E">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0A109E" w:rsidRDefault="000A109E" w:rsidP="000A109E">
      <w:pPr>
        <w:jc w:val="both"/>
        <w:rPr>
          <w:color w:val="000000"/>
        </w:rPr>
      </w:pPr>
      <w:r w:rsidRPr="002D7E51">
        <w:rPr>
          <w:color w:val="000000"/>
        </w:rPr>
        <w:t>Larry Combs- Yes</w:t>
      </w:r>
      <w:r>
        <w:rPr>
          <w:color w:val="000000"/>
        </w:rPr>
        <w:tab/>
      </w:r>
      <w:r>
        <w:rPr>
          <w:color w:val="000000"/>
        </w:rPr>
        <w:tab/>
        <w:t xml:space="preserve">           John Tudor-Yes</w:t>
      </w:r>
    </w:p>
    <w:p w:rsidR="000A109E" w:rsidRDefault="000A109E" w:rsidP="000A109E">
      <w:pPr>
        <w:jc w:val="both"/>
        <w:rPr>
          <w:color w:val="000000"/>
        </w:rPr>
      </w:pPr>
      <w:r>
        <w:rPr>
          <w:color w:val="000000"/>
        </w:rPr>
        <w:tab/>
      </w:r>
      <w:r>
        <w:rPr>
          <w:color w:val="000000"/>
        </w:rPr>
        <w:tab/>
        <w:t xml:space="preserve">     Judge Taylor-Yes</w:t>
      </w:r>
    </w:p>
    <w:p w:rsidR="00415407" w:rsidRDefault="00415407" w:rsidP="000A109E">
      <w:pPr>
        <w:jc w:val="both"/>
        <w:rPr>
          <w:color w:val="000000"/>
        </w:rPr>
      </w:pPr>
    </w:p>
    <w:p w:rsidR="00415407" w:rsidRDefault="00415407" w:rsidP="000A109E">
      <w:pPr>
        <w:jc w:val="both"/>
        <w:rPr>
          <w:color w:val="000000"/>
        </w:rPr>
      </w:pPr>
      <w:r>
        <w:rPr>
          <w:color w:val="000000"/>
        </w:rPr>
        <w:t>The second individual recommended for hire was Mike Todd, as a Firefighter III, at $8.00/hour, with an effective start date of 06/29/2017.</w:t>
      </w:r>
    </w:p>
    <w:p w:rsidR="00415407" w:rsidRPr="002D7E51" w:rsidRDefault="00415407" w:rsidP="00415407">
      <w:pPr>
        <w:jc w:val="both"/>
        <w:rPr>
          <w:color w:val="000000"/>
        </w:rPr>
      </w:pPr>
      <w:r w:rsidRPr="002D7E51">
        <w:rPr>
          <w:color w:val="000000"/>
        </w:rPr>
        <w:t xml:space="preserve">Motion by </w:t>
      </w:r>
      <w:r>
        <w:rPr>
          <w:color w:val="000000"/>
        </w:rPr>
        <w:t>Tom Botkin</w:t>
      </w:r>
      <w:r w:rsidRPr="002D7E51">
        <w:rPr>
          <w:color w:val="000000"/>
        </w:rPr>
        <w:t xml:space="preserve"> seconded by </w:t>
      </w:r>
      <w:r>
        <w:rPr>
          <w:color w:val="000000"/>
        </w:rPr>
        <w:t>Larry Combs</w:t>
      </w:r>
      <w:r w:rsidRPr="002D7E51">
        <w:rPr>
          <w:color w:val="000000"/>
        </w:rPr>
        <w:t xml:space="preserve">, to approve </w:t>
      </w:r>
      <w:r>
        <w:rPr>
          <w:color w:val="000000"/>
        </w:rPr>
        <w:t xml:space="preserve">of Mike Todd for hire.  </w:t>
      </w:r>
    </w:p>
    <w:p w:rsidR="00415407" w:rsidRDefault="00415407" w:rsidP="00415407">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415407" w:rsidRDefault="00415407" w:rsidP="00415407">
      <w:pPr>
        <w:jc w:val="both"/>
        <w:rPr>
          <w:color w:val="000000"/>
        </w:rPr>
      </w:pPr>
      <w:r w:rsidRPr="002D7E51">
        <w:rPr>
          <w:color w:val="000000"/>
        </w:rPr>
        <w:t>Larry Combs- Yes</w:t>
      </w:r>
      <w:r>
        <w:rPr>
          <w:color w:val="000000"/>
        </w:rPr>
        <w:tab/>
      </w:r>
      <w:r>
        <w:rPr>
          <w:color w:val="000000"/>
        </w:rPr>
        <w:tab/>
        <w:t xml:space="preserve">           John Tudor-Yes</w:t>
      </w:r>
    </w:p>
    <w:p w:rsidR="00415407" w:rsidRDefault="00415407" w:rsidP="00415407">
      <w:pPr>
        <w:jc w:val="both"/>
        <w:rPr>
          <w:color w:val="000000"/>
        </w:rPr>
      </w:pPr>
      <w:r>
        <w:rPr>
          <w:color w:val="000000"/>
        </w:rPr>
        <w:tab/>
      </w:r>
      <w:r>
        <w:rPr>
          <w:color w:val="000000"/>
        </w:rPr>
        <w:tab/>
        <w:t xml:space="preserve">     Judge Taylor-Yes</w:t>
      </w:r>
    </w:p>
    <w:p w:rsidR="00415407" w:rsidRDefault="00415407" w:rsidP="000A109E">
      <w:pPr>
        <w:jc w:val="both"/>
        <w:rPr>
          <w:b/>
          <w:color w:val="000000"/>
          <w:sz w:val="28"/>
          <w:szCs w:val="28"/>
        </w:rPr>
      </w:pPr>
    </w:p>
    <w:p w:rsidR="000A109E" w:rsidRDefault="000A109E" w:rsidP="000A109E">
      <w:pPr>
        <w:jc w:val="both"/>
        <w:rPr>
          <w:b/>
          <w:color w:val="000000"/>
          <w:sz w:val="28"/>
          <w:szCs w:val="28"/>
        </w:rPr>
      </w:pPr>
      <w:r>
        <w:rPr>
          <w:b/>
          <w:color w:val="000000"/>
          <w:sz w:val="28"/>
          <w:szCs w:val="28"/>
        </w:rPr>
        <w:t xml:space="preserve">In RE: </w:t>
      </w:r>
      <w:r w:rsidR="00415407">
        <w:rPr>
          <w:b/>
          <w:color w:val="000000"/>
          <w:sz w:val="28"/>
          <w:szCs w:val="28"/>
        </w:rPr>
        <w:t>Executive Session</w:t>
      </w:r>
      <w:r>
        <w:rPr>
          <w:b/>
          <w:color w:val="000000"/>
          <w:sz w:val="28"/>
          <w:szCs w:val="28"/>
        </w:rPr>
        <w:t>:</w:t>
      </w:r>
    </w:p>
    <w:p w:rsidR="000A109E" w:rsidRDefault="00415407" w:rsidP="000A109E">
      <w:pPr>
        <w:jc w:val="both"/>
        <w:rPr>
          <w:color w:val="000000"/>
        </w:rPr>
      </w:pPr>
      <w:r>
        <w:rPr>
          <w:color w:val="000000"/>
        </w:rPr>
        <w:t xml:space="preserve">The members of the Fiscal Court went into Executive Session at 10:40am </w:t>
      </w:r>
    </w:p>
    <w:p w:rsidR="000A109E" w:rsidRPr="002D7E51" w:rsidRDefault="000A109E" w:rsidP="000A109E">
      <w:pPr>
        <w:jc w:val="both"/>
        <w:rPr>
          <w:color w:val="000000"/>
        </w:rPr>
      </w:pPr>
      <w:r w:rsidRPr="002D7E51">
        <w:rPr>
          <w:color w:val="000000"/>
        </w:rPr>
        <w:t xml:space="preserve">Motion by </w:t>
      </w:r>
      <w:r w:rsidR="00FE4E7E">
        <w:rPr>
          <w:color w:val="000000"/>
        </w:rPr>
        <w:t>Roger Barger</w:t>
      </w:r>
      <w:r w:rsidRPr="002D7E51">
        <w:rPr>
          <w:color w:val="000000"/>
        </w:rPr>
        <w:t xml:space="preserve"> seconded by </w:t>
      </w:r>
      <w:r w:rsidR="00755C13">
        <w:rPr>
          <w:color w:val="000000"/>
        </w:rPr>
        <w:t>John Tudor</w:t>
      </w:r>
      <w:r w:rsidRPr="002D7E51">
        <w:rPr>
          <w:color w:val="000000"/>
        </w:rPr>
        <w:t xml:space="preserve">, to </w:t>
      </w:r>
      <w:r w:rsidR="00755C13">
        <w:rPr>
          <w:color w:val="000000"/>
        </w:rPr>
        <w:t>carry on with the roll call.</w:t>
      </w:r>
      <w:r>
        <w:rPr>
          <w:color w:val="000000"/>
        </w:rPr>
        <w:t xml:space="preserve"> </w:t>
      </w:r>
    </w:p>
    <w:p w:rsidR="000A109E" w:rsidRDefault="000A109E" w:rsidP="000A109E">
      <w:pPr>
        <w:jc w:val="both"/>
        <w:rPr>
          <w:color w:val="000000"/>
        </w:rPr>
      </w:pPr>
      <w:r w:rsidRPr="002D7E51">
        <w:rPr>
          <w:color w:val="000000"/>
        </w:rPr>
        <w:lastRenderedPageBreak/>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0A109E" w:rsidRDefault="000A109E" w:rsidP="000A109E">
      <w:pPr>
        <w:jc w:val="both"/>
        <w:rPr>
          <w:color w:val="000000"/>
        </w:rPr>
      </w:pPr>
      <w:r w:rsidRPr="002D7E51">
        <w:rPr>
          <w:color w:val="000000"/>
        </w:rPr>
        <w:t>Larry Combs- Yes</w:t>
      </w:r>
      <w:r>
        <w:rPr>
          <w:color w:val="000000"/>
        </w:rPr>
        <w:tab/>
      </w:r>
      <w:r>
        <w:rPr>
          <w:color w:val="000000"/>
        </w:rPr>
        <w:tab/>
        <w:t xml:space="preserve">           John Tudor-Yes</w:t>
      </w:r>
    </w:p>
    <w:p w:rsidR="000A109E" w:rsidRDefault="000A109E" w:rsidP="000A109E">
      <w:pPr>
        <w:jc w:val="both"/>
        <w:rPr>
          <w:color w:val="000000"/>
        </w:rPr>
      </w:pPr>
      <w:r>
        <w:rPr>
          <w:color w:val="000000"/>
        </w:rPr>
        <w:tab/>
      </w:r>
      <w:r>
        <w:rPr>
          <w:color w:val="000000"/>
        </w:rPr>
        <w:tab/>
        <w:t xml:space="preserve">     Judge Taylor-Yes</w:t>
      </w:r>
    </w:p>
    <w:p w:rsidR="000A109E" w:rsidRDefault="000A109E" w:rsidP="000A109E">
      <w:pPr>
        <w:jc w:val="both"/>
        <w:rPr>
          <w:color w:val="000000"/>
        </w:rPr>
      </w:pPr>
    </w:p>
    <w:p w:rsidR="00755C13" w:rsidRDefault="00755C13" w:rsidP="000A109E">
      <w:pPr>
        <w:jc w:val="both"/>
        <w:rPr>
          <w:color w:val="000000"/>
        </w:rPr>
      </w:pPr>
      <w:r>
        <w:rPr>
          <w:color w:val="000000"/>
        </w:rPr>
        <w:t xml:space="preserve">The members of the Fiscal Court came out of Executive Session at 10:50am. </w:t>
      </w:r>
    </w:p>
    <w:p w:rsidR="00755C13" w:rsidRDefault="00755C13" w:rsidP="000A109E">
      <w:pPr>
        <w:jc w:val="both"/>
        <w:rPr>
          <w:color w:val="000000"/>
        </w:rPr>
      </w:pPr>
      <w:r>
        <w:rPr>
          <w:color w:val="000000"/>
        </w:rPr>
        <w:t xml:space="preserve">Motion by Larry Combs seconded by Roger Barger, to carry on with the roll call. </w:t>
      </w:r>
    </w:p>
    <w:p w:rsidR="00755C13" w:rsidRDefault="00755C13" w:rsidP="00755C13">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755C13" w:rsidRDefault="00755C13" w:rsidP="00755C13">
      <w:pPr>
        <w:jc w:val="both"/>
        <w:rPr>
          <w:color w:val="000000"/>
        </w:rPr>
      </w:pPr>
      <w:r w:rsidRPr="002D7E51">
        <w:rPr>
          <w:color w:val="000000"/>
        </w:rPr>
        <w:t>Larry Combs- Yes</w:t>
      </w:r>
      <w:r>
        <w:rPr>
          <w:color w:val="000000"/>
        </w:rPr>
        <w:tab/>
      </w:r>
      <w:r>
        <w:rPr>
          <w:color w:val="000000"/>
        </w:rPr>
        <w:tab/>
        <w:t xml:space="preserve">           John Tudor-Yes</w:t>
      </w:r>
    </w:p>
    <w:p w:rsidR="00755C13" w:rsidRDefault="00755C13" w:rsidP="00755C13">
      <w:pPr>
        <w:jc w:val="both"/>
        <w:rPr>
          <w:color w:val="000000"/>
        </w:rPr>
      </w:pPr>
      <w:r>
        <w:rPr>
          <w:color w:val="000000"/>
        </w:rPr>
        <w:tab/>
      </w:r>
      <w:r>
        <w:rPr>
          <w:color w:val="000000"/>
        </w:rPr>
        <w:tab/>
        <w:t xml:space="preserve">     Judge Taylor-Yes</w:t>
      </w:r>
    </w:p>
    <w:p w:rsidR="00755C13" w:rsidRDefault="00755C13" w:rsidP="000A109E">
      <w:pPr>
        <w:jc w:val="both"/>
        <w:rPr>
          <w:color w:val="000000"/>
        </w:rPr>
      </w:pPr>
    </w:p>
    <w:p w:rsidR="000A109E" w:rsidRDefault="000A109E" w:rsidP="000A109E">
      <w:pPr>
        <w:jc w:val="both"/>
        <w:rPr>
          <w:b/>
          <w:color w:val="000000"/>
          <w:sz w:val="28"/>
          <w:szCs w:val="28"/>
        </w:rPr>
      </w:pPr>
      <w:r>
        <w:rPr>
          <w:b/>
          <w:color w:val="000000"/>
          <w:sz w:val="28"/>
          <w:szCs w:val="28"/>
        </w:rPr>
        <w:t xml:space="preserve">In RE: </w:t>
      </w:r>
      <w:r w:rsidR="00755C13">
        <w:rPr>
          <w:b/>
          <w:color w:val="000000"/>
          <w:sz w:val="28"/>
          <w:szCs w:val="28"/>
        </w:rPr>
        <w:t>Pay Claims for End of 2016/2017 Budget</w:t>
      </w:r>
      <w:r>
        <w:rPr>
          <w:b/>
          <w:color w:val="000000"/>
          <w:sz w:val="28"/>
          <w:szCs w:val="28"/>
        </w:rPr>
        <w:t>:</w:t>
      </w:r>
      <w:r w:rsidR="00755C13">
        <w:rPr>
          <w:b/>
          <w:color w:val="000000"/>
          <w:sz w:val="28"/>
          <w:szCs w:val="28"/>
        </w:rPr>
        <w:t xml:space="preserve"> </w:t>
      </w:r>
    </w:p>
    <w:p w:rsidR="000A109E" w:rsidRPr="002D7E51" w:rsidRDefault="000A109E" w:rsidP="000A109E">
      <w:pPr>
        <w:jc w:val="both"/>
        <w:rPr>
          <w:color w:val="000000"/>
        </w:rPr>
      </w:pPr>
      <w:r w:rsidRPr="002D7E51">
        <w:rPr>
          <w:color w:val="000000"/>
        </w:rPr>
        <w:t xml:space="preserve">Motion by </w:t>
      </w:r>
      <w:r>
        <w:rPr>
          <w:color w:val="000000"/>
        </w:rPr>
        <w:t>Larry Combs</w:t>
      </w:r>
      <w:r w:rsidRPr="002D7E51">
        <w:rPr>
          <w:color w:val="000000"/>
        </w:rPr>
        <w:t xml:space="preserve"> seconded by </w:t>
      </w:r>
      <w:r w:rsidR="006569F9">
        <w:rPr>
          <w:color w:val="000000"/>
        </w:rPr>
        <w:t>John Tudor</w:t>
      </w:r>
      <w:r w:rsidRPr="002D7E51">
        <w:rPr>
          <w:color w:val="000000"/>
        </w:rPr>
        <w:t xml:space="preserve">, to approve </w:t>
      </w:r>
      <w:r>
        <w:rPr>
          <w:color w:val="000000"/>
        </w:rPr>
        <w:t xml:space="preserve">the </w:t>
      </w:r>
      <w:r w:rsidR="00755C13">
        <w:rPr>
          <w:color w:val="000000"/>
        </w:rPr>
        <w:t>pay claims for the end of the 2016/2017 Budget</w:t>
      </w:r>
      <w:r>
        <w:rPr>
          <w:color w:val="000000"/>
        </w:rPr>
        <w:t>.</w:t>
      </w:r>
    </w:p>
    <w:p w:rsidR="000A109E" w:rsidRDefault="000A109E" w:rsidP="000A109E">
      <w:pPr>
        <w:jc w:val="both"/>
        <w:rPr>
          <w:color w:val="000000"/>
        </w:rPr>
      </w:pPr>
      <w:r w:rsidRPr="002D7E51">
        <w:rPr>
          <w:color w:val="000000"/>
        </w:rPr>
        <w:t>Tom Botkin-Yes</w:t>
      </w:r>
      <w:r w:rsidRPr="002D7E51">
        <w:rPr>
          <w:color w:val="000000"/>
        </w:rPr>
        <w:tab/>
      </w:r>
      <w:r w:rsidRPr="002D7E51">
        <w:rPr>
          <w:color w:val="000000"/>
        </w:rPr>
        <w:tab/>
        <w:t xml:space="preserve">           Roger Barger-Yes</w:t>
      </w:r>
      <w:r w:rsidRPr="002D7E51">
        <w:rPr>
          <w:color w:val="000000"/>
        </w:rPr>
        <w:tab/>
      </w:r>
      <w:r w:rsidRPr="002D7E51">
        <w:rPr>
          <w:color w:val="000000"/>
        </w:rPr>
        <w:tab/>
      </w:r>
    </w:p>
    <w:p w:rsidR="000A109E" w:rsidRDefault="000A109E" w:rsidP="000A109E">
      <w:pPr>
        <w:jc w:val="both"/>
        <w:rPr>
          <w:color w:val="000000"/>
        </w:rPr>
      </w:pPr>
      <w:r w:rsidRPr="002D7E51">
        <w:rPr>
          <w:color w:val="000000"/>
        </w:rPr>
        <w:t>Larry Combs- Yes</w:t>
      </w:r>
      <w:r>
        <w:rPr>
          <w:color w:val="000000"/>
        </w:rPr>
        <w:tab/>
      </w:r>
      <w:r>
        <w:rPr>
          <w:color w:val="000000"/>
        </w:rPr>
        <w:tab/>
        <w:t xml:space="preserve">           John Tudor-Yes</w:t>
      </w:r>
    </w:p>
    <w:p w:rsidR="000A109E" w:rsidRPr="00335D89" w:rsidRDefault="000A109E" w:rsidP="000A109E">
      <w:pPr>
        <w:jc w:val="both"/>
        <w:rPr>
          <w:color w:val="000000"/>
        </w:rPr>
      </w:pPr>
      <w:r>
        <w:rPr>
          <w:color w:val="000000"/>
        </w:rPr>
        <w:tab/>
      </w:r>
      <w:r>
        <w:rPr>
          <w:color w:val="000000"/>
        </w:rPr>
        <w:tab/>
        <w:t xml:space="preserve">     </w:t>
      </w:r>
      <w:r w:rsidR="006569F9">
        <w:rPr>
          <w:color w:val="000000"/>
        </w:rPr>
        <w:t>Judge Taylor-Yes</w:t>
      </w:r>
    </w:p>
    <w:p w:rsidR="000A109E" w:rsidRPr="002D7E51" w:rsidRDefault="000A109E" w:rsidP="000A109E">
      <w:pPr>
        <w:jc w:val="both"/>
        <w:rPr>
          <w:color w:val="000000"/>
        </w:rPr>
      </w:pPr>
    </w:p>
    <w:p w:rsidR="000A109E" w:rsidRDefault="000A109E" w:rsidP="000A109E">
      <w:pPr>
        <w:jc w:val="both"/>
        <w:rPr>
          <w:b/>
          <w:color w:val="000000"/>
          <w:sz w:val="28"/>
          <w:szCs w:val="28"/>
        </w:rPr>
      </w:pPr>
      <w:r w:rsidRPr="002D7E51">
        <w:rPr>
          <w:b/>
          <w:color w:val="000000"/>
          <w:sz w:val="28"/>
          <w:szCs w:val="28"/>
        </w:rPr>
        <w:t>Judge’s Report:</w:t>
      </w:r>
    </w:p>
    <w:p w:rsidR="000A109E" w:rsidRDefault="006569F9" w:rsidP="000A109E">
      <w:pPr>
        <w:jc w:val="both"/>
        <w:rPr>
          <w:color w:val="000000"/>
        </w:rPr>
      </w:pPr>
      <w:r w:rsidRPr="006569F9">
        <w:rPr>
          <w:color w:val="000000"/>
        </w:rPr>
        <w:t xml:space="preserve">--The Richmond </w:t>
      </w:r>
      <w:r>
        <w:rPr>
          <w:color w:val="000000"/>
        </w:rPr>
        <w:t>4</w:t>
      </w:r>
      <w:r w:rsidRPr="006569F9">
        <w:rPr>
          <w:color w:val="000000"/>
          <w:vertAlign w:val="superscript"/>
        </w:rPr>
        <w:t>th</w:t>
      </w:r>
      <w:r w:rsidRPr="006569F9">
        <w:rPr>
          <w:color w:val="000000"/>
        </w:rPr>
        <w:t xml:space="preserve"> of July Fireworks will be Tuesday, July 4</w:t>
      </w:r>
      <w:r w:rsidRPr="006569F9">
        <w:rPr>
          <w:color w:val="000000"/>
          <w:vertAlign w:val="superscript"/>
        </w:rPr>
        <w:t>th</w:t>
      </w:r>
      <w:r w:rsidRPr="006569F9">
        <w:rPr>
          <w:color w:val="000000"/>
        </w:rPr>
        <w:t xml:space="preserve"> at Lake Reba. Activities will begin at 5:00pm and fireworks will begin at 10:00pm.</w:t>
      </w:r>
    </w:p>
    <w:p w:rsidR="006569F9" w:rsidRDefault="006569F9" w:rsidP="000A109E">
      <w:pPr>
        <w:jc w:val="both"/>
        <w:rPr>
          <w:color w:val="000000"/>
        </w:rPr>
      </w:pPr>
      <w:r>
        <w:rPr>
          <w:color w:val="000000"/>
        </w:rPr>
        <w:t>--Berea’s 4</w:t>
      </w:r>
      <w:r w:rsidRPr="006569F9">
        <w:rPr>
          <w:color w:val="000000"/>
          <w:vertAlign w:val="superscript"/>
        </w:rPr>
        <w:t>th</w:t>
      </w:r>
      <w:r>
        <w:rPr>
          <w:color w:val="000000"/>
        </w:rPr>
        <w:t xml:space="preserve"> of July Fireworks will be Tuesday, July 4</w:t>
      </w:r>
      <w:r w:rsidRPr="006569F9">
        <w:rPr>
          <w:color w:val="000000"/>
          <w:vertAlign w:val="superscript"/>
        </w:rPr>
        <w:t>th</w:t>
      </w:r>
      <w:r>
        <w:rPr>
          <w:color w:val="000000"/>
        </w:rPr>
        <w:t xml:space="preserve"> at the Berea City Park. Activities begin at 6:00pm and fireworks will begin at dusk.</w:t>
      </w:r>
    </w:p>
    <w:p w:rsidR="006569F9" w:rsidRDefault="006569F9" w:rsidP="000A109E">
      <w:pPr>
        <w:jc w:val="both"/>
        <w:rPr>
          <w:color w:val="000000"/>
        </w:rPr>
      </w:pPr>
      <w:r>
        <w:rPr>
          <w:color w:val="000000"/>
        </w:rPr>
        <w:t>--The Madison Community Band’s Independence Day Concert will be on Tuesday, July 4</w:t>
      </w:r>
      <w:r w:rsidRPr="006569F9">
        <w:rPr>
          <w:color w:val="000000"/>
          <w:vertAlign w:val="superscript"/>
        </w:rPr>
        <w:t>th</w:t>
      </w:r>
      <w:r>
        <w:rPr>
          <w:color w:val="000000"/>
        </w:rPr>
        <w:t xml:space="preserve">, from 7:00-8:00pm at the Richmond Center. </w:t>
      </w:r>
    </w:p>
    <w:p w:rsidR="006569F9" w:rsidRDefault="006569F9" w:rsidP="000A109E">
      <w:pPr>
        <w:jc w:val="both"/>
        <w:rPr>
          <w:color w:val="000000"/>
        </w:rPr>
      </w:pPr>
      <w:r>
        <w:rPr>
          <w:color w:val="000000"/>
        </w:rPr>
        <w:t>--The 36</w:t>
      </w:r>
      <w:r w:rsidRPr="006569F9">
        <w:rPr>
          <w:color w:val="000000"/>
          <w:vertAlign w:val="superscript"/>
        </w:rPr>
        <w:t>th</w:t>
      </w:r>
      <w:r>
        <w:rPr>
          <w:color w:val="000000"/>
        </w:rPr>
        <w:t xml:space="preserve"> Annual Berea Crafts Festival will be July 7-9 beginning at 10:00am each day, at Berea’s Indian Fort Theater. Contact Berea Tourism for more details.</w:t>
      </w:r>
    </w:p>
    <w:p w:rsidR="006569F9" w:rsidRDefault="006569F9" w:rsidP="000A109E">
      <w:pPr>
        <w:jc w:val="both"/>
        <w:rPr>
          <w:color w:val="000000"/>
        </w:rPr>
      </w:pPr>
      <w:r>
        <w:rPr>
          <w:color w:val="000000"/>
        </w:rPr>
        <w:t>--The Madison County Fair and Horse Show begins Thursday, July 2</w:t>
      </w:r>
      <w:r w:rsidR="00AC4950">
        <w:rPr>
          <w:color w:val="000000"/>
        </w:rPr>
        <w:t>7</w:t>
      </w:r>
      <w:r w:rsidR="00AC4950" w:rsidRPr="00AC4950">
        <w:rPr>
          <w:color w:val="000000"/>
          <w:vertAlign w:val="superscript"/>
        </w:rPr>
        <w:t>th</w:t>
      </w:r>
      <w:r w:rsidR="00AC4950">
        <w:rPr>
          <w:color w:val="000000"/>
        </w:rPr>
        <w:t>-Saturday, August 5</w:t>
      </w:r>
      <w:r w:rsidR="00AC4950" w:rsidRPr="00AC4950">
        <w:rPr>
          <w:color w:val="000000"/>
          <w:vertAlign w:val="superscript"/>
        </w:rPr>
        <w:t>th</w:t>
      </w:r>
      <w:r w:rsidR="00AC4950">
        <w:rPr>
          <w:color w:val="000000"/>
        </w:rPr>
        <w:t xml:space="preserve">. More information can be found by going to </w:t>
      </w:r>
      <w:hyperlink r:id="rId4" w:history="1">
        <w:r w:rsidR="00AC4950" w:rsidRPr="00FE410D">
          <w:rPr>
            <w:rStyle w:val="Hyperlink"/>
          </w:rPr>
          <w:t>www.themadisoncountyfair.com</w:t>
        </w:r>
      </w:hyperlink>
      <w:r w:rsidR="00AC4950">
        <w:rPr>
          <w:color w:val="000000"/>
        </w:rPr>
        <w:t xml:space="preserve">. </w:t>
      </w:r>
    </w:p>
    <w:p w:rsidR="00AC4950" w:rsidRDefault="00AC4950" w:rsidP="000A109E">
      <w:pPr>
        <w:jc w:val="both"/>
        <w:rPr>
          <w:color w:val="000000"/>
        </w:rPr>
      </w:pPr>
      <w:r>
        <w:rPr>
          <w:color w:val="000000"/>
        </w:rPr>
        <w:t>--There is a scramble on July 8</w:t>
      </w:r>
      <w:r w:rsidRPr="00AC4950">
        <w:rPr>
          <w:color w:val="000000"/>
          <w:vertAlign w:val="superscript"/>
        </w:rPr>
        <w:t>th</w:t>
      </w:r>
      <w:r>
        <w:rPr>
          <w:color w:val="000000"/>
        </w:rPr>
        <w:t xml:space="preserve"> at the Battlefield Memorial Park, beginning at 9:00am. This event is hosted by the Madison County Veterans Memorial Association. </w:t>
      </w:r>
    </w:p>
    <w:p w:rsidR="002E1974" w:rsidRDefault="002E1974" w:rsidP="000A109E">
      <w:pPr>
        <w:jc w:val="both"/>
        <w:rPr>
          <w:color w:val="000000"/>
        </w:rPr>
      </w:pPr>
    </w:p>
    <w:p w:rsidR="002E1974" w:rsidRPr="006569F9" w:rsidRDefault="002E1974" w:rsidP="000A109E">
      <w:pPr>
        <w:jc w:val="both"/>
        <w:rPr>
          <w:color w:val="000000"/>
        </w:rPr>
      </w:pPr>
      <w:r>
        <w:rPr>
          <w:color w:val="000000"/>
        </w:rPr>
        <w:t xml:space="preserve">Judge Taylor wanted to recognize Bill Robinson’s retirement from the Richmond Register, and thanked him for his kindness and service to the community. </w:t>
      </w:r>
    </w:p>
    <w:p w:rsidR="000A109E" w:rsidRPr="002D7E51" w:rsidRDefault="000A109E" w:rsidP="000A109E">
      <w:pPr>
        <w:jc w:val="both"/>
        <w:rPr>
          <w:color w:val="000000"/>
        </w:rPr>
      </w:pPr>
    </w:p>
    <w:p w:rsidR="000A109E" w:rsidRDefault="000A109E" w:rsidP="000A109E">
      <w:pPr>
        <w:jc w:val="both"/>
        <w:rPr>
          <w:b/>
          <w:color w:val="000000"/>
          <w:sz w:val="28"/>
          <w:szCs w:val="28"/>
        </w:rPr>
      </w:pPr>
      <w:r>
        <w:rPr>
          <w:b/>
          <w:color w:val="000000"/>
          <w:sz w:val="28"/>
          <w:szCs w:val="28"/>
        </w:rPr>
        <w:t xml:space="preserve">Comments from Department Heads: </w:t>
      </w:r>
    </w:p>
    <w:p w:rsidR="000A109E" w:rsidRPr="002E1974" w:rsidRDefault="002E1974" w:rsidP="000A109E">
      <w:pPr>
        <w:jc w:val="both"/>
        <w:rPr>
          <w:color w:val="000000"/>
        </w:rPr>
      </w:pPr>
      <w:r>
        <w:rPr>
          <w:b/>
          <w:color w:val="000000"/>
        </w:rPr>
        <w:t xml:space="preserve">Phillip Seyfrit: </w:t>
      </w:r>
      <w:r>
        <w:rPr>
          <w:color w:val="000000"/>
        </w:rPr>
        <w:t xml:space="preserve">Phillip encouraged everyone to </w:t>
      </w:r>
      <w:proofErr w:type="gramStart"/>
      <w:r>
        <w:rPr>
          <w:color w:val="000000"/>
        </w:rPr>
        <w:t>plan ahead</w:t>
      </w:r>
      <w:proofErr w:type="gramEnd"/>
      <w:r>
        <w:rPr>
          <w:color w:val="000000"/>
        </w:rPr>
        <w:t xml:space="preserve"> if you want to reserve a place at one of the Madison County parks; he also wanted to present an artifact that was collected recently, which was a document signed by Abraham Lincoln. He said they are accepting donations to help pay back the individual that purchased this at an auction in California. It will be displayed at the Battlefield Memorial Park for anyone who would like to see it. </w:t>
      </w:r>
    </w:p>
    <w:p w:rsidR="000A109E" w:rsidRDefault="000A109E" w:rsidP="000A109E">
      <w:pPr>
        <w:jc w:val="both"/>
        <w:rPr>
          <w:b/>
          <w:color w:val="000000"/>
          <w:sz w:val="28"/>
          <w:szCs w:val="28"/>
        </w:rPr>
      </w:pPr>
    </w:p>
    <w:p w:rsidR="005241B0" w:rsidRDefault="005241B0" w:rsidP="000A109E">
      <w:pPr>
        <w:jc w:val="both"/>
        <w:rPr>
          <w:b/>
          <w:color w:val="000000"/>
          <w:sz w:val="28"/>
          <w:szCs w:val="28"/>
        </w:rPr>
      </w:pPr>
    </w:p>
    <w:p w:rsidR="000A109E" w:rsidRPr="002D7E51" w:rsidRDefault="000A109E" w:rsidP="000A109E">
      <w:pPr>
        <w:jc w:val="both"/>
        <w:rPr>
          <w:b/>
          <w:color w:val="000000"/>
          <w:sz w:val="28"/>
          <w:szCs w:val="28"/>
        </w:rPr>
      </w:pPr>
      <w:r w:rsidRPr="002D7E51">
        <w:rPr>
          <w:b/>
          <w:color w:val="000000"/>
          <w:sz w:val="28"/>
          <w:szCs w:val="28"/>
        </w:rPr>
        <w:t>Comments from Magistrates:</w:t>
      </w:r>
    </w:p>
    <w:p w:rsidR="000A109E" w:rsidRPr="002D7E51" w:rsidRDefault="000A109E" w:rsidP="000A109E">
      <w:pPr>
        <w:jc w:val="both"/>
        <w:rPr>
          <w:color w:val="000000"/>
        </w:rPr>
      </w:pPr>
      <w:r w:rsidRPr="002D7E51">
        <w:rPr>
          <w:b/>
          <w:color w:val="000000"/>
        </w:rPr>
        <w:t>Magistrate Barger</w:t>
      </w:r>
      <w:r w:rsidRPr="002D7E51">
        <w:rPr>
          <w:color w:val="000000"/>
        </w:rPr>
        <w:t xml:space="preserve"> </w:t>
      </w:r>
      <w:r w:rsidR="005241B0">
        <w:rPr>
          <w:color w:val="000000"/>
        </w:rPr>
        <w:t>congratulated Bill on his retirement and talked about the overcrowding issues we have at the jail and that we have think of ways to help solve this problem.</w:t>
      </w:r>
      <w:r>
        <w:rPr>
          <w:color w:val="000000"/>
        </w:rPr>
        <w:t xml:space="preserve"> </w:t>
      </w:r>
    </w:p>
    <w:p w:rsidR="000A109E" w:rsidRPr="002D7E51" w:rsidRDefault="000A109E" w:rsidP="000A109E">
      <w:pPr>
        <w:jc w:val="both"/>
        <w:rPr>
          <w:color w:val="000000"/>
        </w:rPr>
      </w:pPr>
      <w:r w:rsidRPr="002D7E51">
        <w:rPr>
          <w:b/>
          <w:color w:val="000000"/>
        </w:rPr>
        <w:lastRenderedPageBreak/>
        <w:t xml:space="preserve">Magistrate Tudor </w:t>
      </w:r>
      <w:r w:rsidR="005241B0">
        <w:rPr>
          <w:color w:val="000000"/>
        </w:rPr>
        <w:t xml:space="preserve">thanked Willie Willis for his presentation on the bridge installation and that he is excited to have this solution </w:t>
      </w:r>
      <w:r w:rsidR="00E80DCC">
        <w:rPr>
          <w:color w:val="000000"/>
        </w:rPr>
        <w:t>for the flooding problem his constituents have had in his district. He also thanked the department heads for their hard work.</w:t>
      </w:r>
      <w:r>
        <w:rPr>
          <w:color w:val="000000"/>
        </w:rPr>
        <w:t xml:space="preserve"> </w:t>
      </w:r>
    </w:p>
    <w:p w:rsidR="000A109E" w:rsidRPr="002D7E51" w:rsidRDefault="000A109E" w:rsidP="000A109E">
      <w:pPr>
        <w:jc w:val="both"/>
        <w:rPr>
          <w:color w:val="000000"/>
        </w:rPr>
      </w:pPr>
      <w:r w:rsidRPr="002D7E51">
        <w:rPr>
          <w:b/>
          <w:color w:val="000000"/>
        </w:rPr>
        <w:t>Magistrate Botkin</w:t>
      </w:r>
      <w:r w:rsidRPr="002D7E51">
        <w:rPr>
          <w:color w:val="000000"/>
        </w:rPr>
        <w:t xml:space="preserve"> </w:t>
      </w:r>
      <w:r w:rsidR="00E80DCC">
        <w:rPr>
          <w:color w:val="000000"/>
        </w:rPr>
        <w:t>thanked the departments for their hard work as well.</w:t>
      </w:r>
      <w:r>
        <w:rPr>
          <w:color w:val="000000"/>
        </w:rPr>
        <w:t xml:space="preserve"> </w:t>
      </w:r>
    </w:p>
    <w:p w:rsidR="000A109E" w:rsidRDefault="000A109E" w:rsidP="000A109E">
      <w:pPr>
        <w:jc w:val="both"/>
        <w:rPr>
          <w:color w:val="000000"/>
        </w:rPr>
      </w:pPr>
      <w:r w:rsidRPr="002D7E51">
        <w:rPr>
          <w:b/>
          <w:color w:val="000000"/>
        </w:rPr>
        <w:t>Magistrate Combs</w:t>
      </w:r>
      <w:r w:rsidRPr="002D7E51">
        <w:rPr>
          <w:color w:val="000000"/>
        </w:rPr>
        <w:t xml:space="preserve"> </w:t>
      </w:r>
      <w:r w:rsidR="00E80DCC">
        <w:rPr>
          <w:color w:val="000000"/>
        </w:rPr>
        <w:t xml:space="preserve">also congratulated Bill Robinson on his retirement and wished him the best of luck. </w:t>
      </w:r>
    </w:p>
    <w:p w:rsidR="00E80DCC" w:rsidRPr="00E80DCC" w:rsidRDefault="00E80DCC" w:rsidP="000A109E">
      <w:pPr>
        <w:jc w:val="both"/>
      </w:pPr>
      <w:r>
        <w:rPr>
          <w:b/>
          <w:color w:val="000000"/>
        </w:rPr>
        <w:t xml:space="preserve">Kenny Barger </w:t>
      </w:r>
      <w:r>
        <w:t xml:space="preserve">announced that several representatives from the State Board of Elections came to look at our election center and storage unit to ensure election security, and that Commissioner Hack will also be coming to look at our operations and discuss our new database. He said his office is working hard to make sure we do a good job and thanked his staff for the work they do. </w:t>
      </w:r>
    </w:p>
    <w:p w:rsidR="000A109E" w:rsidRDefault="000A109E" w:rsidP="000A109E">
      <w:pPr>
        <w:jc w:val="both"/>
        <w:rPr>
          <w:color w:val="000000"/>
        </w:rPr>
      </w:pPr>
    </w:p>
    <w:p w:rsidR="000A109E" w:rsidRDefault="000A109E" w:rsidP="000A109E">
      <w:pPr>
        <w:jc w:val="both"/>
        <w:rPr>
          <w:b/>
          <w:color w:val="000000"/>
          <w:sz w:val="28"/>
          <w:szCs w:val="28"/>
        </w:rPr>
      </w:pPr>
      <w:r>
        <w:rPr>
          <w:b/>
          <w:color w:val="000000"/>
          <w:sz w:val="28"/>
          <w:szCs w:val="28"/>
        </w:rPr>
        <w:t>Comments from Audience</w:t>
      </w:r>
      <w:r w:rsidRPr="002D7E51">
        <w:rPr>
          <w:b/>
          <w:color w:val="000000"/>
          <w:sz w:val="28"/>
          <w:szCs w:val="28"/>
        </w:rPr>
        <w:t>:</w:t>
      </w:r>
    </w:p>
    <w:p w:rsidR="000A109E" w:rsidRDefault="00545B91" w:rsidP="000A109E">
      <w:pPr>
        <w:jc w:val="both"/>
        <w:rPr>
          <w:color w:val="000000"/>
        </w:rPr>
      </w:pPr>
      <w:r>
        <w:rPr>
          <w:color w:val="000000"/>
        </w:rPr>
        <w:t xml:space="preserve">Keith </w:t>
      </w:r>
      <w:proofErr w:type="spellStart"/>
      <w:r>
        <w:rPr>
          <w:color w:val="000000"/>
        </w:rPr>
        <w:t>Everitt</w:t>
      </w:r>
      <w:proofErr w:type="spellEnd"/>
      <w:r w:rsidR="00E80DCC">
        <w:rPr>
          <w:color w:val="000000"/>
        </w:rPr>
        <w:t xml:space="preserve"> from the Red Lick Fire Department spoke and thanked taxpayers for their support. He said that their donations have allowed them to have paid firefighters, making it easier to help give back to the County. He said that grant money from FEMA has allowed them to purchase new equipment to help them do a better, safer job. He also discussed their budget with the Fiscal Court to let them know how they are spending donated money. </w:t>
      </w:r>
    </w:p>
    <w:p w:rsidR="006C4B82" w:rsidRDefault="006C4B82" w:rsidP="000A109E">
      <w:pPr>
        <w:jc w:val="both"/>
        <w:rPr>
          <w:color w:val="000000"/>
        </w:rPr>
      </w:pPr>
    </w:p>
    <w:p w:rsidR="006C4B82" w:rsidRPr="00643481" w:rsidRDefault="006C4B82" w:rsidP="000A109E">
      <w:pPr>
        <w:jc w:val="both"/>
        <w:rPr>
          <w:color w:val="000000"/>
        </w:rPr>
      </w:pPr>
      <w:r>
        <w:rPr>
          <w:color w:val="000000"/>
        </w:rPr>
        <w:t xml:space="preserve">John Tudor said he was appreciative to </w:t>
      </w:r>
      <w:r w:rsidR="008D1494">
        <w:rPr>
          <w:color w:val="000000"/>
        </w:rPr>
        <w:t>all of those</w:t>
      </w:r>
      <w:r>
        <w:rPr>
          <w:color w:val="000000"/>
        </w:rPr>
        <w:t xml:space="preserve"> who donate their time to help serve Madison County. </w:t>
      </w:r>
    </w:p>
    <w:p w:rsidR="000A109E" w:rsidRPr="002D7E51" w:rsidRDefault="000A109E" w:rsidP="000A109E">
      <w:pPr>
        <w:jc w:val="both"/>
        <w:rPr>
          <w:color w:val="000000"/>
        </w:rPr>
      </w:pPr>
    </w:p>
    <w:p w:rsidR="000A109E" w:rsidRPr="002D7E51" w:rsidRDefault="000A109E" w:rsidP="000A109E">
      <w:pPr>
        <w:jc w:val="both"/>
        <w:rPr>
          <w:color w:val="000000"/>
        </w:rPr>
      </w:pPr>
      <w:r w:rsidRPr="002D7E51">
        <w:rPr>
          <w:b/>
          <w:color w:val="000000"/>
          <w:sz w:val="28"/>
          <w:szCs w:val="28"/>
        </w:rPr>
        <w:t>IN RE: Pay Claims and Approve Transfers:</w:t>
      </w:r>
    </w:p>
    <w:p w:rsidR="000A109E" w:rsidRPr="002D7E51" w:rsidRDefault="000A109E" w:rsidP="000A109E">
      <w:pPr>
        <w:jc w:val="both"/>
        <w:rPr>
          <w:color w:val="000000"/>
        </w:rPr>
      </w:pPr>
    </w:p>
    <w:p w:rsidR="000A109E" w:rsidRPr="002D7E51" w:rsidRDefault="000A109E" w:rsidP="000A109E">
      <w:pPr>
        <w:tabs>
          <w:tab w:val="left" w:pos="3892"/>
        </w:tabs>
        <w:jc w:val="both"/>
        <w:rPr>
          <w:color w:val="000000"/>
        </w:rPr>
      </w:pPr>
      <w:r w:rsidRPr="002D7E51">
        <w:rPr>
          <w:color w:val="000000"/>
        </w:rPr>
        <w:t xml:space="preserve">Motion by </w:t>
      </w:r>
      <w:r w:rsidR="006C4B82">
        <w:rPr>
          <w:color w:val="000000"/>
        </w:rPr>
        <w:t>Larry Combs</w:t>
      </w:r>
      <w:r w:rsidRPr="002D7E51">
        <w:rPr>
          <w:color w:val="000000"/>
        </w:rPr>
        <w:t xml:space="preserve"> seconded by Roger Barger to approve pay claims and transfers.</w:t>
      </w:r>
    </w:p>
    <w:p w:rsidR="000A109E" w:rsidRPr="002D7E51" w:rsidRDefault="000A109E" w:rsidP="000A109E">
      <w:pPr>
        <w:tabs>
          <w:tab w:val="left" w:pos="3892"/>
        </w:tabs>
        <w:jc w:val="both"/>
        <w:rPr>
          <w:color w:val="000000"/>
        </w:rPr>
      </w:pPr>
      <w:r w:rsidRPr="002D7E51">
        <w:rPr>
          <w:color w:val="000000"/>
        </w:rPr>
        <w:t>Motion carried on roll call vote as follows:</w:t>
      </w:r>
    </w:p>
    <w:p w:rsidR="000A109E" w:rsidRPr="002D7E51" w:rsidRDefault="000A109E" w:rsidP="000A109E">
      <w:pPr>
        <w:jc w:val="both"/>
        <w:rPr>
          <w:color w:val="000000"/>
        </w:rPr>
      </w:pPr>
      <w:r w:rsidRPr="002D7E51">
        <w:rPr>
          <w:color w:val="000000"/>
        </w:rPr>
        <w:t>Tom Botkin-Yes</w:t>
      </w:r>
      <w:r w:rsidRPr="002D7E51">
        <w:rPr>
          <w:color w:val="000000"/>
        </w:rPr>
        <w:tab/>
      </w:r>
      <w:r w:rsidRPr="002D7E51">
        <w:rPr>
          <w:color w:val="000000"/>
        </w:rPr>
        <w:tab/>
      </w:r>
      <w:r w:rsidRPr="002D7E51">
        <w:rPr>
          <w:color w:val="000000"/>
        </w:rPr>
        <w:tab/>
        <w:t>Roger Barger-Yes</w:t>
      </w:r>
    </w:p>
    <w:p w:rsidR="000A109E" w:rsidRPr="002D7E51" w:rsidRDefault="000A109E" w:rsidP="000A109E">
      <w:pPr>
        <w:jc w:val="both"/>
        <w:rPr>
          <w:color w:val="000000"/>
          <w:sz w:val="25"/>
          <w:szCs w:val="25"/>
        </w:rPr>
      </w:pPr>
      <w:r w:rsidRPr="002D7E51">
        <w:rPr>
          <w:color w:val="000000"/>
          <w:sz w:val="25"/>
          <w:szCs w:val="25"/>
        </w:rPr>
        <w:t xml:space="preserve">John Tudor- Yes </w:t>
      </w:r>
      <w:r w:rsidRPr="002D7E51">
        <w:rPr>
          <w:color w:val="000000"/>
          <w:sz w:val="25"/>
          <w:szCs w:val="25"/>
        </w:rPr>
        <w:tab/>
        <w:t xml:space="preserve">                      Larry Combs-Yes</w:t>
      </w:r>
    </w:p>
    <w:p w:rsidR="000A109E" w:rsidRPr="002D7E51" w:rsidRDefault="000A109E" w:rsidP="000A109E">
      <w:pPr>
        <w:ind w:left="720" w:firstLine="720"/>
        <w:jc w:val="both"/>
        <w:rPr>
          <w:color w:val="000000"/>
          <w:sz w:val="25"/>
          <w:szCs w:val="25"/>
        </w:rPr>
      </w:pPr>
      <w:r w:rsidRPr="002D7E51">
        <w:rPr>
          <w:color w:val="000000"/>
          <w:sz w:val="25"/>
          <w:szCs w:val="25"/>
        </w:rPr>
        <w:t>Reagan Taylor-Yes</w:t>
      </w:r>
    </w:p>
    <w:p w:rsidR="000A109E" w:rsidRPr="002D7E51" w:rsidRDefault="000A109E" w:rsidP="000A109E">
      <w:pPr>
        <w:jc w:val="both"/>
        <w:rPr>
          <w:b/>
          <w:color w:val="000000"/>
          <w:sz w:val="22"/>
          <w:szCs w:val="22"/>
        </w:rPr>
      </w:pPr>
    </w:p>
    <w:p w:rsidR="000A109E" w:rsidRPr="002D7E51" w:rsidRDefault="000A109E" w:rsidP="000A109E">
      <w:pPr>
        <w:jc w:val="both"/>
        <w:rPr>
          <w:color w:val="000000"/>
          <w:sz w:val="25"/>
          <w:szCs w:val="25"/>
        </w:rPr>
      </w:pPr>
      <w:r w:rsidRPr="002D7E51">
        <w:rPr>
          <w:b/>
          <w:color w:val="000000"/>
          <w:sz w:val="22"/>
          <w:szCs w:val="22"/>
        </w:rPr>
        <w:t>ANNOUNCE NEXT COURT DATE:</w:t>
      </w:r>
    </w:p>
    <w:p w:rsidR="000A109E" w:rsidRPr="002D7E51" w:rsidRDefault="000A109E" w:rsidP="000A109E">
      <w:pPr>
        <w:jc w:val="both"/>
        <w:rPr>
          <w:color w:val="000000"/>
        </w:rPr>
      </w:pPr>
      <w:r w:rsidRPr="002D7E51">
        <w:rPr>
          <w:color w:val="000000"/>
        </w:rPr>
        <w:t>Judge Taylor announced the next court d</w:t>
      </w:r>
      <w:r w:rsidR="006C4B82">
        <w:rPr>
          <w:color w:val="000000"/>
        </w:rPr>
        <w:t>ate will be on Tuesday, July 11</w:t>
      </w:r>
      <w:r w:rsidR="006C4B82" w:rsidRPr="006C4B82">
        <w:rPr>
          <w:color w:val="000000"/>
          <w:vertAlign w:val="superscript"/>
        </w:rPr>
        <w:t>th</w:t>
      </w:r>
      <w:r>
        <w:rPr>
          <w:color w:val="000000"/>
        </w:rPr>
        <w:t>, 2017</w:t>
      </w:r>
      <w:r w:rsidR="006C4B82">
        <w:rPr>
          <w:color w:val="000000"/>
        </w:rPr>
        <w:t xml:space="preserve"> at 9:30AM in Berea</w:t>
      </w:r>
      <w:r w:rsidRPr="002D7E51">
        <w:rPr>
          <w:color w:val="000000"/>
        </w:rPr>
        <w:t>.</w:t>
      </w:r>
    </w:p>
    <w:p w:rsidR="000A109E" w:rsidRPr="002D7E51" w:rsidRDefault="000A109E" w:rsidP="000A109E">
      <w:pPr>
        <w:jc w:val="both"/>
        <w:rPr>
          <w:color w:val="000000"/>
        </w:rPr>
      </w:pPr>
      <w:r w:rsidRPr="002D7E51">
        <w:rPr>
          <w:b/>
          <w:sz w:val="22"/>
          <w:szCs w:val="22"/>
        </w:rPr>
        <w:t>IN RE:  ADJOURNMENT</w:t>
      </w:r>
    </w:p>
    <w:p w:rsidR="000A109E" w:rsidRPr="002D7E51" w:rsidRDefault="000A109E" w:rsidP="000A109E">
      <w:pPr>
        <w:jc w:val="both"/>
      </w:pPr>
      <w:r w:rsidRPr="002D7E51">
        <w:t xml:space="preserve">Motion from </w:t>
      </w:r>
      <w:r w:rsidR="006C4B82">
        <w:t>John Tudor</w:t>
      </w:r>
      <w:r w:rsidRPr="002D7E51">
        <w:t xml:space="preserve"> to adjourn, seconded by </w:t>
      </w:r>
      <w:r>
        <w:t>Roger Barger</w:t>
      </w:r>
      <w:r w:rsidRPr="002D7E51">
        <w:t>.  Hearing no objection</w:t>
      </w:r>
      <w:r>
        <w:t>, the meeting adjourned at 11:35</w:t>
      </w:r>
      <w:r w:rsidRPr="002D7E51">
        <w:t>AM.</w:t>
      </w:r>
    </w:p>
    <w:p w:rsidR="000A109E" w:rsidRPr="002D7E51" w:rsidRDefault="000A109E" w:rsidP="000A109E">
      <w:pPr>
        <w:jc w:val="both"/>
        <w:rPr>
          <w:sz w:val="22"/>
          <w:szCs w:val="22"/>
        </w:rPr>
      </w:pPr>
    </w:p>
    <w:p w:rsidR="000A109E" w:rsidRPr="002D7E51" w:rsidRDefault="000A109E" w:rsidP="000A109E">
      <w:pPr>
        <w:jc w:val="both"/>
        <w:rPr>
          <w:sz w:val="22"/>
          <w:szCs w:val="22"/>
        </w:rPr>
      </w:pPr>
    </w:p>
    <w:p w:rsidR="000A109E" w:rsidRPr="002D7E51" w:rsidRDefault="000A109E" w:rsidP="000A109E">
      <w:pPr>
        <w:jc w:val="both"/>
        <w:rPr>
          <w:sz w:val="22"/>
          <w:szCs w:val="22"/>
        </w:rPr>
      </w:pPr>
    </w:p>
    <w:p w:rsidR="000A109E" w:rsidRPr="002D7E51" w:rsidRDefault="000A109E" w:rsidP="000A109E">
      <w:pPr>
        <w:ind w:left="3600"/>
        <w:jc w:val="both"/>
        <w:rPr>
          <w:sz w:val="22"/>
          <w:szCs w:val="22"/>
        </w:rPr>
      </w:pPr>
      <w:r w:rsidRPr="002D7E51">
        <w:rPr>
          <w:sz w:val="22"/>
          <w:szCs w:val="22"/>
        </w:rPr>
        <w:t xml:space="preserve">                                                                                         </w:t>
      </w:r>
      <w:r>
        <w:rPr>
          <w:sz w:val="22"/>
          <w:szCs w:val="22"/>
        </w:rPr>
        <w:t xml:space="preserve">    </w:t>
      </w:r>
      <w:r w:rsidRPr="002D7E51">
        <w:rPr>
          <w:sz w:val="22"/>
          <w:szCs w:val="22"/>
        </w:rPr>
        <w:t>__________________________________________________</w:t>
      </w:r>
    </w:p>
    <w:p w:rsidR="000A109E" w:rsidRPr="002D7E51" w:rsidRDefault="000A109E" w:rsidP="000A109E">
      <w:pPr>
        <w:jc w:val="both"/>
        <w:rPr>
          <w:sz w:val="22"/>
          <w:szCs w:val="22"/>
        </w:rPr>
      </w:pPr>
    </w:p>
    <w:p w:rsidR="000A109E" w:rsidRPr="002D7E51" w:rsidRDefault="000A109E" w:rsidP="000A109E">
      <w:pPr>
        <w:rPr>
          <w:color w:val="000000"/>
          <w:sz w:val="25"/>
          <w:szCs w:val="25"/>
        </w:rPr>
      </w:pPr>
      <w:r w:rsidRPr="002D7E51">
        <w:t xml:space="preserve">                </w:t>
      </w:r>
      <w:r>
        <w:t xml:space="preserve">                                         REAGAN TAYLOR MADISON CO. </w:t>
      </w:r>
      <w:r w:rsidRPr="002D7E51">
        <w:t>JUDGE/EXECUTIVE</w:t>
      </w:r>
      <w:r w:rsidRPr="002D7E51">
        <w:rPr>
          <w:color w:val="000000"/>
          <w:sz w:val="25"/>
          <w:szCs w:val="25"/>
        </w:rPr>
        <w:t xml:space="preserve">                       </w:t>
      </w:r>
      <w:r w:rsidRPr="002D7E51">
        <w:rPr>
          <w:color w:val="000000"/>
          <w:sz w:val="25"/>
          <w:szCs w:val="25"/>
        </w:rPr>
        <w:tab/>
      </w:r>
      <w:r w:rsidRPr="002D7E51">
        <w:rPr>
          <w:color w:val="000000"/>
          <w:sz w:val="25"/>
          <w:szCs w:val="25"/>
        </w:rPr>
        <w:tab/>
      </w:r>
      <w:r w:rsidRPr="002D7E51">
        <w:rPr>
          <w:color w:val="000000"/>
          <w:sz w:val="25"/>
          <w:szCs w:val="25"/>
        </w:rPr>
        <w:tab/>
      </w:r>
      <w:r w:rsidRPr="002D7E51">
        <w:rPr>
          <w:color w:val="000000"/>
          <w:sz w:val="25"/>
          <w:szCs w:val="25"/>
        </w:rPr>
        <w:tab/>
      </w:r>
      <w:r w:rsidRPr="002D7E51">
        <w:rPr>
          <w:sz w:val="25"/>
          <w:szCs w:val="25"/>
        </w:rPr>
        <w:tab/>
      </w:r>
      <w:r w:rsidRPr="002D7E51">
        <w:rPr>
          <w:sz w:val="25"/>
          <w:szCs w:val="25"/>
        </w:rPr>
        <w:tab/>
      </w:r>
      <w:r w:rsidRPr="002D7E51">
        <w:rPr>
          <w:sz w:val="25"/>
          <w:szCs w:val="25"/>
        </w:rPr>
        <w:tab/>
      </w:r>
      <w:r w:rsidRPr="002D7E51">
        <w:rPr>
          <w:sz w:val="25"/>
          <w:szCs w:val="25"/>
        </w:rPr>
        <w:tab/>
      </w:r>
      <w:r w:rsidRPr="002D7E51">
        <w:rPr>
          <w:sz w:val="25"/>
          <w:szCs w:val="25"/>
        </w:rPr>
        <w:tab/>
      </w:r>
    </w:p>
    <w:p w:rsidR="000A109E" w:rsidRDefault="000A109E" w:rsidP="000A109E"/>
    <w:p w:rsidR="00714EA9" w:rsidRDefault="00714EA9"/>
    <w:sectPr w:rsidR="00714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09E"/>
    <w:rsid w:val="000A109E"/>
    <w:rsid w:val="002101A8"/>
    <w:rsid w:val="002151F8"/>
    <w:rsid w:val="002A14B0"/>
    <w:rsid w:val="002E1974"/>
    <w:rsid w:val="003D3945"/>
    <w:rsid w:val="00415407"/>
    <w:rsid w:val="0043103D"/>
    <w:rsid w:val="004B549E"/>
    <w:rsid w:val="004E6004"/>
    <w:rsid w:val="005241B0"/>
    <w:rsid w:val="00545B91"/>
    <w:rsid w:val="006447F4"/>
    <w:rsid w:val="006569F9"/>
    <w:rsid w:val="006C4B82"/>
    <w:rsid w:val="00714EA9"/>
    <w:rsid w:val="00755C13"/>
    <w:rsid w:val="008D1494"/>
    <w:rsid w:val="008F0B2F"/>
    <w:rsid w:val="00942B0A"/>
    <w:rsid w:val="009E29CA"/>
    <w:rsid w:val="00AC4950"/>
    <w:rsid w:val="00AF3E2D"/>
    <w:rsid w:val="00C17E7D"/>
    <w:rsid w:val="00CF7C34"/>
    <w:rsid w:val="00E80DCC"/>
    <w:rsid w:val="00F72FC8"/>
    <w:rsid w:val="00FE4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2859C"/>
  <w15:chartTrackingRefBased/>
  <w15:docId w15:val="{21794911-B054-424C-A89F-253A03163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09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109E"/>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C4950"/>
    <w:rPr>
      <w:color w:val="0563C1" w:themeColor="hyperlink"/>
      <w:u w:val="single"/>
    </w:rPr>
  </w:style>
  <w:style w:type="character" w:styleId="UnresolvedMention">
    <w:name w:val="Unresolved Mention"/>
    <w:basedOn w:val="DefaultParagraphFont"/>
    <w:uiPriority w:val="99"/>
    <w:semiHidden/>
    <w:unhideWhenUsed/>
    <w:rsid w:val="00AC495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hemadisoncountyfai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90A6FEC3</Template>
  <TotalTime>1394</TotalTime>
  <Pages>6</Pages>
  <Words>2059</Words>
  <Characters>11738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Schlueter</dc:creator>
  <cp:keywords/>
  <dc:description/>
  <cp:lastModifiedBy>Stephanie Schlueter</cp:lastModifiedBy>
  <cp:revision>14</cp:revision>
  <dcterms:created xsi:type="dcterms:W3CDTF">2017-06-28T12:32:00Z</dcterms:created>
  <dcterms:modified xsi:type="dcterms:W3CDTF">2017-07-05T19:07:00Z</dcterms:modified>
</cp:coreProperties>
</file>