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196B" w:rsidRPr="008E26DA" w:rsidRDefault="001B1559" w:rsidP="003557DF">
      <w:pPr>
        <w:jc w:val="center"/>
        <w:rPr>
          <w:b/>
          <w:color w:val="000000"/>
          <w:sz w:val="28"/>
          <w:szCs w:val="28"/>
        </w:rPr>
      </w:pPr>
      <w:r w:rsidRPr="008E26DA">
        <w:rPr>
          <w:b/>
          <w:color w:val="000000"/>
          <w:sz w:val="28"/>
          <w:szCs w:val="28"/>
        </w:rPr>
        <w:t>HONORABLE REAGAN TAYLOR</w:t>
      </w:r>
      <w:r w:rsidR="0078196B" w:rsidRPr="008E26DA">
        <w:rPr>
          <w:b/>
          <w:color w:val="000000"/>
          <w:sz w:val="28"/>
          <w:szCs w:val="28"/>
        </w:rPr>
        <w:t xml:space="preserve"> COUNTY JUDGE EXECUTIVE PRESIDING</w:t>
      </w:r>
    </w:p>
    <w:p w:rsidR="00AB3499" w:rsidRPr="008E26DA" w:rsidRDefault="00AB3499" w:rsidP="00584292">
      <w:pPr>
        <w:jc w:val="both"/>
        <w:rPr>
          <w:b/>
          <w:color w:val="000000"/>
        </w:rPr>
      </w:pPr>
    </w:p>
    <w:p w:rsidR="008E26DA" w:rsidRDefault="0078196B" w:rsidP="00584292">
      <w:pPr>
        <w:jc w:val="both"/>
        <w:rPr>
          <w:color w:val="000000"/>
        </w:rPr>
      </w:pPr>
      <w:r w:rsidRPr="008E26DA">
        <w:rPr>
          <w:color w:val="000000"/>
        </w:rPr>
        <w:t>The Madison County Fiscal Court con</w:t>
      </w:r>
      <w:r w:rsidR="00FD3DE5" w:rsidRPr="008E26DA">
        <w:rPr>
          <w:color w:val="000000"/>
        </w:rPr>
        <w:t>vene</w:t>
      </w:r>
      <w:r w:rsidR="004E2A98" w:rsidRPr="008E26DA">
        <w:rPr>
          <w:color w:val="000000"/>
        </w:rPr>
        <w:t xml:space="preserve">d in regular </w:t>
      </w:r>
      <w:r w:rsidR="00D47788">
        <w:rPr>
          <w:color w:val="000000"/>
        </w:rPr>
        <w:t xml:space="preserve">session on the </w:t>
      </w:r>
      <w:r w:rsidR="00D565B7">
        <w:rPr>
          <w:color w:val="000000"/>
        </w:rPr>
        <w:t>8</w:t>
      </w:r>
      <w:r w:rsidR="00890383">
        <w:rPr>
          <w:color w:val="000000"/>
        </w:rPr>
        <w:t>th</w:t>
      </w:r>
      <w:r w:rsidR="00837A87">
        <w:rPr>
          <w:color w:val="000000"/>
        </w:rPr>
        <w:t xml:space="preserve"> day</w:t>
      </w:r>
      <w:r w:rsidR="007E10E9">
        <w:rPr>
          <w:color w:val="000000"/>
        </w:rPr>
        <w:t xml:space="preserve"> of </w:t>
      </w:r>
      <w:r w:rsidR="00D565B7">
        <w:rPr>
          <w:color w:val="000000"/>
        </w:rPr>
        <w:t>August</w:t>
      </w:r>
      <w:r w:rsidR="007E10E9">
        <w:rPr>
          <w:color w:val="000000"/>
        </w:rPr>
        <w:t xml:space="preserve"> 2017</w:t>
      </w:r>
      <w:r w:rsidRPr="008E26DA">
        <w:rPr>
          <w:color w:val="000000"/>
        </w:rPr>
        <w:t xml:space="preserve"> at </w:t>
      </w:r>
      <w:r w:rsidR="006F5A09" w:rsidRPr="008E26DA">
        <w:rPr>
          <w:color w:val="000000"/>
        </w:rPr>
        <w:t>9:30AM in</w:t>
      </w:r>
      <w:r w:rsidR="003C14C3">
        <w:rPr>
          <w:color w:val="000000"/>
        </w:rPr>
        <w:t xml:space="preserve"> </w:t>
      </w:r>
      <w:r w:rsidR="00890383">
        <w:rPr>
          <w:color w:val="000000"/>
        </w:rPr>
        <w:t>the Fiscal Court Room in Richmond, Ky</w:t>
      </w:r>
      <w:r w:rsidR="005278EC" w:rsidRPr="008E26DA">
        <w:rPr>
          <w:color w:val="000000"/>
        </w:rPr>
        <w:t xml:space="preserve">. </w:t>
      </w:r>
      <w:r w:rsidR="00BD02A8">
        <w:rPr>
          <w:color w:val="000000"/>
        </w:rPr>
        <w:t xml:space="preserve"> </w:t>
      </w:r>
      <w:r w:rsidR="001B1559" w:rsidRPr="008E26DA">
        <w:t>Present was the Honorable Reagan Taylor</w:t>
      </w:r>
      <w:r w:rsidR="007B62D5" w:rsidRPr="008E26DA">
        <w:t xml:space="preserve"> in the chair presiding and</w:t>
      </w:r>
      <w:r w:rsidR="007B62D5" w:rsidRPr="008E26DA">
        <w:rPr>
          <w:color w:val="000000"/>
        </w:rPr>
        <w:t xml:space="preserve"> the following members of the Fiscal Court:</w:t>
      </w:r>
      <w:r w:rsidR="003213AF">
        <w:rPr>
          <w:color w:val="000000"/>
        </w:rPr>
        <w:t xml:space="preserve"> Roger Barger,</w:t>
      </w:r>
      <w:r w:rsidR="007B62D5" w:rsidRPr="008E26DA">
        <w:rPr>
          <w:color w:val="000000"/>
        </w:rPr>
        <w:t xml:space="preserve"> </w:t>
      </w:r>
      <w:r w:rsidR="001B1559" w:rsidRPr="008E26DA">
        <w:rPr>
          <w:color w:val="000000"/>
        </w:rPr>
        <w:t>Tom Botkin,</w:t>
      </w:r>
      <w:r w:rsidR="00522FEA">
        <w:rPr>
          <w:color w:val="000000"/>
        </w:rPr>
        <w:t xml:space="preserve"> </w:t>
      </w:r>
      <w:r w:rsidR="00890383">
        <w:rPr>
          <w:color w:val="000000"/>
        </w:rPr>
        <w:t xml:space="preserve">Larry Combs, and </w:t>
      </w:r>
      <w:r w:rsidR="00522FEA">
        <w:rPr>
          <w:color w:val="000000"/>
        </w:rPr>
        <w:t>John Tudor</w:t>
      </w:r>
      <w:r w:rsidR="001B1559" w:rsidRPr="008E26DA">
        <w:rPr>
          <w:color w:val="000000"/>
        </w:rPr>
        <w:t xml:space="preserve"> were present.</w:t>
      </w:r>
      <w:r w:rsidR="00006A10">
        <w:rPr>
          <w:color w:val="000000"/>
        </w:rPr>
        <w:t xml:space="preserve"> </w:t>
      </w:r>
      <w:r w:rsidR="007B62D5" w:rsidRPr="008E26DA">
        <w:rPr>
          <w:color w:val="000000"/>
        </w:rPr>
        <w:t xml:space="preserve"> Madison </w:t>
      </w:r>
      <w:r w:rsidR="00015CEF" w:rsidRPr="008E26DA">
        <w:rPr>
          <w:color w:val="000000"/>
        </w:rPr>
        <w:t>County</w:t>
      </w:r>
      <w:r w:rsidR="00015CEF">
        <w:rPr>
          <w:color w:val="000000"/>
        </w:rPr>
        <w:t xml:space="preserve"> </w:t>
      </w:r>
      <w:r w:rsidR="003A7C1B">
        <w:rPr>
          <w:color w:val="000000"/>
        </w:rPr>
        <w:t>She</w:t>
      </w:r>
      <w:r w:rsidR="0054768A">
        <w:rPr>
          <w:color w:val="000000"/>
        </w:rPr>
        <w:t>ri</w:t>
      </w:r>
      <w:r w:rsidR="00AD71E2">
        <w:rPr>
          <w:color w:val="000000"/>
        </w:rPr>
        <w:t>ff Mike Coyle</w:t>
      </w:r>
      <w:r w:rsidR="006E100E" w:rsidRPr="008E26DA">
        <w:rPr>
          <w:color w:val="000000"/>
        </w:rPr>
        <w:t>,</w:t>
      </w:r>
      <w:r w:rsidR="007E10E9">
        <w:rPr>
          <w:color w:val="000000"/>
        </w:rPr>
        <w:t xml:space="preserve"> Assistant</w:t>
      </w:r>
      <w:r w:rsidR="006E100E">
        <w:rPr>
          <w:color w:val="000000"/>
        </w:rPr>
        <w:t xml:space="preserve"> County</w:t>
      </w:r>
      <w:r w:rsidR="007E10E9">
        <w:rPr>
          <w:color w:val="000000"/>
        </w:rPr>
        <w:t xml:space="preserve"> Attorney, Matthew Day</w:t>
      </w:r>
      <w:r w:rsidR="003C14C3">
        <w:rPr>
          <w:color w:val="000000"/>
        </w:rPr>
        <w:t>,</w:t>
      </w:r>
      <w:r w:rsidR="006E4EC1">
        <w:rPr>
          <w:color w:val="000000"/>
        </w:rPr>
        <w:t xml:space="preserve"> </w:t>
      </w:r>
      <w:r w:rsidR="0013223C">
        <w:rPr>
          <w:color w:val="000000"/>
        </w:rPr>
        <w:t>and</w:t>
      </w:r>
      <w:r w:rsidR="00152C03">
        <w:rPr>
          <w:color w:val="000000"/>
        </w:rPr>
        <w:t xml:space="preserve"> </w:t>
      </w:r>
      <w:r w:rsidR="00C2610E">
        <w:rPr>
          <w:color w:val="000000"/>
        </w:rPr>
        <w:t xml:space="preserve">Deputy Clerk </w:t>
      </w:r>
      <w:r w:rsidR="00152C03">
        <w:rPr>
          <w:color w:val="000000"/>
        </w:rPr>
        <w:t>Stephan</w:t>
      </w:r>
      <w:r w:rsidR="00C76D21">
        <w:rPr>
          <w:color w:val="000000"/>
        </w:rPr>
        <w:t>ie Schlueter was present in place of</w:t>
      </w:r>
      <w:r w:rsidR="00152C03">
        <w:rPr>
          <w:color w:val="000000"/>
        </w:rPr>
        <w:t xml:space="preserve"> </w:t>
      </w:r>
      <w:r w:rsidR="0013223C">
        <w:rPr>
          <w:color w:val="000000"/>
        </w:rPr>
        <w:t>Madison County Clerk</w:t>
      </w:r>
      <w:r w:rsidR="00F423AE">
        <w:rPr>
          <w:color w:val="000000"/>
        </w:rPr>
        <w:t>,</w:t>
      </w:r>
      <w:r w:rsidR="0031796B">
        <w:rPr>
          <w:color w:val="000000"/>
        </w:rPr>
        <w:t xml:space="preserve"> </w:t>
      </w:r>
      <w:r w:rsidR="0031796B" w:rsidRPr="00C76D21">
        <w:rPr>
          <w:color w:val="000000"/>
        </w:rPr>
        <w:t>Kenny Barger</w:t>
      </w:r>
      <w:r w:rsidR="00C76D21">
        <w:rPr>
          <w:color w:val="000000"/>
        </w:rPr>
        <w:t>.</w:t>
      </w:r>
    </w:p>
    <w:p w:rsidR="00890383" w:rsidRDefault="00890383" w:rsidP="00584292">
      <w:pPr>
        <w:jc w:val="both"/>
        <w:rPr>
          <w:color w:val="000000"/>
        </w:rPr>
      </w:pPr>
    </w:p>
    <w:p w:rsidR="009F74BB" w:rsidRPr="009F74BB" w:rsidRDefault="009F74BB" w:rsidP="009F74BB">
      <w:pPr>
        <w:jc w:val="both"/>
        <w:rPr>
          <w:color w:val="000000"/>
        </w:rPr>
      </w:pPr>
      <w:r w:rsidRPr="009F74BB">
        <w:rPr>
          <w:color w:val="000000"/>
        </w:rPr>
        <w:t>It being determined a quorum was present, the meeting was called to order.</w:t>
      </w:r>
    </w:p>
    <w:p w:rsidR="009F74BB" w:rsidRPr="009F74BB" w:rsidRDefault="009F74BB" w:rsidP="009F74BB">
      <w:pPr>
        <w:jc w:val="both"/>
        <w:rPr>
          <w:color w:val="000000"/>
        </w:rPr>
      </w:pPr>
      <w:r w:rsidRPr="009F74BB">
        <w:rPr>
          <w:color w:val="000000"/>
        </w:rPr>
        <w:t xml:space="preserve">Judge Taylor </w:t>
      </w:r>
      <w:r>
        <w:rPr>
          <w:color w:val="000000"/>
        </w:rPr>
        <w:t xml:space="preserve">asked </w:t>
      </w:r>
      <w:r w:rsidR="002C6A85">
        <w:rPr>
          <w:color w:val="000000"/>
        </w:rPr>
        <w:t xml:space="preserve">Gary Maynard, minister at Red House Baptist Church, </w:t>
      </w:r>
      <w:r w:rsidRPr="007E10E9">
        <w:rPr>
          <w:color w:val="000000"/>
        </w:rPr>
        <w:t>to</w:t>
      </w:r>
      <w:r>
        <w:rPr>
          <w:color w:val="000000"/>
        </w:rPr>
        <w:t xml:space="preserve"> lead the court in prayer</w:t>
      </w:r>
      <w:r w:rsidR="009F08D1">
        <w:rPr>
          <w:color w:val="000000"/>
        </w:rPr>
        <w:t xml:space="preserve">. Judge Taylor asked </w:t>
      </w:r>
      <w:r w:rsidR="007E10E9">
        <w:rPr>
          <w:color w:val="000000"/>
        </w:rPr>
        <w:t xml:space="preserve">Sheriff Mike Coyle </w:t>
      </w:r>
      <w:r w:rsidRPr="009F74BB">
        <w:rPr>
          <w:color w:val="000000"/>
        </w:rPr>
        <w:t>to lead the Pledge of Allegiance.</w:t>
      </w:r>
    </w:p>
    <w:p w:rsidR="009F74BB" w:rsidRDefault="009F74BB" w:rsidP="00584292">
      <w:pPr>
        <w:jc w:val="both"/>
        <w:rPr>
          <w:color w:val="000000"/>
        </w:rPr>
      </w:pPr>
    </w:p>
    <w:p w:rsidR="0053004A" w:rsidRPr="008E26DA" w:rsidRDefault="00A660A2" w:rsidP="00584292">
      <w:pPr>
        <w:jc w:val="both"/>
        <w:rPr>
          <w:b/>
          <w:color w:val="000000"/>
          <w:sz w:val="28"/>
          <w:szCs w:val="28"/>
        </w:rPr>
      </w:pPr>
      <w:r>
        <w:rPr>
          <w:b/>
          <w:color w:val="000000"/>
          <w:sz w:val="28"/>
          <w:szCs w:val="28"/>
        </w:rPr>
        <w:t xml:space="preserve">IN RE: </w:t>
      </w:r>
      <w:r w:rsidR="0053004A" w:rsidRPr="008E26DA">
        <w:rPr>
          <w:b/>
          <w:color w:val="000000"/>
          <w:sz w:val="28"/>
          <w:szCs w:val="28"/>
        </w:rPr>
        <w:t>Approval of Minutes:</w:t>
      </w:r>
    </w:p>
    <w:p w:rsidR="00274E3C" w:rsidRPr="00274E3C" w:rsidRDefault="007E10E9" w:rsidP="00274E3C">
      <w:pPr>
        <w:jc w:val="both"/>
        <w:rPr>
          <w:color w:val="000000"/>
        </w:rPr>
      </w:pPr>
      <w:r>
        <w:rPr>
          <w:color w:val="000000"/>
        </w:rPr>
        <w:t>Motion by</w:t>
      </w:r>
      <w:r w:rsidR="002C6A85">
        <w:rPr>
          <w:color w:val="000000"/>
        </w:rPr>
        <w:t xml:space="preserve"> Roger Barger</w:t>
      </w:r>
      <w:r>
        <w:rPr>
          <w:color w:val="000000"/>
        </w:rPr>
        <w:t>, seconded by</w:t>
      </w:r>
      <w:r w:rsidR="00D565B7">
        <w:rPr>
          <w:color w:val="000000"/>
        </w:rPr>
        <w:t xml:space="preserve"> </w:t>
      </w:r>
      <w:r w:rsidR="002C6A85">
        <w:rPr>
          <w:color w:val="000000"/>
        </w:rPr>
        <w:t>John Tudor</w:t>
      </w:r>
      <w:r w:rsidR="00274E3C" w:rsidRPr="00274E3C">
        <w:rPr>
          <w:color w:val="000000"/>
        </w:rPr>
        <w:t>, to approve the minutes</w:t>
      </w:r>
      <w:r w:rsidR="009D0376">
        <w:rPr>
          <w:color w:val="000000"/>
        </w:rPr>
        <w:t xml:space="preserve"> with the corrections made</w:t>
      </w:r>
      <w:r w:rsidR="00274E3C" w:rsidRPr="00274E3C">
        <w:rPr>
          <w:color w:val="000000"/>
        </w:rPr>
        <w:t xml:space="preserve"> from the </w:t>
      </w:r>
      <w:r w:rsidR="002C6A85">
        <w:rPr>
          <w:color w:val="000000"/>
        </w:rPr>
        <w:t>July 25</w:t>
      </w:r>
      <w:r w:rsidR="00274E3C" w:rsidRPr="002C6A85">
        <w:rPr>
          <w:color w:val="000000"/>
        </w:rPr>
        <w:t>th, 2017</w:t>
      </w:r>
      <w:r w:rsidR="00274E3C" w:rsidRPr="00274E3C">
        <w:rPr>
          <w:color w:val="000000"/>
        </w:rPr>
        <w:t xml:space="preserve"> regularly called meeting.</w:t>
      </w:r>
      <w:r w:rsidR="009D0376">
        <w:rPr>
          <w:color w:val="000000"/>
        </w:rPr>
        <w:t xml:space="preserve"> </w:t>
      </w:r>
    </w:p>
    <w:p w:rsidR="00456BF8" w:rsidRPr="008E26DA" w:rsidRDefault="00456BF8" w:rsidP="00DF426B">
      <w:pPr>
        <w:jc w:val="both"/>
        <w:rPr>
          <w:color w:val="000000"/>
        </w:rPr>
      </w:pPr>
    </w:p>
    <w:p w:rsidR="00DF426B" w:rsidRPr="008E26DA" w:rsidRDefault="00BD02A8" w:rsidP="00BD02A8">
      <w:pPr>
        <w:jc w:val="both"/>
        <w:rPr>
          <w:color w:val="000000"/>
        </w:rPr>
      </w:pPr>
      <w:bookmarkStart w:id="0" w:name="_Hlk479662364"/>
      <w:r>
        <w:rPr>
          <w:color w:val="000000"/>
        </w:rPr>
        <w:t xml:space="preserve">         </w:t>
      </w:r>
      <w:r w:rsidR="00F53115">
        <w:rPr>
          <w:color w:val="000000"/>
        </w:rPr>
        <w:t xml:space="preserve"> </w:t>
      </w:r>
      <w:r w:rsidR="00402943">
        <w:rPr>
          <w:color w:val="000000"/>
        </w:rPr>
        <w:tab/>
      </w:r>
      <w:r w:rsidR="00DF426B" w:rsidRPr="008E26DA">
        <w:rPr>
          <w:color w:val="000000"/>
        </w:rPr>
        <w:t>Motion carried on roll call vote as follows:</w:t>
      </w:r>
    </w:p>
    <w:p w:rsidR="00DF426B" w:rsidRPr="008E26DA" w:rsidRDefault="001B1559" w:rsidP="00DF426B">
      <w:pPr>
        <w:ind w:firstLine="720"/>
        <w:jc w:val="both"/>
        <w:rPr>
          <w:color w:val="000000"/>
        </w:rPr>
      </w:pPr>
      <w:r w:rsidRPr="008E26DA">
        <w:rPr>
          <w:color w:val="000000"/>
        </w:rPr>
        <w:t>Tom Botkin-Yes</w:t>
      </w:r>
      <w:r w:rsidR="002673CE" w:rsidRPr="008E26DA">
        <w:rPr>
          <w:color w:val="000000"/>
        </w:rPr>
        <w:tab/>
      </w:r>
      <w:r w:rsidR="002673CE" w:rsidRPr="008E26DA">
        <w:rPr>
          <w:color w:val="000000"/>
        </w:rPr>
        <w:tab/>
        <w:t xml:space="preserve">           </w:t>
      </w:r>
      <w:r w:rsidR="00DF426B" w:rsidRPr="008E26DA">
        <w:rPr>
          <w:color w:val="000000"/>
        </w:rPr>
        <w:t>Roger Barger-</w:t>
      </w:r>
      <w:r w:rsidR="00B16624">
        <w:rPr>
          <w:color w:val="000000"/>
        </w:rPr>
        <w:t>Yes</w:t>
      </w:r>
    </w:p>
    <w:p w:rsidR="00DF426B" w:rsidRDefault="00522FEA" w:rsidP="00DF426B">
      <w:pPr>
        <w:ind w:firstLine="720"/>
        <w:jc w:val="both"/>
        <w:rPr>
          <w:color w:val="000000"/>
        </w:rPr>
      </w:pPr>
      <w:r>
        <w:rPr>
          <w:color w:val="000000"/>
        </w:rPr>
        <w:t>John Tudor- Yes</w:t>
      </w:r>
      <w:r w:rsidR="00DF426B" w:rsidRPr="008E26DA">
        <w:rPr>
          <w:color w:val="000000"/>
        </w:rPr>
        <w:tab/>
      </w:r>
      <w:r w:rsidR="001B1559" w:rsidRPr="008E26DA">
        <w:rPr>
          <w:color w:val="000000"/>
        </w:rPr>
        <w:t xml:space="preserve">          </w:t>
      </w:r>
      <w:r w:rsidR="00A522B2">
        <w:rPr>
          <w:color w:val="000000"/>
        </w:rPr>
        <w:tab/>
        <w:t xml:space="preserve">           </w:t>
      </w:r>
      <w:r w:rsidR="00890383">
        <w:rPr>
          <w:color w:val="000000"/>
        </w:rPr>
        <w:t>Larry Combs- Yes</w:t>
      </w:r>
    </w:p>
    <w:p w:rsidR="00923867" w:rsidRDefault="00F93F62" w:rsidP="007E1317">
      <w:pPr>
        <w:jc w:val="both"/>
        <w:rPr>
          <w:color w:val="000000"/>
        </w:rPr>
      </w:pPr>
      <w:r>
        <w:rPr>
          <w:color w:val="000000"/>
        </w:rPr>
        <w:t xml:space="preserve">                                    </w:t>
      </w:r>
      <w:r w:rsidR="00430C77">
        <w:rPr>
          <w:color w:val="000000"/>
        </w:rPr>
        <w:t xml:space="preserve">Reagan Taylor </w:t>
      </w:r>
      <w:r w:rsidR="00203AF2">
        <w:rPr>
          <w:color w:val="000000"/>
        </w:rPr>
        <w:t>–</w:t>
      </w:r>
      <w:r w:rsidR="00430C77">
        <w:rPr>
          <w:color w:val="000000"/>
        </w:rPr>
        <w:t xml:space="preserve"> Yes</w:t>
      </w:r>
    </w:p>
    <w:p w:rsidR="002C6A85" w:rsidRDefault="002C6A85" w:rsidP="007E1317">
      <w:pPr>
        <w:jc w:val="both"/>
        <w:rPr>
          <w:color w:val="000000"/>
        </w:rPr>
      </w:pPr>
    </w:p>
    <w:p w:rsidR="002C6A85" w:rsidRDefault="002C6A85" w:rsidP="007E1317">
      <w:pPr>
        <w:jc w:val="both"/>
        <w:rPr>
          <w:b/>
          <w:color w:val="000000"/>
          <w:sz w:val="28"/>
          <w:szCs w:val="28"/>
        </w:rPr>
      </w:pPr>
      <w:r>
        <w:rPr>
          <w:b/>
          <w:color w:val="000000"/>
          <w:sz w:val="28"/>
          <w:szCs w:val="28"/>
        </w:rPr>
        <w:t xml:space="preserve">IN </w:t>
      </w:r>
      <w:r w:rsidRPr="00454A41">
        <w:rPr>
          <w:b/>
          <w:color w:val="000000"/>
          <w:sz w:val="28"/>
          <w:szCs w:val="28"/>
        </w:rPr>
        <w:t>RE:</w:t>
      </w:r>
      <w:r>
        <w:rPr>
          <w:b/>
          <w:color w:val="000000"/>
          <w:sz w:val="28"/>
          <w:szCs w:val="28"/>
        </w:rPr>
        <w:t xml:space="preserve"> Amendment to Agenda</w:t>
      </w:r>
    </w:p>
    <w:p w:rsidR="002C6A85" w:rsidRDefault="005D349E" w:rsidP="007E1317">
      <w:pPr>
        <w:jc w:val="both"/>
        <w:rPr>
          <w:color w:val="000000"/>
        </w:rPr>
      </w:pPr>
      <w:r>
        <w:rPr>
          <w:color w:val="000000"/>
        </w:rPr>
        <w:t>Motion</w:t>
      </w:r>
      <w:r w:rsidR="002C6A85">
        <w:rPr>
          <w:color w:val="000000"/>
        </w:rPr>
        <w:t xml:space="preserve"> by Larry Combs, seconded by John Tudor, to make an amendment to the a</w:t>
      </w:r>
      <w:r w:rsidR="00823AFC">
        <w:rPr>
          <w:color w:val="000000"/>
        </w:rPr>
        <w:t>genda for Judge Taylor to sign the AOC</w:t>
      </w:r>
      <w:r w:rsidR="002C6A85">
        <w:rPr>
          <w:color w:val="000000"/>
        </w:rPr>
        <w:t xml:space="preserve"> lease agreement for the Family Court Building. </w:t>
      </w:r>
    </w:p>
    <w:p w:rsidR="002C6A85" w:rsidRDefault="002C6A85" w:rsidP="007E1317">
      <w:pPr>
        <w:jc w:val="both"/>
        <w:rPr>
          <w:color w:val="000000"/>
        </w:rPr>
      </w:pPr>
    </w:p>
    <w:p w:rsidR="002C6A85" w:rsidRPr="008E26DA" w:rsidRDefault="002C6A85" w:rsidP="002C6A85">
      <w:pPr>
        <w:jc w:val="both"/>
        <w:rPr>
          <w:color w:val="000000"/>
        </w:rPr>
      </w:pPr>
      <w:r>
        <w:rPr>
          <w:color w:val="000000"/>
        </w:rPr>
        <w:t xml:space="preserve">          </w:t>
      </w:r>
      <w:r>
        <w:rPr>
          <w:color w:val="000000"/>
        </w:rPr>
        <w:tab/>
      </w:r>
      <w:r w:rsidRPr="008E26DA">
        <w:rPr>
          <w:color w:val="000000"/>
        </w:rPr>
        <w:t>Motion carried on roll call vote as follows:</w:t>
      </w:r>
    </w:p>
    <w:p w:rsidR="002C6A85" w:rsidRPr="008E26DA" w:rsidRDefault="002C6A85" w:rsidP="002C6A85">
      <w:pPr>
        <w:ind w:firstLine="720"/>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2C6A85" w:rsidRDefault="002C6A85" w:rsidP="002C6A85">
      <w:pPr>
        <w:ind w:firstLine="720"/>
        <w:jc w:val="both"/>
        <w:rPr>
          <w:color w:val="000000"/>
        </w:rPr>
      </w:pPr>
      <w:r>
        <w:rPr>
          <w:color w:val="000000"/>
        </w:rPr>
        <w:t>John Tudor- Yes</w:t>
      </w:r>
      <w:r w:rsidRPr="008E26DA">
        <w:rPr>
          <w:color w:val="000000"/>
        </w:rPr>
        <w:tab/>
        <w:t xml:space="preserve">          </w:t>
      </w:r>
      <w:r>
        <w:rPr>
          <w:color w:val="000000"/>
        </w:rPr>
        <w:tab/>
        <w:t xml:space="preserve">           Larry Combs- Yes</w:t>
      </w:r>
    </w:p>
    <w:p w:rsidR="002C6A85" w:rsidRDefault="002C6A85" w:rsidP="007E1317">
      <w:pPr>
        <w:jc w:val="both"/>
        <w:rPr>
          <w:color w:val="000000"/>
        </w:rPr>
      </w:pPr>
      <w:r>
        <w:rPr>
          <w:color w:val="000000"/>
        </w:rPr>
        <w:t xml:space="preserve">                                    Reagan Taylor – Yes</w:t>
      </w:r>
    </w:p>
    <w:p w:rsidR="002C6A85" w:rsidRDefault="002C6A85" w:rsidP="007E1317">
      <w:pPr>
        <w:jc w:val="both"/>
        <w:rPr>
          <w:color w:val="000000"/>
        </w:rPr>
      </w:pPr>
    </w:p>
    <w:p w:rsidR="002C6A85" w:rsidRDefault="002C6A85" w:rsidP="007E1317">
      <w:pPr>
        <w:jc w:val="both"/>
        <w:rPr>
          <w:b/>
          <w:color w:val="000000"/>
          <w:sz w:val="28"/>
          <w:szCs w:val="28"/>
        </w:rPr>
      </w:pPr>
      <w:r>
        <w:rPr>
          <w:b/>
          <w:color w:val="000000"/>
          <w:sz w:val="28"/>
          <w:szCs w:val="28"/>
        </w:rPr>
        <w:t xml:space="preserve">IN </w:t>
      </w:r>
      <w:r w:rsidRPr="00454A41">
        <w:rPr>
          <w:b/>
          <w:color w:val="000000"/>
          <w:sz w:val="28"/>
          <w:szCs w:val="28"/>
        </w:rPr>
        <w:t>RE:</w:t>
      </w:r>
      <w:r>
        <w:rPr>
          <w:b/>
          <w:color w:val="000000"/>
          <w:sz w:val="28"/>
          <w:szCs w:val="28"/>
        </w:rPr>
        <w:t xml:space="preserve"> Lease Agreement-Family Court Building</w:t>
      </w:r>
    </w:p>
    <w:bookmarkEnd w:id="0"/>
    <w:p w:rsidR="005D349E" w:rsidRDefault="00CD5464" w:rsidP="007E1317">
      <w:pPr>
        <w:jc w:val="both"/>
        <w:rPr>
          <w:color w:val="000000"/>
        </w:rPr>
      </w:pPr>
      <w:r>
        <w:rPr>
          <w:color w:val="000000"/>
        </w:rPr>
        <w:t>This agreement would bring in</w:t>
      </w:r>
      <w:r w:rsidR="005D349E">
        <w:rPr>
          <w:color w:val="000000"/>
        </w:rPr>
        <w:t xml:space="preserve"> </w:t>
      </w:r>
      <w:r>
        <w:rPr>
          <w:color w:val="000000"/>
        </w:rPr>
        <w:t>$516,55</w:t>
      </w:r>
      <w:r w:rsidR="00823AFC">
        <w:rPr>
          <w:color w:val="000000"/>
        </w:rPr>
        <w:t>3.10</w:t>
      </w:r>
      <w:r>
        <w:rPr>
          <w:color w:val="000000"/>
        </w:rPr>
        <w:t xml:space="preserve"> for the cou</w:t>
      </w:r>
      <w:r w:rsidR="00224503">
        <w:rPr>
          <w:color w:val="000000"/>
        </w:rPr>
        <w:t>nty. With a reimbursement form-</w:t>
      </w:r>
      <w:r>
        <w:rPr>
          <w:color w:val="000000"/>
        </w:rPr>
        <w:t>whic</w:t>
      </w:r>
      <w:r w:rsidR="00224503">
        <w:rPr>
          <w:color w:val="000000"/>
        </w:rPr>
        <w:t>h is a part of the AOC process-</w:t>
      </w:r>
      <w:r>
        <w:rPr>
          <w:color w:val="000000"/>
        </w:rPr>
        <w:t xml:space="preserve">it will reimburse the county back for operating costs. The estimated operating cost right now would be $88,800 in addition to the $516,553.10. </w:t>
      </w:r>
    </w:p>
    <w:p w:rsidR="00CD5464" w:rsidRDefault="00CD5464" w:rsidP="007E1317">
      <w:pPr>
        <w:jc w:val="both"/>
        <w:rPr>
          <w:color w:val="000000"/>
        </w:rPr>
      </w:pPr>
    </w:p>
    <w:p w:rsidR="00CD5464" w:rsidRDefault="00CD5464" w:rsidP="007E1317">
      <w:pPr>
        <w:jc w:val="both"/>
        <w:rPr>
          <w:color w:val="000000"/>
        </w:rPr>
      </w:pPr>
      <w:r>
        <w:rPr>
          <w:color w:val="000000"/>
        </w:rPr>
        <w:t>Motion by Tom Botkin, seconded by Roger Barger, for Judge Taylor to sign the AOC lease agreement for the Family Court Building.</w:t>
      </w:r>
    </w:p>
    <w:p w:rsidR="00CD5464" w:rsidRDefault="00CD5464" w:rsidP="00477092">
      <w:pPr>
        <w:jc w:val="both"/>
        <w:rPr>
          <w:color w:val="000000"/>
        </w:rPr>
      </w:pPr>
    </w:p>
    <w:p w:rsidR="00477092" w:rsidRPr="008E26DA" w:rsidRDefault="00477092" w:rsidP="00477092">
      <w:pPr>
        <w:jc w:val="both"/>
        <w:rPr>
          <w:color w:val="000000"/>
        </w:rPr>
      </w:pPr>
      <w:r w:rsidRPr="008E26DA">
        <w:rPr>
          <w:color w:val="000000"/>
        </w:rPr>
        <w:t>Motion carried on roll call vote as follows:</w:t>
      </w:r>
    </w:p>
    <w:p w:rsidR="00477092" w:rsidRPr="008E26DA" w:rsidRDefault="00477092" w:rsidP="00477092">
      <w:pPr>
        <w:ind w:firstLine="720"/>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477092" w:rsidRDefault="00477092" w:rsidP="00477092">
      <w:pPr>
        <w:ind w:firstLine="720"/>
        <w:jc w:val="both"/>
        <w:rPr>
          <w:color w:val="000000"/>
        </w:rPr>
      </w:pPr>
      <w:r>
        <w:rPr>
          <w:color w:val="000000"/>
        </w:rPr>
        <w:t>John Tudor- Yes</w:t>
      </w:r>
      <w:r w:rsidRPr="008E26DA">
        <w:rPr>
          <w:color w:val="000000"/>
        </w:rPr>
        <w:tab/>
        <w:t xml:space="preserve">          </w:t>
      </w:r>
      <w:r>
        <w:rPr>
          <w:color w:val="000000"/>
        </w:rPr>
        <w:tab/>
        <w:t xml:space="preserve">           Larry Combs- Yes</w:t>
      </w:r>
    </w:p>
    <w:p w:rsidR="00477092" w:rsidRDefault="00477092" w:rsidP="00477092">
      <w:pPr>
        <w:jc w:val="both"/>
        <w:rPr>
          <w:color w:val="000000"/>
        </w:rPr>
      </w:pPr>
      <w:r>
        <w:rPr>
          <w:color w:val="000000"/>
        </w:rPr>
        <w:t xml:space="preserve">                                    Reagan Taylor – Yes</w:t>
      </w:r>
    </w:p>
    <w:p w:rsidR="00477092" w:rsidRDefault="00477092" w:rsidP="007E1317">
      <w:pPr>
        <w:jc w:val="both"/>
        <w:rPr>
          <w:color w:val="000000"/>
        </w:rPr>
      </w:pPr>
    </w:p>
    <w:p w:rsidR="00EF2809" w:rsidRDefault="00EF2809" w:rsidP="00402943">
      <w:pPr>
        <w:jc w:val="both"/>
        <w:rPr>
          <w:b/>
          <w:color w:val="000000"/>
          <w:sz w:val="28"/>
          <w:szCs w:val="28"/>
        </w:rPr>
      </w:pPr>
      <w:bookmarkStart w:id="1" w:name="_Hlk489958821"/>
    </w:p>
    <w:p w:rsidR="00EF2809" w:rsidRDefault="00EF2809" w:rsidP="00402943">
      <w:pPr>
        <w:jc w:val="both"/>
        <w:rPr>
          <w:b/>
          <w:color w:val="000000"/>
          <w:sz w:val="28"/>
          <w:szCs w:val="28"/>
        </w:rPr>
      </w:pPr>
    </w:p>
    <w:p w:rsidR="00EF2809" w:rsidRDefault="00EF2809" w:rsidP="00402943">
      <w:pPr>
        <w:jc w:val="both"/>
        <w:rPr>
          <w:b/>
          <w:color w:val="000000"/>
          <w:sz w:val="28"/>
          <w:szCs w:val="28"/>
        </w:rPr>
      </w:pPr>
    </w:p>
    <w:p w:rsidR="00EF2809" w:rsidRDefault="00EF2809" w:rsidP="00402943">
      <w:pPr>
        <w:jc w:val="both"/>
        <w:rPr>
          <w:b/>
          <w:color w:val="000000"/>
          <w:sz w:val="28"/>
          <w:szCs w:val="28"/>
        </w:rPr>
      </w:pPr>
    </w:p>
    <w:p w:rsidR="00EF2809" w:rsidRDefault="00EF2809" w:rsidP="00402943">
      <w:pPr>
        <w:jc w:val="both"/>
        <w:rPr>
          <w:b/>
          <w:color w:val="000000"/>
          <w:sz w:val="28"/>
          <w:szCs w:val="28"/>
        </w:rPr>
      </w:pPr>
    </w:p>
    <w:p w:rsidR="00EF2809" w:rsidRDefault="00EF2809" w:rsidP="00402943">
      <w:pPr>
        <w:jc w:val="both"/>
        <w:rPr>
          <w:b/>
          <w:color w:val="000000"/>
          <w:sz w:val="28"/>
          <w:szCs w:val="28"/>
        </w:rPr>
      </w:pPr>
    </w:p>
    <w:p w:rsidR="00EF2809" w:rsidRDefault="00EF2809" w:rsidP="00402943">
      <w:pPr>
        <w:jc w:val="both"/>
        <w:rPr>
          <w:b/>
          <w:color w:val="000000"/>
          <w:sz w:val="28"/>
          <w:szCs w:val="28"/>
        </w:rPr>
      </w:pPr>
    </w:p>
    <w:p w:rsidR="00402943" w:rsidRDefault="001F1CEE" w:rsidP="00402943">
      <w:pPr>
        <w:jc w:val="both"/>
        <w:rPr>
          <w:b/>
          <w:color w:val="000000"/>
          <w:sz w:val="28"/>
          <w:szCs w:val="28"/>
        </w:rPr>
      </w:pPr>
      <w:r>
        <w:rPr>
          <w:b/>
          <w:color w:val="000000"/>
          <w:sz w:val="28"/>
          <w:szCs w:val="28"/>
        </w:rPr>
        <w:t xml:space="preserve">IN </w:t>
      </w:r>
      <w:r w:rsidR="00454A41" w:rsidRPr="00454A41">
        <w:rPr>
          <w:b/>
          <w:color w:val="000000"/>
          <w:sz w:val="28"/>
          <w:szCs w:val="28"/>
        </w:rPr>
        <w:t xml:space="preserve">RE: </w:t>
      </w:r>
      <w:bookmarkEnd w:id="1"/>
      <w:r w:rsidR="00D565B7">
        <w:rPr>
          <w:b/>
          <w:color w:val="000000"/>
          <w:sz w:val="28"/>
          <w:szCs w:val="28"/>
        </w:rPr>
        <w:t>Award Bid-CSEPP-HVAC for Tower Sites</w:t>
      </w:r>
      <w:r w:rsidR="00454A41" w:rsidRPr="00454A41">
        <w:rPr>
          <w:b/>
          <w:color w:val="000000"/>
          <w:sz w:val="28"/>
          <w:szCs w:val="28"/>
        </w:rPr>
        <w:t>:</w:t>
      </w:r>
    </w:p>
    <w:p w:rsidR="00F65333" w:rsidRDefault="00224503" w:rsidP="00402943">
      <w:pPr>
        <w:jc w:val="both"/>
        <w:rPr>
          <w:color w:val="000000"/>
          <w:szCs w:val="28"/>
        </w:rPr>
      </w:pPr>
      <w:r>
        <w:rPr>
          <w:color w:val="000000"/>
          <w:szCs w:val="28"/>
        </w:rPr>
        <w:t>Michael Bryant, from CSEPP,</w:t>
      </w:r>
      <w:r w:rsidR="00477092" w:rsidRPr="00477092">
        <w:rPr>
          <w:color w:val="000000"/>
          <w:szCs w:val="28"/>
        </w:rPr>
        <w:t xml:space="preserve"> spoke with the court to recommend Total Comfort, to upgrade all nine of the tower sites</w:t>
      </w:r>
      <w:r w:rsidR="00477092">
        <w:rPr>
          <w:color w:val="000000"/>
          <w:szCs w:val="28"/>
        </w:rPr>
        <w:t xml:space="preserve"> and HVAC systems</w:t>
      </w:r>
      <w:r w:rsidR="00F65333">
        <w:rPr>
          <w:color w:val="000000"/>
          <w:szCs w:val="28"/>
        </w:rPr>
        <w:t>.</w:t>
      </w:r>
    </w:p>
    <w:p w:rsidR="00F65333" w:rsidRDefault="00F65333" w:rsidP="00402943">
      <w:pPr>
        <w:jc w:val="both"/>
        <w:rPr>
          <w:color w:val="000000"/>
          <w:szCs w:val="28"/>
        </w:rPr>
      </w:pPr>
    </w:p>
    <w:p w:rsidR="00875DA9" w:rsidRPr="00477092" w:rsidRDefault="00477092" w:rsidP="00402943">
      <w:pPr>
        <w:jc w:val="both"/>
        <w:rPr>
          <w:color w:val="000000"/>
          <w:szCs w:val="28"/>
        </w:rPr>
      </w:pPr>
      <w:r w:rsidRPr="00477092">
        <w:rPr>
          <w:color w:val="000000"/>
          <w:szCs w:val="28"/>
        </w:rPr>
        <w:t>Motion</w:t>
      </w:r>
      <w:r>
        <w:rPr>
          <w:color w:val="000000"/>
          <w:szCs w:val="28"/>
        </w:rPr>
        <w:t xml:space="preserve"> by Roger Barger, seconded by Tom Botkin to award Total Comfort the bid </w:t>
      </w:r>
      <w:r w:rsidRPr="00477092">
        <w:rPr>
          <w:color w:val="000000"/>
          <w:szCs w:val="28"/>
        </w:rPr>
        <w:t>for $291,169.98</w:t>
      </w:r>
      <w:r>
        <w:rPr>
          <w:color w:val="000000"/>
          <w:szCs w:val="28"/>
        </w:rPr>
        <w:t xml:space="preserve">. </w:t>
      </w:r>
    </w:p>
    <w:p w:rsidR="00875DA9" w:rsidRDefault="00875DA9" w:rsidP="00402943">
      <w:pPr>
        <w:jc w:val="both"/>
        <w:rPr>
          <w:b/>
          <w:color w:val="000000"/>
          <w:szCs w:val="28"/>
        </w:rPr>
      </w:pPr>
    </w:p>
    <w:p w:rsidR="00103555" w:rsidRPr="008E26DA" w:rsidRDefault="00103555" w:rsidP="00103555">
      <w:pPr>
        <w:jc w:val="both"/>
        <w:rPr>
          <w:color w:val="000000"/>
        </w:rPr>
      </w:pPr>
      <w:bookmarkStart w:id="2" w:name="_Hlk489961271"/>
      <w:r w:rsidRPr="008E26DA">
        <w:rPr>
          <w:color w:val="000000"/>
        </w:rPr>
        <w:t>Motion carried on roll call vote as follows:</w:t>
      </w:r>
    </w:p>
    <w:p w:rsidR="00103555" w:rsidRPr="008E26DA" w:rsidRDefault="00103555" w:rsidP="00103555">
      <w:pPr>
        <w:ind w:firstLine="720"/>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103555" w:rsidRDefault="00103555" w:rsidP="00103555">
      <w:pPr>
        <w:ind w:firstLine="720"/>
        <w:jc w:val="both"/>
        <w:rPr>
          <w:color w:val="000000"/>
        </w:rPr>
      </w:pPr>
      <w:r>
        <w:rPr>
          <w:color w:val="000000"/>
        </w:rPr>
        <w:lastRenderedPageBreak/>
        <w:t>John Tudor- Yes</w:t>
      </w:r>
      <w:r w:rsidRPr="008E26DA">
        <w:rPr>
          <w:color w:val="000000"/>
        </w:rPr>
        <w:tab/>
        <w:t xml:space="preserve">          </w:t>
      </w:r>
      <w:r>
        <w:rPr>
          <w:color w:val="000000"/>
        </w:rPr>
        <w:tab/>
        <w:t xml:space="preserve">           Larry Combs- Yes</w:t>
      </w:r>
    </w:p>
    <w:p w:rsidR="00103555" w:rsidRDefault="00103555" w:rsidP="00103555">
      <w:pPr>
        <w:jc w:val="both"/>
        <w:rPr>
          <w:color w:val="000000"/>
        </w:rPr>
      </w:pPr>
      <w:r>
        <w:rPr>
          <w:color w:val="000000"/>
        </w:rPr>
        <w:t xml:space="preserve">                                    Reagan Taylor – Yes</w:t>
      </w:r>
    </w:p>
    <w:bookmarkEnd w:id="2"/>
    <w:p w:rsidR="00103555" w:rsidRDefault="00103555" w:rsidP="00402943">
      <w:pPr>
        <w:jc w:val="both"/>
        <w:rPr>
          <w:b/>
          <w:color w:val="000000"/>
          <w:szCs w:val="28"/>
        </w:rPr>
      </w:pPr>
    </w:p>
    <w:p w:rsidR="001F1CEE" w:rsidRDefault="00402943" w:rsidP="007E1317">
      <w:pPr>
        <w:jc w:val="both"/>
        <w:rPr>
          <w:b/>
          <w:color w:val="000000"/>
          <w:sz w:val="28"/>
        </w:rPr>
      </w:pPr>
      <w:r>
        <w:rPr>
          <w:color w:val="000000"/>
          <w:szCs w:val="28"/>
        </w:rPr>
        <w:t xml:space="preserve"> </w:t>
      </w:r>
      <w:r w:rsidR="001F1CEE">
        <w:rPr>
          <w:b/>
          <w:color w:val="000000"/>
          <w:sz w:val="28"/>
        </w:rPr>
        <w:t xml:space="preserve">IN RE: </w:t>
      </w:r>
      <w:r w:rsidR="00D565B7">
        <w:rPr>
          <w:b/>
          <w:color w:val="000000"/>
          <w:sz w:val="28"/>
        </w:rPr>
        <w:t>Resolution 17-21 ASAP Grant-Harm Reduction</w:t>
      </w:r>
      <w:r w:rsidR="009F74BB">
        <w:rPr>
          <w:b/>
          <w:color w:val="000000"/>
          <w:sz w:val="28"/>
        </w:rPr>
        <w:t>:</w:t>
      </w:r>
    </w:p>
    <w:p w:rsidR="00F65333" w:rsidRPr="00F65333" w:rsidRDefault="004E6841" w:rsidP="004E6841">
      <w:pPr>
        <w:jc w:val="both"/>
        <w:rPr>
          <w:color w:val="000000"/>
        </w:rPr>
      </w:pPr>
      <w:r>
        <w:rPr>
          <w:color w:val="000000"/>
        </w:rPr>
        <w:t>At the request of the Madison County Agency for substance abuse policy,</w:t>
      </w:r>
      <w:r w:rsidR="00224503">
        <w:rPr>
          <w:color w:val="000000"/>
        </w:rPr>
        <w:t xml:space="preserve"> the Madison County Fiscal Court </w:t>
      </w:r>
      <w:r w:rsidR="00337C2F">
        <w:rPr>
          <w:color w:val="000000"/>
        </w:rPr>
        <w:t>will assist</w:t>
      </w:r>
      <w:r>
        <w:rPr>
          <w:color w:val="000000"/>
        </w:rPr>
        <w:t xml:space="preserve"> and provide resources to enhance the health and well-being of the </w:t>
      </w:r>
      <w:proofErr w:type="gramStart"/>
      <w:r>
        <w:rPr>
          <w:color w:val="000000"/>
        </w:rPr>
        <w:t>general public</w:t>
      </w:r>
      <w:proofErr w:type="gramEnd"/>
      <w:r>
        <w:rPr>
          <w:color w:val="000000"/>
        </w:rPr>
        <w:t>. The Madison County Fiscal court will act as the application agent for the Madison County Ag</w:t>
      </w:r>
      <w:r w:rsidR="00337C2F">
        <w:rPr>
          <w:color w:val="000000"/>
        </w:rPr>
        <w:t xml:space="preserve">ency for substance abuse policy, to increase drug prevention and awareness activities funded by the program. </w:t>
      </w:r>
      <w:r w:rsidR="00224503">
        <w:rPr>
          <w:color w:val="000000"/>
        </w:rPr>
        <w:t xml:space="preserve"> </w:t>
      </w:r>
    </w:p>
    <w:p w:rsidR="00337C2F" w:rsidRDefault="00337C2F" w:rsidP="007E1317">
      <w:pPr>
        <w:jc w:val="both"/>
        <w:rPr>
          <w:color w:val="000000"/>
        </w:rPr>
      </w:pPr>
      <w:bookmarkStart w:id="3" w:name="_Hlk489961580"/>
    </w:p>
    <w:p w:rsidR="00337C2F" w:rsidRDefault="00337C2F" w:rsidP="007E1317">
      <w:pPr>
        <w:jc w:val="both"/>
        <w:rPr>
          <w:color w:val="000000"/>
        </w:rPr>
      </w:pPr>
      <w:r>
        <w:rPr>
          <w:color w:val="000000"/>
        </w:rPr>
        <w:t>Motion by Larry Combs, seconded by Tom Botkin for the Madison County Fiscal Court to become the application agent for this harm reduction grant.</w:t>
      </w:r>
    </w:p>
    <w:p w:rsidR="00337C2F" w:rsidRPr="00337C2F" w:rsidRDefault="00337C2F" w:rsidP="007E1317">
      <w:pPr>
        <w:jc w:val="both"/>
        <w:rPr>
          <w:color w:val="000000"/>
        </w:rPr>
      </w:pPr>
      <w:r>
        <w:rPr>
          <w:color w:val="000000"/>
        </w:rPr>
        <w:t xml:space="preserve"> </w:t>
      </w:r>
    </w:p>
    <w:p w:rsidR="00103555" w:rsidRPr="008E26DA" w:rsidRDefault="00103555" w:rsidP="00103555">
      <w:pPr>
        <w:jc w:val="both"/>
        <w:rPr>
          <w:color w:val="000000"/>
        </w:rPr>
      </w:pPr>
      <w:r w:rsidRPr="008E26DA">
        <w:rPr>
          <w:color w:val="000000"/>
        </w:rPr>
        <w:t>Motion carried on roll call vote as follows:</w:t>
      </w:r>
    </w:p>
    <w:p w:rsidR="00103555" w:rsidRPr="008E26DA" w:rsidRDefault="00103555" w:rsidP="00103555">
      <w:pPr>
        <w:ind w:firstLine="720"/>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103555" w:rsidRDefault="00103555" w:rsidP="00103555">
      <w:pPr>
        <w:ind w:firstLine="720"/>
        <w:jc w:val="both"/>
        <w:rPr>
          <w:color w:val="000000"/>
        </w:rPr>
      </w:pPr>
      <w:r>
        <w:rPr>
          <w:color w:val="000000"/>
        </w:rPr>
        <w:t>John Tudor- Yes</w:t>
      </w:r>
      <w:r w:rsidRPr="008E26DA">
        <w:rPr>
          <w:color w:val="000000"/>
        </w:rPr>
        <w:tab/>
        <w:t xml:space="preserve">          </w:t>
      </w:r>
      <w:r>
        <w:rPr>
          <w:color w:val="000000"/>
        </w:rPr>
        <w:tab/>
        <w:t xml:space="preserve">           Larry Combs- Yes</w:t>
      </w:r>
    </w:p>
    <w:p w:rsidR="00103555" w:rsidRDefault="00103555" w:rsidP="00103555">
      <w:pPr>
        <w:jc w:val="both"/>
        <w:rPr>
          <w:color w:val="000000"/>
        </w:rPr>
      </w:pPr>
      <w:r>
        <w:rPr>
          <w:color w:val="000000"/>
        </w:rPr>
        <w:t xml:space="preserve">                                    Reagan Taylor – Yes</w:t>
      </w:r>
    </w:p>
    <w:bookmarkEnd w:id="3"/>
    <w:p w:rsidR="00103555" w:rsidRDefault="00103555" w:rsidP="007E1317">
      <w:pPr>
        <w:jc w:val="both"/>
        <w:rPr>
          <w:b/>
          <w:color w:val="000000"/>
          <w:sz w:val="28"/>
        </w:rPr>
      </w:pPr>
    </w:p>
    <w:p w:rsidR="00F65333" w:rsidRDefault="00F65333" w:rsidP="007E1317">
      <w:pPr>
        <w:jc w:val="both"/>
        <w:rPr>
          <w:b/>
          <w:color w:val="000000"/>
          <w:sz w:val="28"/>
        </w:rPr>
      </w:pPr>
      <w:r>
        <w:rPr>
          <w:b/>
          <w:color w:val="000000"/>
          <w:sz w:val="28"/>
        </w:rPr>
        <w:t>IN RE: 2</w:t>
      </w:r>
      <w:r w:rsidRPr="00F65333">
        <w:rPr>
          <w:b/>
          <w:color w:val="000000"/>
          <w:sz w:val="28"/>
          <w:vertAlign w:val="superscript"/>
        </w:rPr>
        <w:t>nd</w:t>
      </w:r>
      <w:r>
        <w:rPr>
          <w:b/>
          <w:color w:val="000000"/>
          <w:sz w:val="28"/>
        </w:rPr>
        <w:t xml:space="preserve"> Reading Ordinance 17-09-Detention Center Fees</w:t>
      </w:r>
    </w:p>
    <w:p w:rsidR="00224503" w:rsidRPr="00337C2F" w:rsidRDefault="00337C2F" w:rsidP="00F65333">
      <w:pPr>
        <w:jc w:val="both"/>
        <w:rPr>
          <w:color w:val="000000"/>
        </w:rPr>
      </w:pPr>
      <w:r w:rsidRPr="00337C2F">
        <w:rPr>
          <w:color w:val="000000"/>
        </w:rPr>
        <w:t>Judge Taylor spoke to the court, stating a change in fees</w:t>
      </w:r>
      <w:r w:rsidR="003827C8">
        <w:rPr>
          <w:color w:val="000000"/>
        </w:rPr>
        <w:t xml:space="preserve"> be made,</w:t>
      </w:r>
      <w:r w:rsidRPr="00337C2F">
        <w:rPr>
          <w:color w:val="000000"/>
        </w:rPr>
        <w:t xml:space="preserve"> to be in accordance with the ordinance. </w:t>
      </w:r>
    </w:p>
    <w:p w:rsidR="003827C8" w:rsidRDefault="003827C8" w:rsidP="00F65333">
      <w:pPr>
        <w:jc w:val="both"/>
        <w:rPr>
          <w:color w:val="000000"/>
          <w:highlight w:val="yellow"/>
        </w:rPr>
      </w:pPr>
    </w:p>
    <w:p w:rsidR="00F65333" w:rsidRDefault="00F65333" w:rsidP="00F65333">
      <w:pPr>
        <w:jc w:val="both"/>
        <w:rPr>
          <w:color w:val="000000"/>
        </w:rPr>
      </w:pPr>
      <w:r w:rsidRPr="003827C8">
        <w:rPr>
          <w:color w:val="000000"/>
        </w:rPr>
        <w:t>Motion by Tom Botkin, seconded by John Tudor</w:t>
      </w:r>
      <w:r w:rsidR="003827C8">
        <w:rPr>
          <w:color w:val="000000"/>
        </w:rPr>
        <w:t xml:space="preserve"> to approve the second reading of Ordinance 17-09-detention center fees. </w:t>
      </w:r>
    </w:p>
    <w:p w:rsidR="00F65333" w:rsidRPr="00F65333" w:rsidRDefault="00F65333" w:rsidP="00F65333">
      <w:pPr>
        <w:jc w:val="both"/>
        <w:rPr>
          <w:color w:val="000000"/>
        </w:rPr>
      </w:pPr>
    </w:p>
    <w:p w:rsidR="00F65333" w:rsidRPr="008E26DA" w:rsidRDefault="00F65333" w:rsidP="00F65333">
      <w:pPr>
        <w:jc w:val="both"/>
        <w:rPr>
          <w:color w:val="000000"/>
        </w:rPr>
      </w:pPr>
      <w:r w:rsidRPr="008E26DA">
        <w:rPr>
          <w:color w:val="000000"/>
        </w:rPr>
        <w:t>Motion carried on roll call vote as follows:</w:t>
      </w:r>
    </w:p>
    <w:p w:rsidR="00F65333" w:rsidRPr="008E26DA" w:rsidRDefault="00F65333" w:rsidP="00F65333">
      <w:pPr>
        <w:ind w:firstLine="720"/>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F65333" w:rsidRDefault="00F65333" w:rsidP="00F65333">
      <w:pPr>
        <w:ind w:firstLine="720"/>
        <w:jc w:val="both"/>
        <w:rPr>
          <w:color w:val="000000"/>
        </w:rPr>
      </w:pPr>
      <w:r>
        <w:rPr>
          <w:color w:val="000000"/>
        </w:rPr>
        <w:t>John Tudor- Yes</w:t>
      </w:r>
      <w:r w:rsidRPr="008E26DA">
        <w:rPr>
          <w:color w:val="000000"/>
        </w:rPr>
        <w:tab/>
        <w:t xml:space="preserve">          </w:t>
      </w:r>
      <w:r>
        <w:rPr>
          <w:color w:val="000000"/>
        </w:rPr>
        <w:tab/>
        <w:t xml:space="preserve">           Larry Combs- Yes</w:t>
      </w:r>
    </w:p>
    <w:p w:rsidR="00F65333" w:rsidRPr="00F65333" w:rsidRDefault="00F65333" w:rsidP="007E1317">
      <w:pPr>
        <w:jc w:val="both"/>
        <w:rPr>
          <w:color w:val="000000"/>
        </w:rPr>
      </w:pPr>
      <w:r>
        <w:rPr>
          <w:color w:val="000000"/>
        </w:rPr>
        <w:t xml:space="preserve">                                    Reagan Taylor – Yes</w:t>
      </w:r>
    </w:p>
    <w:p w:rsidR="00F65333" w:rsidRDefault="00F65333" w:rsidP="007E1317">
      <w:pPr>
        <w:jc w:val="both"/>
        <w:rPr>
          <w:b/>
          <w:color w:val="000000"/>
          <w:sz w:val="28"/>
        </w:rPr>
      </w:pPr>
    </w:p>
    <w:p w:rsidR="00C2610E" w:rsidRDefault="00C2610E" w:rsidP="007E1317">
      <w:pPr>
        <w:jc w:val="both"/>
        <w:rPr>
          <w:b/>
          <w:color w:val="000000"/>
          <w:sz w:val="28"/>
        </w:rPr>
      </w:pPr>
    </w:p>
    <w:p w:rsidR="001F1CEE" w:rsidRDefault="001F1CEE" w:rsidP="007E1317">
      <w:pPr>
        <w:jc w:val="both"/>
        <w:rPr>
          <w:b/>
          <w:color w:val="000000"/>
          <w:sz w:val="28"/>
        </w:rPr>
      </w:pPr>
      <w:r>
        <w:rPr>
          <w:b/>
          <w:color w:val="000000"/>
          <w:sz w:val="28"/>
        </w:rPr>
        <w:t xml:space="preserve">IN RE: </w:t>
      </w:r>
      <w:r w:rsidR="00D565B7">
        <w:rPr>
          <w:b/>
          <w:color w:val="000000"/>
          <w:sz w:val="28"/>
        </w:rPr>
        <w:t>Road Department-Petition for Speed Limit-Eagle Point Estates</w:t>
      </w:r>
      <w:r w:rsidR="004E246D">
        <w:rPr>
          <w:b/>
          <w:color w:val="000000"/>
          <w:sz w:val="28"/>
        </w:rPr>
        <w:t>:</w:t>
      </w:r>
    </w:p>
    <w:p w:rsidR="004E246D" w:rsidRDefault="00CF3D0F" w:rsidP="007E1317">
      <w:pPr>
        <w:jc w:val="both"/>
        <w:rPr>
          <w:color w:val="000000"/>
        </w:rPr>
      </w:pPr>
      <w:r>
        <w:rPr>
          <w:color w:val="000000"/>
        </w:rPr>
        <w:t>Willie Willis, Road S</w:t>
      </w:r>
      <w:r w:rsidR="00F65333">
        <w:rPr>
          <w:color w:val="000000"/>
        </w:rPr>
        <w:t xml:space="preserve">uperintendent, spoke with the court to present a petition for the speed limit of Eagle Point Estates be lowered from 25 miles per hour to 15 miles per hour. There are 38 homes in this neighborhood and all signed the petition. </w:t>
      </w:r>
    </w:p>
    <w:p w:rsidR="00F65333" w:rsidRDefault="00F65333" w:rsidP="007E1317">
      <w:pPr>
        <w:jc w:val="both"/>
        <w:rPr>
          <w:color w:val="000000"/>
        </w:rPr>
      </w:pPr>
    </w:p>
    <w:p w:rsidR="00F65333" w:rsidRDefault="00F65333" w:rsidP="007E1317">
      <w:pPr>
        <w:jc w:val="both"/>
        <w:rPr>
          <w:color w:val="000000"/>
        </w:rPr>
      </w:pPr>
      <w:r>
        <w:rPr>
          <w:color w:val="000000"/>
        </w:rPr>
        <w:t xml:space="preserve">Motion by John Tudor, seconded by Larry </w:t>
      </w:r>
      <w:r w:rsidR="00FF4C8F">
        <w:rPr>
          <w:color w:val="000000"/>
        </w:rPr>
        <w:t xml:space="preserve">Combs to change the speed limit in Eagle Point Estates. </w:t>
      </w:r>
    </w:p>
    <w:p w:rsidR="00FF4C8F" w:rsidRDefault="00FF4C8F" w:rsidP="007E1317">
      <w:pPr>
        <w:jc w:val="both"/>
        <w:rPr>
          <w:color w:val="000000"/>
        </w:rPr>
      </w:pPr>
    </w:p>
    <w:p w:rsidR="00103555" w:rsidRPr="008E26DA" w:rsidRDefault="00103555" w:rsidP="00103555">
      <w:pPr>
        <w:jc w:val="both"/>
        <w:rPr>
          <w:color w:val="000000"/>
        </w:rPr>
      </w:pPr>
      <w:r w:rsidRPr="008E26DA">
        <w:rPr>
          <w:color w:val="000000"/>
        </w:rPr>
        <w:t>Motion carried on roll call vote as follows:</w:t>
      </w:r>
    </w:p>
    <w:p w:rsidR="00103555" w:rsidRPr="008E26DA" w:rsidRDefault="00103555" w:rsidP="00103555">
      <w:pPr>
        <w:ind w:firstLine="720"/>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103555" w:rsidRDefault="00103555" w:rsidP="00103555">
      <w:pPr>
        <w:ind w:firstLine="720"/>
        <w:jc w:val="both"/>
        <w:rPr>
          <w:color w:val="000000"/>
        </w:rPr>
      </w:pPr>
      <w:r>
        <w:rPr>
          <w:color w:val="000000"/>
        </w:rPr>
        <w:t>John Tudor- Yes</w:t>
      </w:r>
      <w:r w:rsidRPr="008E26DA">
        <w:rPr>
          <w:color w:val="000000"/>
        </w:rPr>
        <w:tab/>
        <w:t xml:space="preserve">          </w:t>
      </w:r>
      <w:r>
        <w:rPr>
          <w:color w:val="000000"/>
        </w:rPr>
        <w:tab/>
        <w:t xml:space="preserve">           Larry Combs- Yes</w:t>
      </w:r>
    </w:p>
    <w:p w:rsidR="00103555" w:rsidRDefault="00103555" w:rsidP="00103555">
      <w:pPr>
        <w:jc w:val="both"/>
        <w:rPr>
          <w:color w:val="000000"/>
        </w:rPr>
      </w:pPr>
      <w:r>
        <w:rPr>
          <w:color w:val="000000"/>
        </w:rPr>
        <w:t xml:space="preserve">                                    Reagan Taylor – Yes</w:t>
      </w:r>
    </w:p>
    <w:p w:rsidR="00103555" w:rsidRDefault="00103555" w:rsidP="007E1317">
      <w:pPr>
        <w:jc w:val="both"/>
        <w:rPr>
          <w:color w:val="000000"/>
        </w:rPr>
      </w:pPr>
    </w:p>
    <w:p w:rsidR="00EF2809" w:rsidRDefault="00EF2809" w:rsidP="007E1317">
      <w:pPr>
        <w:jc w:val="both"/>
        <w:rPr>
          <w:b/>
          <w:color w:val="000000"/>
          <w:sz w:val="28"/>
        </w:rPr>
      </w:pPr>
    </w:p>
    <w:p w:rsidR="00B333F0" w:rsidRDefault="00B333F0" w:rsidP="007E1317">
      <w:pPr>
        <w:jc w:val="both"/>
        <w:rPr>
          <w:b/>
          <w:color w:val="000000"/>
          <w:sz w:val="28"/>
        </w:rPr>
      </w:pPr>
      <w:r>
        <w:rPr>
          <w:b/>
          <w:color w:val="000000"/>
          <w:sz w:val="28"/>
        </w:rPr>
        <w:t>IN RE:</w:t>
      </w:r>
      <w:r w:rsidR="00D565B7">
        <w:rPr>
          <w:b/>
          <w:color w:val="000000"/>
          <w:sz w:val="28"/>
        </w:rPr>
        <w:t xml:space="preserve"> Resolution 17-20-Kindred Lane Bridge</w:t>
      </w:r>
      <w:r w:rsidR="004E246D">
        <w:rPr>
          <w:b/>
          <w:color w:val="000000"/>
          <w:sz w:val="28"/>
        </w:rPr>
        <w:t>:</w:t>
      </w:r>
    </w:p>
    <w:p w:rsidR="004E246D" w:rsidRDefault="00FF4C8F" w:rsidP="006E5151">
      <w:pPr>
        <w:rPr>
          <w:color w:val="000000"/>
        </w:rPr>
      </w:pPr>
      <w:r>
        <w:rPr>
          <w:color w:val="000000"/>
        </w:rPr>
        <w:t xml:space="preserve">Judge Taylor spoke with the court regarding the repairs to Kindred Lane Bridge and the temporary road that will be built. </w:t>
      </w:r>
      <w:r w:rsidR="003827C8">
        <w:rPr>
          <w:color w:val="000000"/>
        </w:rPr>
        <w:t xml:space="preserve">From the 80/20 bridge money </w:t>
      </w:r>
      <w:r>
        <w:rPr>
          <w:color w:val="000000"/>
        </w:rPr>
        <w:t>The Transportation Cabinet will pay 80% of the costs involved, with the county</w:t>
      </w:r>
      <w:r w:rsidR="006E5151">
        <w:rPr>
          <w:color w:val="000000"/>
        </w:rPr>
        <w:t xml:space="preserve"> </w:t>
      </w:r>
      <w:r>
        <w:rPr>
          <w:color w:val="000000"/>
        </w:rPr>
        <w:t xml:space="preserve">paying the remaining 20%. </w:t>
      </w:r>
      <w:r>
        <w:rPr>
          <w:color w:val="000000"/>
        </w:rPr>
        <w:br/>
      </w:r>
    </w:p>
    <w:p w:rsidR="00FF4C8F" w:rsidRDefault="00FF4C8F" w:rsidP="004E246D">
      <w:pPr>
        <w:jc w:val="both"/>
        <w:rPr>
          <w:color w:val="000000"/>
        </w:rPr>
      </w:pPr>
      <w:r w:rsidRPr="006E5151">
        <w:rPr>
          <w:color w:val="000000"/>
        </w:rPr>
        <w:t>Motion by Larry Combs</w:t>
      </w:r>
      <w:r w:rsidR="006E5151" w:rsidRPr="006E5151">
        <w:rPr>
          <w:color w:val="000000"/>
        </w:rPr>
        <w:t xml:space="preserve">, seconded by John Tudor to approve Resolution 17-20-Kindred Lane Bridge. </w:t>
      </w:r>
    </w:p>
    <w:p w:rsidR="00FF4C8F" w:rsidRDefault="00FF4C8F" w:rsidP="004E246D">
      <w:pPr>
        <w:jc w:val="both"/>
        <w:rPr>
          <w:color w:val="000000"/>
        </w:rPr>
      </w:pPr>
    </w:p>
    <w:p w:rsidR="004E246D" w:rsidRPr="008E26DA" w:rsidRDefault="004E246D" w:rsidP="004E246D">
      <w:pPr>
        <w:jc w:val="both"/>
        <w:rPr>
          <w:color w:val="000000"/>
        </w:rPr>
      </w:pPr>
      <w:r>
        <w:rPr>
          <w:color w:val="000000"/>
        </w:rPr>
        <w:t xml:space="preserve">   </w:t>
      </w:r>
      <w:r>
        <w:rPr>
          <w:color w:val="000000"/>
        </w:rPr>
        <w:tab/>
      </w:r>
      <w:bookmarkStart w:id="4" w:name="_Hlk489944936"/>
      <w:r w:rsidRPr="008E26DA">
        <w:rPr>
          <w:color w:val="000000"/>
        </w:rPr>
        <w:t>Motion carried on roll call vote as follows:</w:t>
      </w:r>
    </w:p>
    <w:p w:rsidR="004E246D" w:rsidRPr="008E26DA" w:rsidRDefault="004E246D" w:rsidP="004E246D">
      <w:pPr>
        <w:ind w:firstLine="720"/>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4E246D" w:rsidRDefault="004E246D" w:rsidP="004E246D">
      <w:pPr>
        <w:ind w:firstLine="720"/>
        <w:jc w:val="both"/>
        <w:rPr>
          <w:color w:val="000000"/>
        </w:rPr>
      </w:pPr>
      <w:r>
        <w:rPr>
          <w:color w:val="000000"/>
        </w:rPr>
        <w:t>John Tudor- Yes</w:t>
      </w:r>
      <w:r w:rsidRPr="008E26DA">
        <w:rPr>
          <w:color w:val="000000"/>
        </w:rPr>
        <w:tab/>
        <w:t xml:space="preserve">          </w:t>
      </w:r>
      <w:r>
        <w:rPr>
          <w:color w:val="000000"/>
        </w:rPr>
        <w:tab/>
        <w:t xml:space="preserve">           Larry Combs- Yes</w:t>
      </w:r>
    </w:p>
    <w:p w:rsidR="004E246D" w:rsidRDefault="004E246D" w:rsidP="004E246D">
      <w:pPr>
        <w:jc w:val="both"/>
        <w:rPr>
          <w:color w:val="000000"/>
        </w:rPr>
      </w:pPr>
      <w:r>
        <w:rPr>
          <w:color w:val="000000"/>
        </w:rPr>
        <w:t xml:space="preserve">                                    Reagan Taylor – Yes</w:t>
      </w:r>
    </w:p>
    <w:bookmarkEnd w:id="4"/>
    <w:p w:rsidR="002C04AC" w:rsidRDefault="002C04AC" w:rsidP="007E1317">
      <w:pPr>
        <w:jc w:val="both"/>
        <w:rPr>
          <w:b/>
          <w:color w:val="000000"/>
          <w:sz w:val="28"/>
        </w:rPr>
      </w:pPr>
    </w:p>
    <w:p w:rsidR="00B333F0" w:rsidRDefault="00B333F0" w:rsidP="007E1317">
      <w:pPr>
        <w:jc w:val="both"/>
        <w:rPr>
          <w:b/>
          <w:color w:val="000000"/>
          <w:sz w:val="28"/>
        </w:rPr>
      </w:pPr>
      <w:r>
        <w:rPr>
          <w:b/>
          <w:color w:val="000000"/>
          <w:sz w:val="28"/>
        </w:rPr>
        <w:t xml:space="preserve">IN RE: </w:t>
      </w:r>
      <w:r w:rsidR="00D565B7">
        <w:rPr>
          <w:b/>
          <w:color w:val="000000"/>
          <w:sz w:val="28"/>
        </w:rPr>
        <w:t>2018 Motor Vehicle/Watercraft Tax Rates</w:t>
      </w:r>
      <w:r w:rsidR="004E246D">
        <w:rPr>
          <w:b/>
          <w:color w:val="000000"/>
          <w:sz w:val="28"/>
        </w:rPr>
        <w:t>:</w:t>
      </w:r>
    </w:p>
    <w:p w:rsidR="00153B5C" w:rsidRDefault="00DC2255" w:rsidP="007E1317">
      <w:pPr>
        <w:jc w:val="both"/>
        <w:rPr>
          <w:color w:val="000000"/>
        </w:rPr>
      </w:pPr>
      <w:r>
        <w:rPr>
          <w:color w:val="000000"/>
        </w:rPr>
        <w:t xml:space="preserve">Motion by John Tudor, seconded by Tom Botkin to approve the 2018 motor vehicle/watercraft tax rate of ten cents per 100 dollars of the value. </w:t>
      </w:r>
    </w:p>
    <w:p w:rsidR="00CF3D0F" w:rsidRPr="002C04AC" w:rsidRDefault="00CF3D0F" w:rsidP="007E1317">
      <w:pPr>
        <w:jc w:val="both"/>
        <w:rPr>
          <w:color w:val="000000"/>
        </w:rPr>
      </w:pPr>
    </w:p>
    <w:p w:rsidR="004E246D" w:rsidRPr="008E26DA" w:rsidRDefault="004E246D" w:rsidP="004E246D">
      <w:pPr>
        <w:jc w:val="both"/>
        <w:rPr>
          <w:color w:val="000000"/>
        </w:rPr>
      </w:pPr>
      <w:r>
        <w:rPr>
          <w:color w:val="000000"/>
        </w:rPr>
        <w:t xml:space="preserve">          </w:t>
      </w:r>
      <w:r>
        <w:rPr>
          <w:color w:val="000000"/>
        </w:rPr>
        <w:tab/>
      </w:r>
      <w:r w:rsidRPr="008E26DA">
        <w:rPr>
          <w:color w:val="000000"/>
        </w:rPr>
        <w:t>Motion carried on roll call vote as follows:</w:t>
      </w:r>
    </w:p>
    <w:p w:rsidR="004E246D" w:rsidRPr="008E26DA" w:rsidRDefault="004E246D" w:rsidP="004E246D">
      <w:pPr>
        <w:ind w:firstLine="720"/>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4E246D" w:rsidRDefault="004E246D" w:rsidP="004E246D">
      <w:pPr>
        <w:ind w:firstLine="720"/>
        <w:jc w:val="both"/>
        <w:rPr>
          <w:color w:val="000000"/>
        </w:rPr>
      </w:pPr>
      <w:r>
        <w:rPr>
          <w:color w:val="000000"/>
        </w:rPr>
        <w:t>John Tudor- Yes</w:t>
      </w:r>
      <w:r w:rsidRPr="008E26DA">
        <w:rPr>
          <w:color w:val="000000"/>
        </w:rPr>
        <w:tab/>
        <w:t xml:space="preserve">          </w:t>
      </w:r>
      <w:r>
        <w:rPr>
          <w:color w:val="000000"/>
        </w:rPr>
        <w:tab/>
        <w:t xml:space="preserve">           Larry Combs- Yes</w:t>
      </w:r>
    </w:p>
    <w:p w:rsidR="004E246D" w:rsidRDefault="004E246D" w:rsidP="004E246D">
      <w:pPr>
        <w:jc w:val="both"/>
        <w:rPr>
          <w:color w:val="000000"/>
        </w:rPr>
      </w:pPr>
      <w:r>
        <w:rPr>
          <w:color w:val="000000"/>
        </w:rPr>
        <w:t xml:space="preserve">                                    Reagan Taylor – Yes</w:t>
      </w:r>
    </w:p>
    <w:p w:rsidR="004E246D" w:rsidRDefault="004E246D" w:rsidP="007E1317">
      <w:pPr>
        <w:jc w:val="both"/>
        <w:rPr>
          <w:b/>
          <w:color w:val="000000"/>
          <w:sz w:val="28"/>
        </w:rPr>
      </w:pPr>
    </w:p>
    <w:p w:rsidR="00B333F0" w:rsidRDefault="00B333F0" w:rsidP="007E1317">
      <w:pPr>
        <w:jc w:val="both"/>
        <w:rPr>
          <w:b/>
          <w:color w:val="000000"/>
          <w:sz w:val="28"/>
        </w:rPr>
      </w:pPr>
      <w:r w:rsidRPr="006E5151">
        <w:rPr>
          <w:b/>
          <w:color w:val="000000"/>
          <w:sz w:val="28"/>
        </w:rPr>
        <w:t>IN RE:</w:t>
      </w:r>
      <w:r w:rsidR="00D565B7" w:rsidRPr="006E5151">
        <w:rPr>
          <w:b/>
          <w:color w:val="000000"/>
          <w:sz w:val="28"/>
        </w:rPr>
        <w:t xml:space="preserve"> First Reading Ordinance 17-10 Budget Amendment-Wilderness Trail</w:t>
      </w:r>
      <w:r w:rsidR="004E246D" w:rsidRPr="006E5151">
        <w:rPr>
          <w:b/>
          <w:color w:val="000000"/>
          <w:sz w:val="28"/>
        </w:rPr>
        <w:t>:</w:t>
      </w:r>
    </w:p>
    <w:p w:rsidR="00B333F0" w:rsidRDefault="008B0081" w:rsidP="007E1317">
      <w:pPr>
        <w:jc w:val="both"/>
        <w:rPr>
          <w:color w:val="000000"/>
        </w:rPr>
      </w:pPr>
      <w:r>
        <w:rPr>
          <w:color w:val="000000"/>
        </w:rPr>
        <w:t xml:space="preserve">Motion by Roger Barger, seconded by John Tudor for the first reading of Ordinance 17-10 Budget Amendment-Wilderness Trail. </w:t>
      </w:r>
    </w:p>
    <w:p w:rsidR="008B0081" w:rsidRDefault="008B0081" w:rsidP="007E1317">
      <w:pPr>
        <w:jc w:val="both"/>
        <w:rPr>
          <w:color w:val="000000"/>
        </w:rPr>
      </w:pPr>
    </w:p>
    <w:p w:rsidR="004E246D" w:rsidRPr="008E26DA" w:rsidRDefault="004E246D" w:rsidP="004E246D">
      <w:pPr>
        <w:jc w:val="both"/>
        <w:rPr>
          <w:color w:val="000000"/>
        </w:rPr>
      </w:pPr>
      <w:r>
        <w:rPr>
          <w:color w:val="000000"/>
        </w:rPr>
        <w:t xml:space="preserve">          </w:t>
      </w:r>
      <w:r>
        <w:rPr>
          <w:color w:val="000000"/>
        </w:rPr>
        <w:tab/>
      </w:r>
      <w:r w:rsidRPr="008E26DA">
        <w:rPr>
          <w:color w:val="000000"/>
        </w:rPr>
        <w:t>Motion carried on roll call vote as follows:</w:t>
      </w:r>
    </w:p>
    <w:p w:rsidR="004E246D" w:rsidRPr="008E26DA" w:rsidRDefault="004E246D" w:rsidP="004E246D">
      <w:pPr>
        <w:ind w:firstLine="720"/>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4E246D" w:rsidRDefault="004E246D" w:rsidP="004E246D">
      <w:pPr>
        <w:ind w:firstLine="720"/>
        <w:jc w:val="both"/>
        <w:rPr>
          <w:color w:val="000000"/>
        </w:rPr>
      </w:pPr>
      <w:r>
        <w:rPr>
          <w:color w:val="000000"/>
        </w:rPr>
        <w:t>John Tudor- Yes</w:t>
      </w:r>
      <w:r w:rsidRPr="008E26DA">
        <w:rPr>
          <w:color w:val="000000"/>
        </w:rPr>
        <w:tab/>
        <w:t xml:space="preserve">          </w:t>
      </w:r>
      <w:r>
        <w:rPr>
          <w:color w:val="000000"/>
        </w:rPr>
        <w:tab/>
        <w:t xml:space="preserve">           Larry Combs- Yes</w:t>
      </w:r>
    </w:p>
    <w:p w:rsidR="004E246D" w:rsidRDefault="004E246D" w:rsidP="004E246D">
      <w:pPr>
        <w:jc w:val="both"/>
        <w:rPr>
          <w:color w:val="000000"/>
        </w:rPr>
      </w:pPr>
      <w:r>
        <w:rPr>
          <w:color w:val="000000"/>
        </w:rPr>
        <w:t xml:space="preserve">                                    Reagan Taylor – Yes</w:t>
      </w:r>
    </w:p>
    <w:p w:rsidR="004E246D" w:rsidRDefault="004E246D" w:rsidP="007E1317">
      <w:pPr>
        <w:jc w:val="both"/>
        <w:rPr>
          <w:b/>
          <w:color w:val="000000"/>
          <w:sz w:val="28"/>
        </w:rPr>
      </w:pPr>
    </w:p>
    <w:p w:rsidR="00B333F0" w:rsidRDefault="00B333F0" w:rsidP="007E1317">
      <w:pPr>
        <w:jc w:val="both"/>
        <w:rPr>
          <w:b/>
          <w:color w:val="000000"/>
          <w:sz w:val="28"/>
        </w:rPr>
      </w:pPr>
      <w:r w:rsidRPr="00384B7A">
        <w:rPr>
          <w:b/>
          <w:color w:val="000000"/>
          <w:sz w:val="28"/>
        </w:rPr>
        <w:t>IN RE:</w:t>
      </w:r>
      <w:r w:rsidR="00D565B7">
        <w:rPr>
          <w:b/>
          <w:color w:val="000000"/>
          <w:sz w:val="28"/>
        </w:rPr>
        <w:t xml:space="preserve"> Resolution 17-22-Human Resources-Employee Classification</w:t>
      </w:r>
      <w:r w:rsidRPr="00384B7A">
        <w:rPr>
          <w:b/>
          <w:color w:val="000000"/>
          <w:sz w:val="28"/>
        </w:rPr>
        <w:t>:</w:t>
      </w:r>
    </w:p>
    <w:p w:rsidR="003F09FE" w:rsidRDefault="00CF3D0F" w:rsidP="007E1317">
      <w:pPr>
        <w:jc w:val="both"/>
        <w:rPr>
          <w:color w:val="000000"/>
        </w:rPr>
      </w:pPr>
      <w:r>
        <w:rPr>
          <w:color w:val="000000"/>
        </w:rPr>
        <w:t>Rachel Tyler, Human Resources Coordinator, spoke with the court to include part-time and seasonal employee</w:t>
      </w:r>
      <w:r w:rsidR="00823AFC">
        <w:rPr>
          <w:color w:val="000000"/>
        </w:rPr>
        <w:t>s in annual evaluations for pay raise opportunities.</w:t>
      </w:r>
    </w:p>
    <w:p w:rsidR="00823AFC" w:rsidRDefault="00823AFC" w:rsidP="007E1317">
      <w:pPr>
        <w:jc w:val="both"/>
        <w:rPr>
          <w:color w:val="000000"/>
        </w:rPr>
      </w:pPr>
    </w:p>
    <w:p w:rsidR="00823AFC" w:rsidRDefault="00823AFC" w:rsidP="007E1317">
      <w:pPr>
        <w:jc w:val="both"/>
        <w:rPr>
          <w:color w:val="000000"/>
        </w:rPr>
      </w:pPr>
      <w:r>
        <w:rPr>
          <w:color w:val="000000"/>
        </w:rPr>
        <w:t xml:space="preserve">Judge Taylor tabled the discussion for the next Fiscal Court meeting, </w:t>
      </w:r>
      <w:r w:rsidR="002C4B98">
        <w:rPr>
          <w:color w:val="000000"/>
        </w:rPr>
        <w:t>August</w:t>
      </w:r>
      <w:r>
        <w:rPr>
          <w:color w:val="000000"/>
        </w:rPr>
        <w:t xml:space="preserve"> </w:t>
      </w:r>
      <w:r w:rsidR="002C4B98">
        <w:rPr>
          <w:color w:val="000000"/>
        </w:rPr>
        <w:t>22nd,</w:t>
      </w:r>
      <w:r>
        <w:rPr>
          <w:color w:val="000000"/>
        </w:rPr>
        <w:t xml:space="preserve"> 2017. </w:t>
      </w:r>
    </w:p>
    <w:p w:rsidR="00B333F0" w:rsidRDefault="00B333F0" w:rsidP="007E1317">
      <w:pPr>
        <w:jc w:val="both"/>
        <w:rPr>
          <w:color w:val="000000"/>
        </w:rPr>
      </w:pPr>
    </w:p>
    <w:p w:rsidR="001B0F4E" w:rsidRDefault="004E246D" w:rsidP="007E1317">
      <w:pPr>
        <w:jc w:val="both"/>
        <w:rPr>
          <w:b/>
          <w:color w:val="000000"/>
          <w:sz w:val="28"/>
        </w:rPr>
      </w:pPr>
      <w:bookmarkStart w:id="5" w:name="_Hlk489944642"/>
      <w:r>
        <w:rPr>
          <w:b/>
          <w:color w:val="000000"/>
          <w:sz w:val="28"/>
        </w:rPr>
        <w:t>IN RE:</w:t>
      </w:r>
      <w:r w:rsidR="00D565B7">
        <w:rPr>
          <w:b/>
          <w:color w:val="000000"/>
          <w:sz w:val="28"/>
        </w:rPr>
        <w:t xml:space="preserve"> </w:t>
      </w:r>
      <w:bookmarkEnd w:id="5"/>
      <w:r w:rsidR="00D565B7">
        <w:rPr>
          <w:b/>
          <w:color w:val="000000"/>
          <w:sz w:val="28"/>
        </w:rPr>
        <w:t>Personnel-Environmental and Animal Control-New Hire</w:t>
      </w:r>
      <w:r w:rsidR="00B333F0">
        <w:rPr>
          <w:b/>
          <w:color w:val="000000"/>
          <w:sz w:val="28"/>
        </w:rPr>
        <w:t>:</w:t>
      </w:r>
    </w:p>
    <w:p w:rsidR="001B0F4E" w:rsidRDefault="008B0081" w:rsidP="001B0F4E">
      <w:pPr>
        <w:jc w:val="both"/>
        <w:rPr>
          <w:color w:val="000000"/>
        </w:rPr>
      </w:pPr>
      <w:r>
        <w:rPr>
          <w:color w:val="000000"/>
        </w:rPr>
        <w:t>Scott Tussey, Environmental and Animal Care Director, spoke with the record to recommend Jeremiah Rigney be hired as a CDL</w:t>
      </w:r>
      <w:r w:rsidR="006E7233">
        <w:rPr>
          <w:color w:val="000000"/>
        </w:rPr>
        <w:t xml:space="preserve"> B</w:t>
      </w:r>
      <w:r>
        <w:rPr>
          <w:color w:val="000000"/>
        </w:rPr>
        <w:t xml:space="preserve"> driver</w:t>
      </w:r>
      <w:r w:rsidR="006E7233">
        <w:rPr>
          <w:color w:val="000000"/>
        </w:rPr>
        <w:t xml:space="preserve"> laborer</w:t>
      </w:r>
      <w:r>
        <w:rPr>
          <w:color w:val="000000"/>
        </w:rPr>
        <w:t xml:space="preserve"> for $13/per hour. </w:t>
      </w:r>
    </w:p>
    <w:p w:rsidR="008B0081" w:rsidRDefault="008B0081" w:rsidP="001B0F4E">
      <w:pPr>
        <w:jc w:val="both"/>
        <w:rPr>
          <w:color w:val="000000"/>
        </w:rPr>
      </w:pPr>
    </w:p>
    <w:p w:rsidR="008B0081" w:rsidRDefault="008B0081" w:rsidP="001B0F4E">
      <w:pPr>
        <w:jc w:val="both"/>
        <w:rPr>
          <w:color w:val="000000"/>
        </w:rPr>
      </w:pPr>
      <w:r>
        <w:rPr>
          <w:color w:val="000000"/>
        </w:rPr>
        <w:t xml:space="preserve">Motion by John Tudor, seconded by Roger Barger to hire Jeremiah Rigney. </w:t>
      </w:r>
    </w:p>
    <w:p w:rsidR="008B0081" w:rsidRPr="009D0376" w:rsidRDefault="008B0081" w:rsidP="001B0F4E">
      <w:pPr>
        <w:jc w:val="both"/>
        <w:rPr>
          <w:color w:val="000000"/>
        </w:rPr>
      </w:pPr>
    </w:p>
    <w:p w:rsidR="001B0F4E" w:rsidRPr="008E26DA" w:rsidRDefault="001B0F4E" w:rsidP="001B0F4E">
      <w:pPr>
        <w:jc w:val="both"/>
        <w:rPr>
          <w:color w:val="000000"/>
        </w:rPr>
      </w:pPr>
      <w:bookmarkStart w:id="6" w:name="_Hlk478468014"/>
      <w:r>
        <w:rPr>
          <w:color w:val="000000"/>
        </w:rPr>
        <w:t xml:space="preserve">           </w:t>
      </w:r>
      <w:r w:rsidRPr="008E26DA">
        <w:rPr>
          <w:color w:val="000000"/>
        </w:rPr>
        <w:t>Motion carried on roll call vote as follows:</w:t>
      </w:r>
    </w:p>
    <w:p w:rsidR="001B0F4E" w:rsidRPr="008E26DA" w:rsidRDefault="001B0F4E" w:rsidP="001B0F4E">
      <w:pPr>
        <w:ind w:firstLine="720"/>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1B0F4E" w:rsidRDefault="001B0F4E" w:rsidP="001B0F4E">
      <w:pPr>
        <w:ind w:firstLine="720"/>
        <w:jc w:val="both"/>
        <w:rPr>
          <w:color w:val="000000"/>
        </w:rPr>
      </w:pPr>
      <w:r>
        <w:rPr>
          <w:color w:val="000000"/>
        </w:rPr>
        <w:t>John Tudor- Yes</w:t>
      </w:r>
      <w:r w:rsidRPr="008E26DA">
        <w:rPr>
          <w:color w:val="000000"/>
        </w:rPr>
        <w:tab/>
        <w:t xml:space="preserve">          </w:t>
      </w:r>
      <w:r w:rsidR="002A30D6">
        <w:rPr>
          <w:color w:val="000000"/>
        </w:rPr>
        <w:tab/>
        <w:t xml:space="preserve">           Larry Combs- Yes</w:t>
      </w:r>
    </w:p>
    <w:p w:rsidR="001B0F4E" w:rsidRDefault="001B0F4E" w:rsidP="001B0F4E">
      <w:pPr>
        <w:jc w:val="both"/>
        <w:rPr>
          <w:color w:val="000000"/>
        </w:rPr>
      </w:pPr>
      <w:r>
        <w:rPr>
          <w:color w:val="000000"/>
        </w:rPr>
        <w:t xml:space="preserve">                                    Reagan Taylor – Yes</w:t>
      </w:r>
    </w:p>
    <w:bookmarkEnd w:id="6"/>
    <w:p w:rsidR="00187AD0" w:rsidRDefault="00187AD0" w:rsidP="001B0F4E">
      <w:pPr>
        <w:jc w:val="both"/>
        <w:rPr>
          <w:color w:val="000000"/>
        </w:rPr>
      </w:pPr>
    </w:p>
    <w:p w:rsidR="00EF2809" w:rsidRDefault="00EF2809" w:rsidP="00F1689A">
      <w:pPr>
        <w:jc w:val="both"/>
        <w:rPr>
          <w:b/>
          <w:color w:val="000000"/>
          <w:sz w:val="28"/>
          <w:szCs w:val="28"/>
        </w:rPr>
      </w:pPr>
    </w:p>
    <w:p w:rsidR="00EF2809" w:rsidRDefault="00EF2809" w:rsidP="00F1689A">
      <w:pPr>
        <w:jc w:val="both"/>
        <w:rPr>
          <w:b/>
          <w:color w:val="000000"/>
          <w:sz w:val="28"/>
          <w:szCs w:val="28"/>
        </w:rPr>
      </w:pPr>
    </w:p>
    <w:p w:rsidR="00EF2809" w:rsidRDefault="00EF2809" w:rsidP="00F1689A">
      <w:pPr>
        <w:jc w:val="both"/>
        <w:rPr>
          <w:b/>
          <w:color w:val="000000"/>
          <w:sz w:val="28"/>
          <w:szCs w:val="28"/>
        </w:rPr>
      </w:pPr>
    </w:p>
    <w:p w:rsidR="004A5B67" w:rsidRDefault="005730EA" w:rsidP="00F1689A">
      <w:pPr>
        <w:jc w:val="both"/>
        <w:rPr>
          <w:b/>
          <w:color w:val="000000"/>
          <w:sz w:val="28"/>
          <w:szCs w:val="28"/>
        </w:rPr>
      </w:pPr>
      <w:r>
        <w:rPr>
          <w:b/>
          <w:color w:val="000000"/>
          <w:sz w:val="28"/>
          <w:szCs w:val="28"/>
        </w:rPr>
        <w:t>IN RE:</w:t>
      </w:r>
      <w:r w:rsidR="00D565B7">
        <w:rPr>
          <w:b/>
          <w:color w:val="000000"/>
          <w:sz w:val="28"/>
          <w:szCs w:val="28"/>
        </w:rPr>
        <w:t xml:space="preserve"> Personnel-IT/GIS-Correction</w:t>
      </w:r>
      <w:r w:rsidR="00B333F0">
        <w:rPr>
          <w:b/>
          <w:color w:val="000000"/>
          <w:sz w:val="28"/>
          <w:szCs w:val="28"/>
        </w:rPr>
        <w:t xml:space="preserve">: </w:t>
      </w:r>
    </w:p>
    <w:p w:rsidR="008B0081" w:rsidRDefault="008B0081" w:rsidP="00F1689A">
      <w:pPr>
        <w:jc w:val="both"/>
        <w:rPr>
          <w:color w:val="000000"/>
          <w:szCs w:val="28"/>
        </w:rPr>
      </w:pPr>
      <w:r>
        <w:rPr>
          <w:color w:val="000000"/>
          <w:szCs w:val="28"/>
        </w:rPr>
        <w:t xml:space="preserve">Rachel Tyler, Human Resources Coordinator, spoke with </w:t>
      </w:r>
      <w:r w:rsidR="006E7233">
        <w:rPr>
          <w:color w:val="000000"/>
          <w:szCs w:val="28"/>
        </w:rPr>
        <w:t>the court requesting a pay increase for James Dodson-an IT personnel-from $17.86/per hour to $18.97/per hour. This pay increase would be in accordance of the classification schedule.</w:t>
      </w:r>
    </w:p>
    <w:p w:rsidR="006E7233" w:rsidRDefault="006E7233" w:rsidP="00F1689A">
      <w:pPr>
        <w:jc w:val="both"/>
        <w:rPr>
          <w:color w:val="000000"/>
          <w:szCs w:val="28"/>
        </w:rPr>
      </w:pPr>
    </w:p>
    <w:p w:rsidR="006E7233" w:rsidRPr="008B0081" w:rsidRDefault="006E7233" w:rsidP="00F1689A">
      <w:pPr>
        <w:jc w:val="both"/>
        <w:rPr>
          <w:color w:val="000000"/>
          <w:szCs w:val="28"/>
        </w:rPr>
      </w:pPr>
      <w:r>
        <w:rPr>
          <w:color w:val="000000"/>
          <w:szCs w:val="28"/>
        </w:rPr>
        <w:t xml:space="preserve">Motion by Larry Combs, seconded by John Tudor to increase the pay of James Dodson. </w:t>
      </w:r>
    </w:p>
    <w:p w:rsidR="00CB3626" w:rsidRPr="00723AA1" w:rsidRDefault="00CB3626" w:rsidP="00723AA1">
      <w:pPr>
        <w:pStyle w:val="ListParagraph"/>
        <w:jc w:val="both"/>
        <w:rPr>
          <w:color w:val="000000"/>
          <w:szCs w:val="28"/>
        </w:rPr>
      </w:pPr>
    </w:p>
    <w:p w:rsidR="004A5B67" w:rsidRPr="00723AA1" w:rsidRDefault="00C34BE0" w:rsidP="004A5B67">
      <w:pPr>
        <w:jc w:val="both"/>
        <w:rPr>
          <w:color w:val="000000"/>
        </w:rPr>
      </w:pPr>
      <w:bookmarkStart w:id="7" w:name="_Hlk489944710"/>
      <w:r w:rsidRPr="00723AA1">
        <w:rPr>
          <w:color w:val="000000"/>
          <w:sz w:val="28"/>
          <w:szCs w:val="28"/>
        </w:rPr>
        <w:t xml:space="preserve">         </w:t>
      </w:r>
      <w:r w:rsidR="004A5B67" w:rsidRPr="00723AA1">
        <w:rPr>
          <w:color w:val="000000"/>
        </w:rPr>
        <w:t xml:space="preserve"> Motion carried on roll call vote as follows:</w:t>
      </w:r>
    </w:p>
    <w:p w:rsidR="004A5B67" w:rsidRPr="00723AA1" w:rsidRDefault="004A5B67" w:rsidP="004A5B67">
      <w:pPr>
        <w:ind w:firstLine="720"/>
        <w:jc w:val="both"/>
        <w:rPr>
          <w:color w:val="000000"/>
        </w:rPr>
      </w:pPr>
      <w:r w:rsidRPr="00723AA1">
        <w:rPr>
          <w:color w:val="000000"/>
        </w:rPr>
        <w:t>Tom Botkin-Yes</w:t>
      </w:r>
      <w:r w:rsidRPr="00723AA1">
        <w:rPr>
          <w:color w:val="000000"/>
        </w:rPr>
        <w:tab/>
      </w:r>
      <w:r w:rsidRPr="00723AA1">
        <w:rPr>
          <w:color w:val="000000"/>
        </w:rPr>
        <w:tab/>
        <w:t xml:space="preserve">           Roger Barger-Yes</w:t>
      </w:r>
    </w:p>
    <w:p w:rsidR="004A5B67" w:rsidRDefault="004A5B67" w:rsidP="004A5B67">
      <w:pPr>
        <w:ind w:firstLine="720"/>
        <w:jc w:val="both"/>
        <w:rPr>
          <w:color w:val="000000"/>
        </w:rPr>
      </w:pPr>
      <w:r>
        <w:rPr>
          <w:color w:val="000000"/>
        </w:rPr>
        <w:t>John Tudor- Yes</w:t>
      </w:r>
      <w:r w:rsidRPr="008E26DA">
        <w:rPr>
          <w:color w:val="000000"/>
        </w:rPr>
        <w:tab/>
        <w:t xml:space="preserve">          </w:t>
      </w:r>
      <w:r>
        <w:rPr>
          <w:color w:val="000000"/>
        </w:rPr>
        <w:tab/>
        <w:t xml:space="preserve">           </w:t>
      </w:r>
      <w:r w:rsidR="00241163">
        <w:rPr>
          <w:color w:val="000000"/>
        </w:rPr>
        <w:t xml:space="preserve">Larry Combs- </w:t>
      </w:r>
      <w:r w:rsidR="002A30D6">
        <w:rPr>
          <w:color w:val="000000"/>
        </w:rPr>
        <w:t>Yes</w:t>
      </w:r>
    </w:p>
    <w:p w:rsidR="004A5B67" w:rsidRDefault="004A5B67" w:rsidP="004A5B67">
      <w:pPr>
        <w:jc w:val="both"/>
        <w:rPr>
          <w:color w:val="000000"/>
        </w:rPr>
      </w:pPr>
      <w:r>
        <w:rPr>
          <w:color w:val="000000"/>
        </w:rPr>
        <w:t xml:space="preserve">                                    Reagan Taylor – Yes</w:t>
      </w:r>
    </w:p>
    <w:bookmarkEnd w:id="7"/>
    <w:p w:rsidR="00D565B7" w:rsidRDefault="00D565B7" w:rsidP="004A5B67">
      <w:pPr>
        <w:jc w:val="both"/>
        <w:rPr>
          <w:b/>
          <w:color w:val="000000"/>
          <w:sz w:val="28"/>
        </w:rPr>
      </w:pPr>
    </w:p>
    <w:p w:rsidR="00D565B7" w:rsidRDefault="00D565B7" w:rsidP="004A5B67">
      <w:pPr>
        <w:jc w:val="both"/>
        <w:rPr>
          <w:b/>
          <w:color w:val="000000"/>
          <w:sz w:val="28"/>
        </w:rPr>
      </w:pPr>
      <w:bookmarkStart w:id="8" w:name="_Hlk489944722"/>
      <w:r>
        <w:rPr>
          <w:b/>
          <w:color w:val="000000"/>
          <w:sz w:val="28"/>
        </w:rPr>
        <w:t xml:space="preserve">IN RE: </w:t>
      </w:r>
      <w:bookmarkEnd w:id="8"/>
      <w:r>
        <w:rPr>
          <w:b/>
          <w:color w:val="000000"/>
          <w:sz w:val="28"/>
        </w:rPr>
        <w:t>Personnel-Battlefield Golf:</w:t>
      </w:r>
    </w:p>
    <w:p w:rsidR="00D565B7" w:rsidRDefault="006E7233" w:rsidP="004A5B67">
      <w:pPr>
        <w:jc w:val="both"/>
        <w:rPr>
          <w:color w:val="000000"/>
        </w:rPr>
      </w:pPr>
      <w:r>
        <w:rPr>
          <w:color w:val="000000"/>
        </w:rPr>
        <w:lastRenderedPageBreak/>
        <w:t xml:space="preserve">Gary </w:t>
      </w:r>
      <w:proofErr w:type="spellStart"/>
      <w:r>
        <w:rPr>
          <w:color w:val="000000"/>
        </w:rPr>
        <w:t>Vanderoef</w:t>
      </w:r>
      <w:proofErr w:type="spellEnd"/>
      <w:r>
        <w:rPr>
          <w:color w:val="000000"/>
        </w:rPr>
        <w:t>, Interim General Manager for Battlefield Golf Club, spoke with the court asking that the following be hired:</w:t>
      </w:r>
    </w:p>
    <w:p w:rsidR="006E7233" w:rsidRDefault="006E7233" w:rsidP="006E7233">
      <w:pPr>
        <w:pStyle w:val="ListParagraph"/>
        <w:numPr>
          <w:ilvl w:val="0"/>
          <w:numId w:val="26"/>
        </w:numPr>
        <w:jc w:val="both"/>
        <w:rPr>
          <w:color w:val="000000"/>
        </w:rPr>
      </w:pPr>
      <w:r>
        <w:rPr>
          <w:color w:val="000000"/>
        </w:rPr>
        <w:t>Charles W</w:t>
      </w:r>
      <w:r w:rsidR="005B084E">
        <w:rPr>
          <w:color w:val="000000"/>
        </w:rPr>
        <w:t>illis at $7.25/per hour for the seasonal grounds crew</w:t>
      </w:r>
    </w:p>
    <w:p w:rsidR="006E7233" w:rsidRDefault="005B084E" w:rsidP="006E7233">
      <w:pPr>
        <w:pStyle w:val="ListParagraph"/>
        <w:numPr>
          <w:ilvl w:val="0"/>
          <w:numId w:val="26"/>
        </w:numPr>
        <w:jc w:val="both"/>
        <w:rPr>
          <w:color w:val="000000"/>
        </w:rPr>
      </w:pPr>
      <w:proofErr w:type="spellStart"/>
      <w:r>
        <w:rPr>
          <w:color w:val="000000"/>
        </w:rPr>
        <w:t>Samual</w:t>
      </w:r>
      <w:proofErr w:type="spellEnd"/>
      <w:r>
        <w:rPr>
          <w:color w:val="000000"/>
        </w:rPr>
        <w:t xml:space="preserve"> Wheat at $7.25/per hour for the seasonal grounds crew</w:t>
      </w:r>
    </w:p>
    <w:p w:rsidR="005B084E" w:rsidRDefault="005B084E" w:rsidP="006E7233">
      <w:pPr>
        <w:pStyle w:val="ListParagraph"/>
        <w:numPr>
          <w:ilvl w:val="0"/>
          <w:numId w:val="26"/>
        </w:numPr>
        <w:jc w:val="both"/>
        <w:rPr>
          <w:color w:val="000000"/>
        </w:rPr>
      </w:pPr>
      <w:r>
        <w:rPr>
          <w:color w:val="000000"/>
        </w:rPr>
        <w:t>Jordan Freeman at $8.50/per hour for the golf shop attendant</w:t>
      </w:r>
    </w:p>
    <w:p w:rsidR="005B084E" w:rsidRDefault="005B084E" w:rsidP="005B084E">
      <w:pPr>
        <w:pStyle w:val="ListParagraph"/>
        <w:jc w:val="both"/>
        <w:rPr>
          <w:color w:val="000000"/>
        </w:rPr>
      </w:pPr>
    </w:p>
    <w:p w:rsidR="005B084E" w:rsidRDefault="005B084E" w:rsidP="005B084E">
      <w:pPr>
        <w:pStyle w:val="ListParagraph"/>
        <w:jc w:val="both"/>
        <w:rPr>
          <w:color w:val="000000"/>
        </w:rPr>
      </w:pPr>
      <w:r>
        <w:rPr>
          <w:color w:val="000000"/>
        </w:rPr>
        <w:t xml:space="preserve">Motion by Larry Combs, seconded by Roger Barger to hire those listed above. </w:t>
      </w:r>
    </w:p>
    <w:p w:rsidR="005B084E" w:rsidRPr="006E7233" w:rsidRDefault="005B084E" w:rsidP="005B084E">
      <w:pPr>
        <w:pStyle w:val="ListParagraph"/>
        <w:jc w:val="both"/>
        <w:rPr>
          <w:color w:val="000000"/>
        </w:rPr>
      </w:pPr>
      <w:bookmarkStart w:id="9" w:name="_Hlk489969596"/>
    </w:p>
    <w:p w:rsidR="00D565B7" w:rsidRPr="00723AA1" w:rsidRDefault="00D565B7" w:rsidP="00D565B7">
      <w:pPr>
        <w:jc w:val="both"/>
        <w:rPr>
          <w:color w:val="000000"/>
        </w:rPr>
      </w:pPr>
      <w:r w:rsidRPr="00723AA1">
        <w:rPr>
          <w:color w:val="000000"/>
          <w:sz w:val="28"/>
          <w:szCs w:val="28"/>
        </w:rPr>
        <w:t xml:space="preserve">         </w:t>
      </w:r>
      <w:r w:rsidRPr="00723AA1">
        <w:rPr>
          <w:color w:val="000000"/>
        </w:rPr>
        <w:t xml:space="preserve"> Motion carried on roll call vote as follows:</w:t>
      </w:r>
    </w:p>
    <w:p w:rsidR="00D565B7" w:rsidRPr="00723AA1" w:rsidRDefault="00D565B7" w:rsidP="00D565B7">
      <w:pPr>
        <w:ind w:firstLine="720"/>
        <w:jc w:val="both"/>
        <w:rPr>
          <w:color w:val="000000"/>
        </w:rPr>
      </w:pPr>
      <w:r w:rsidRPr="00723AA1">
        <w:rPr>
          <w:color w:val="000000"/>
        </w:rPr>
        <w:t>Tom Botkin-Yes</w:t>
      </w:r>
      <w:r w:rsidRPr="00723AA1">
        <w:rPr>
          <w:color w:val="000000"/>
        </w:rPr>
        <w:tab/>
      </w:r>
      <w:r w:rsidRPr="00723AA1">
        <w:rPr>
          <w:color w:val="000000"/>
        </w:rPr>
        <w:tab/>
        <w:t xml:space="preserve">           Roger Barger-Yes</w:t>
      </w:r>
    </w:p>
    <w:p w:rsidR="00D565B7" w:rsidRDefault="00D565B7" w:rsidP="00D565B7">
      <w:pPr>
        <w:ind w:firstLine="720"/>
        <w:jc w:val="both"/>
        <w:rPr>
          <w:color w:val="000000"/>
        </w:rPr>
      </w:pPr>
      <w:r>
        <w:rPr>
          <w:color w:val="000000"/>
        </w:rPr>
        <w:t>John Tudor- Yes</w:t>
      </w:r>
      <w:r w:rsidRPr="008E26DA">
        <w:rPr>
          <w:color w:val="000000"/>
        </w:rPr>
        <w:tab/>
        <w:t xml:space="preserve">          </w:t>
      </w:r>
      <w:r>
        <w:rPr>
          <w:color w:val="000000"/>
        </w:rPr>
        <w:tab/>
        <w:t xml:space="preserve">           Larry Combs- Yes</w:t>
      </w:r>
    </w:p>
    <w:p w:rsidR="00D565B7" w:rsidRDefault="00D565B7" w:rsidP="00D565B7">
      <w:pPr>
        <w:jc w:val="both"/>
        <w:rPr>
          <w:color w:val="000000"/>
        </w:rPr>
      </w:pPr>
      <w:r>
        <w:rPr>
          <w:color w:val="000000"/>
        </w:rPr>
        <w:t xml:space="preserve">                                    Reagan Taylor – Yes</w:t>
      </w:r>
    </w:p>
    <w:bookmarkEnd w:id="9"/>
    <w:p w:rsidR="00D565B7" w:rsidRDefault="00D565B7" w:rsidP="004A5B67">
      <w:pPr>
        <w:jc w:val="both"/>
        <w:rPr>
          <w:b/>
          <w:color w:val="000000"/>
          <w:sz w:val="28"/>
        </w:rPr>
      </w:pPr>
    </w:p>
    <w:p w:rsidR="00D565B7" w:rsidRDefault="00D565B7" w:rsidP="004A5B67">
      <w:pPr>
        <w:jc w:val="both"/>
        <w:rPr>
          <w:b/>
          <w:color w:val="000000"/>
          <w:sz w:val="28"/>
        </w:rPr>
      </w:pPr>
      <w:r>
        <w:rPr>
          <w:b/>
          <w:color w:val="000000"/>
          <w:sz w:val="28"/>
        </w:rPr>
        <w:t>IN RE: Executive Session</w:t>
      </w:r>
      <w:r w:rsidR="00103555">
        <w:rPr>
          <w:b/>
          <w:color w:val="000000"/>
          <w:sz w:val="28"/>
        </w:rPr>
        <w:t>:</w:t>
      </w:r>
      <w:r>
        <w:rPr>
          <w:b/>
          <w:color w:val="000000"/>
          <w:sz w:val="28"/>
        </w:rPr>
        <w:t xml:space="preserve"> </w:t>
      </w:r>
    </w:p>
    <w:p w:rsidR="00D565B7" w:rsidRDefault="005B084E" w:rsidP="004A5B67">
      <w:pPr>
        <w:jc w:val="both"/>
        <w:rPr>
          <w:color w:val="000000"/>
        </w:rPr>
      </w:pPr>
      <w:r>
        <w:rPr>
          <w:color w:val="000000"/>
        </w:rPr>
        <w:t>Motion by Roger Barger, seconded by Tom Botkin to go into Executive Session to discuss potential litigation at 10:04a.m.</w:t>
      </w:r>
    </w:p>
    <w:p w:rsidR="005B084E" w:rsidRPr="005B084E" w:rsidRDefault="005B084E" w:rsidP="005B084E">
      <w:pPr>
        <w:jc w:val="both"/>
        <w:rPr>
          <w:color w:val="000000"/>
        </w:rPr>
      </w:pPr>
    </w:p>
    <w:p w:rsidR="005B084E" w:rsidRPr="00723AA1" w:rsidRDefault="005B084E" w:rsidP="005B084E">
      <w:pPr>
        <w:jc w:val="both"/>
        <w:rPr>
          <w:color w:val="000000"/>
        </w:rPr>
      </w:pPr>
      <w:r w:rsidRPr="00723AA1">
        <w:rPr>
          <w:color w:val="000000"/>
          <w:sz w:val="28"/>
          <w:szCs w:val="28"/>
        </w:rPr>
        <w:t xml:space="preserve">         </w:t>
      </w:r>
      <w:r w:rsidRPr="00723AA1">
        <w:rPr>
          <w:color w:val="000000"/>
        </w:rPr>
        <w:t xml:space="preserve"> </w:t>
      </w:r>
      <w:bookmarkStart w:id="10" w:name="_Hlk489969673"/>
      <w:r w:rsidRPr="00723AA1">
        <w:rPr>
          <w:color w:val="000000"/>
        </w:rPr>
        <w:t>Motion carried on roll call vote as follows:</w:t>
      </w:r>
    </w:p>
    <w:p w:rsidR="005B084E" w:rsidRPr="00723AA1" w:rsidRDefault="005B084E" w:rsidP="005B084E">
      <w:pPr>
        <w:ind w:firstLine="720"/>
        <w:jc w:val="both"/>
        <w:rPr>
          <w:color w:val="000000"/>
        </w:rPr>
      </w:pPr>
      <w:r w:rsidRPr="00723AA1">
        <w:rPr>
          <w:color w:val="000000"/>
        </w:rPr>
        <w:t>Tom Botkin-Yes</w:t>
      </w:r>
      <w:r w:rsidRPr="00723AA1">
        <w:rPr>
          <w:color w:val="000000"/>
        </w:rPr>
        <w:tab/>
      </w:r>
      <w:r w:rsidRPr="00723AA1">
        <w:rPr>
          <w:color w:val="000000"/>
        </w:rPr>
        <w:tab/>
        <w:t xml:space="preserve">           Roger Barger-Yes</w:t>
      </w:r>
    </w:p>
    <w:p w:rsidR="005B084E" w:rsidRDefault="005B084E" w:rsidP="005B084E">
      <w:pPr>
        <w:ind w:firstLine="720"/>
        <w:jc w:val="both"/>
        <w:rPr>
          <w:color w:val="000000"/>
        </w:rPr>
      </w:pPr>
      <w:r>
        <w:rPr>
          <w:color w:val="000000"/>
        </w:rPr>
        <w:t>John Tudor- Yes</w:t>
      </w:r>
      <w:r w:rsidRPr="008E26DA">
        <w:rPr>
          <w:color w:val="000000"/>
        </w:rPr>
        <w:tab/>
        <w:t xml:space="preserve">          </w:t>
      </w:r>
      <w:r>
        <w:rPr>
          <w:color w:val="000000"/>
        </w:rPr>
        <w:tab/>
        <w:t xml:space="preserve">           Larry Combs- Yes</w:t>
      </w:r>
    </w:p>
    <w:p w:rsidR="005B084E" w:rsidRDefault="005B084E" w:rsidP="005B084E">
      <w:pPr>
        <w:jc w:val="both"/>
        <w:rPr>
          <w:color w:val="000000"/>
        </w:rPr>
      </w:pPr>
      <w:r>
        <w:rPr>
          <w:color w:val="000000"/>
        </w:rPr>
        <w:t xml:space="preserve">                                    Reagan Taylor – Yes</w:t>
      </w:r>
    </w:p>
    <w:bookmarkEnd w:id="10"/>
    <w:p w:rsidR="005B084E" w:rsidRDefault="005B084E" w:rsidP="004A5B67">
      <w:pPr>
        <w:jc w:val="both"/>
        <w:rPr>
          <w:color w:val="000000"/>
        </w:rPr>
      </w:pPr>
    </w:p>
    <w:p w:rsidR="00C2610E" w:rsidRDefault="00C2610E" w:rsidP="005B084E">
      <w:pPr>
        <w:jc w:val="both"/>
        <w:rPr>
          <w:b/>
          <w:color w:val="000000"/>
          <w:sz w:val="28"/>
        </w:rPr>
      </w:pPr>
      <w:bookmarkStart w:id="11" w:name="_Hlk489969869"/>
    </w:p>
    <w:p w:rsidR="005B084E" w:rsidRDefault="005B084E" w:rsidP="005B084E">
      <w:pPr>
        <w:jc w:val="both"/>
        <w:rPr>
          <w:b/>
          <w:color w:val="000000"/>
          <w:sz w:val="28"/>
        </w:rPr>
      </w:pPr>
      <w:r>
        <w:rPr>
          <w:b/>
          <w:color w:val="000000"/>
          <w:sz w:val="28"/>
        </w:rPr>
        <w:t xml:space="preserve">IN RE: </w:t>
      </w:r>
      <w:bookmarkEnd w:id="11"/>
      <w:r>
        <w:rPr>
          <w:b/>
          <w:color w:val="000000"/>
          <w:sz w:val="28"/>
        </w:rPr>
        <w:t xml:space="preserve">Executive Session: </w:t>
      </w:r>
    </w:p>
    <w:p w:rsidR="005B084E" w:rsidRDefault="005B084E" w:rsidP="004A5B67">
      <w:pPr>
        <w:jc w:val="both"/>
        <w:rPr>
          <w:color w:val="000000"/>
        </w:rPr>
      </w:pPr>
      <w:r>
        <w:rPr>
          <w:color w:val="000000"/>
        </w:rPr>
        <w:t>Motion by Larry Combs, seconded by Roger Barger to come out of Executive Session at 10:55a.m.</w:t>
      </w:r>
    </w:p>
    <w:p w:rsidR="005B084E" w:rsidRDefault="005B084E" w:rsidP="004A5B67">
      <w:pPr>
        <w:jc w:val="both"/>
        <w:rPr>
          <w:color w:val="000000"/>
        </w:rPr>
      </w:pPr>
    </w:p>
    <w:p w:rsidR="005B084E" w:rsidRPr="00723AA1" w:rsidRDefault="005B084E" w:rsidP="005B084E">
      <w:pPr>
        <w:jc w:val="both"/>
        <w:rPr>
          <w:color w:val="000000"/>
        </w:rPr>
      </w:pPr>
      <w:bookmarkStart w:id="12" w:name="_Hlk489970468"/>
      <w:r w:rsidRPr="00723AA1">
        <w:rPr>
          <w:color w:val="000000"/>
        </w:rPr>
        <w:t>Motion carried on roll call vote as follows:</w:t>
      </w:r>
    </w:p>
    <w:p w:rsidR="005B084E" w:rsidRPr="00723AA1" w:rsidRDefault="005B084E" w:rsidP="005B084E">
      <w:pPr>
        <w:ind w:firstLine="720"/>
        <w:jc w:val="both"/>
        <w:rPr>
          <w:color w:val="000000"/>
        </w:rPr>
      </w:pPr>
      <w:r w:rsidRPr="00723AA1">
        <w:rPr>
          <w:color w:val="000000"/>
        </w:rPr>
        <w:t>Tom Botkin-Yes</w:t>
      </w:r>
      <w:r w:rsidRPr="00723AA1">
        <w:rPr>
          <w:color w:val="000000"/>
        </w:rPr>
        <w:tab/>
      </w:r>
      <w:r w:rsidRPr="00723AA1">
        <w:rPr>
          <w:color w:val="000000"/>
        </w:rPr>
        <w:tab/>
        <w:t xml:space="preserve">           Roger Barger-Yes</w:t>
      </w:r>
    </w:p>
    <w:p w:rsidR="005B084E" w:rsidRDefault="005B084E" w:rsidP="005B084E">
      <w:pPr>
        <w:ind w:firstLine="720"/>
        <w:jc w:val="both"/>
        <w:rPr>
          <w:color w:val="000000"/>
        </w:rPr>
      </w:pPr>
      <w:r>
        <w:rPr>
          <w:color w:val="000000"/>
        </w:rPr>
        <w:t>John Tudor- Yes</w:t>
      </w:r>
      <w:r w:rsidRPr="008E26DA">
        <w:rPr>
          <w:color w:val="000000"/>
        </w:rPr>
        <w:tab/>
        <w:t xml:space="preserve">          </w:t>
      </w:r>
      <w:r>
        <w:rPr>
          <w:color w:val="000000"/>
        </w:rPr>
        <w:tab/>
        <w:t xml:space="preserve">           Larry Combs- Yes</w:t>
      </w:r>
    </w:p>
    <w:p w:rsidR="005B084E" w:rsidRDefault="005B084E" w:rsidP="004A5B67">
      <w:pPr>
        <w:jc w:val="both"/>
        <w:rPr>
          <w:color w:val="000000"/>
        </w:rPr>
      </w:pPr>
      <w:r>
        <w:rPr>
          <w:color w:val="000000"/>
        </w:rPr>
        <w:t xml:space="preserve">                                    Reagan Taylor – Yes</w:t>
      </w:r>
    </w:p>
    <w:bookmarkEnd w:id="12"/>
    <w:p w:rsidR="001F6E4B" w:rsidRDefault="001F6E4B" w:rsidP="008A4588">
      <w:pPr>
        <w:jc w:val="both"/>
        <w:rPr>
          <w:color w:val="000000"/>
        </w:rPr>
      </w:pPr>
    </w:p>
    <w:p w:rsidR="00EF2809" w:rsidRDefault="00EF2809" w:rsidP="008A4588">
      <w:pPr>
        <w:jc w:val="both"/>
        <w:rPr>
          <w:b/>
          <w:color w:val="000000"/>
          <w:sz w:val="28"/>
        </w:rPr>
      </w:pPr>
    </w:p>
    <w:p w:rsidR="00EF2809" w:rsidRDefault="00EF2809" w:rsidP="008A4588">
      <w:pPr>
        <w:jc w:val="both"/>
        <w:rPr>
          <w:b/>
          <w:color w:val="000000"/>
          <w:sz w:val="28"/>
        </w:rPr>
      </w:pPr>
    </w:p>
    <w:p w:rsidR="00EF2809" w:rsidRDefault="00EF2809" w:rsidP="008A4588">
      <w:pPr>
        <w:jc w:val="both"/>
        <w:rPr>
          <w:b/>
          <w:color w:val="000000"/>
          <w:sz w:val="28"/>
        </w:rPr>
      </w:pPr>
    </w:p>
    <w:p w:rsidR="00EF2809" w:rsidRDefault="00EF2809" w:rsidP="008A4588">
      <w:pPr>
        <w:jc w:val="both"/>
        <w:rPr>
          <w:b/>
          <w:color w:val="000000"/>
          <w:sz w:val="28"/>
        </w:rPr>
      </w:pPr>
    </w:p>
    <w:p w:rsidR="00EF2809" w:rsidRDefault="00EF2809" w:rsidP="008A4588">
      <w:pPr>
        <w:jc w:val="both"/>
        <w:rPr>
          <w:b/>
          <w:color w:val="000000"/>
          <w:sz w:val="28"/>
        </w:rPr>
      </w:pPr>
    </w:p>
    <w:p w:rsidR="00EF2809" w:rsidRDefault="00EF2809" w:rsidP="008A4588">
      <w:pPr>
        <w:jc w:val="both"/>
        <w:rPr>
          <w:b/>
          <w:color w:val="000000"/>
          <w:sz w:val="28"/>
        </w:rPr>
      </w:pPr>
    </w:p>
    <w:p w:rsidR="008817AA" w:rsidRDefault="008817AA" w:rsidP="008A4588">
      <w:pPr>
        <w:jc w:val="both"/>
        <w:rPr>
          <w:b/>
          <w:color w:val="000000"/>
          <w:sz w:val="28"/>
        </w:rPr>
      </w:pPr>
      <w:bookmarkStart w:id="13" w:name="_GoBack"/>
      <w:bookmarkEnd w:id="13"/>
      <w:r>
        <w:rPr>
          <w:b/>
          <w:color w:val="000000"/>
          <w:sz w:val="28"/>
        </w:rPr>
        <w:t>IN RE: Resolution 17-23:</w:t>
      </w:r>
    </w:p>
    <w:p w:rsidR="008817AA" w:rsidRDefault="008817AA" w:rsidP="008A4588">
      <w:pPr>
        <w:jc w:val="both"/>
        <w:rPr>
          <w:color w:val="000000"/>
        </w:rPr>
      </w:pPr>
      <w:r>
        <w:rPr>
          <w:color w:val="000000"/>
        </w:rPr>
        <w:t xml:space="preserve">Judge Taylor spoke to the court regarding resolution 17-23, which would result in authorizing, approving and directing the employment of certain law firms to represent the county in potential litigation against contributors of the opioid addiction crisis. </w:t>
      </w:r>
    </w:p>
    <w:p w:rsidR="008817AA" w:rsidRDefault="008817AA" w:rsidP="008A4588">
      <w:pPr>
        <w:jc w:val="both"/>
        <w:rPr>
          <w:color w:val="000000"/>
        </w:rPr>
      </w:pPr>
    </w:p>
    <w:p w:rsidR="00EE265E" w:rsidRDefault="008817AA" w:rsidP="008A4588">
      <w:pPr>
        <w:jc w:val="both"/>
        <w:rPr>
          <w:color w:val="000000"/>
        </w:rPr>
      </w:pPr>
      <w:r>
        <w:rPr>
          <w:color w:val="000000"/>
        </w:rPr>
        <w:t>Motion by Larry Combs, seconded by Tom Botkin to</w:t>
      </w:r>
      <w:r w:rsidR="00EE265E">
        <w:rPr>
          <w:color w:val="000000"/>
        </w:rPr>
        <w:t xml:space="preserve"> approve resolution 17-23.</w:t>
      </w:r>
    </w:p>
    <w:p w:rsidR="00EE265E" w:rsidRDefault="00EE265E" w:rsidP="008A4588">
      <w:pPr>
        <w:jc w:val="both"/>
        <w:rPr>
          <w:color w:val="000000"/>
        </w:rPr>
      </w:pPr>
    </w:p>
    <w:p w:rsidR="00EE265E" w:rsidRPr="00723AA1" w:rsidRDefault="008817AA" w:rsidP="00EE265E">
      <w:pPr>
        <w:jc w:val="both"/>
        <w:rPr>
          <w:color w:val="000000"/>
        </w:rPr>
      </w:pPr>
      <w:r>
        <w:rPr>
          <w:color w:val="000000"/>
        </w:rPr>
        <w:t xml:space="preserve"> </w:t>
      </w:r>
      <w:r w:rsidR="00EE265E" w:rsidRPr="00723AA1">
        <w:rPr>
          <w:color w:val="000000"/>
        </w:rPr>
        <w:t>Motion carried on roll call vote as follows:</w:t>
      </w:r>
    </w:p>
    <w:p w:rsidR="00EE265E" w:rsidRPr="00723AA1" w:rsidRDefault="00EE265E" w:rsidP="00EE265E">
      <w:pPr>
        <w:ind w:firstLine="720"/>
        <w:jc w:val="both"/>
        <w:rPr>
          <w:color w:val="000000"/>
        </w:rPr>
      </w:pPr>
      <w:r w:rsidRPr="00723AA1">
        <w:rPr>
          <w:color w:val="000000"/>
        </w:rPr>
        <w:t>Tom Botkin-Yes</w:t>
      </w:r>
      <w:r w:rsidRPr="00723AA1">
        <w:rPr>
          <w:color w:val="000000"/>
        </w:rPr>
        <w:tab/>
      </w:r>
      <w:r w:rsidRPr="00723AA1">
        <w:rPr>
          <w:color w:val="000000"/>
        </w:rPr>
        <w:tab/>
        <w:t xml:space="preserve">           Roger Barger-Yes</w:t>
      </w:r>
    </w:p>
    <w:p w:rsidR="00EE265E" w:rsidRDefault="00EE265E" w:rsidP="00EE265E">
      <w:pPr>
        <w:ind w:firstLine="720"/>
        <w:jc w:val="both"/>
        <w:rPr>
          <w:color w:val="000000"/>
        </w:rPr>
      </w:pPr>
      <w:r>
        <w:rPr>
          <w:color w:val="000000"/>
        </w:rPr>
        <w:t>John Tudor- Yes</w:t>
      </w:r>
      <w:r w:rsidRPr="008E26DA">
        <w:rPr>
          <w:color w:val="000000"/>
        </w:rPr>
        <w:tab/>
        <w:t xml:space="preserve">          </w:t>
      </w:r>
      <w:r>
        <w:rPr>
          <w:color w:val="000000"/>
        </w:rPr>
        <w:tab/>
        <w:t xml:space="preserve">           Larry Combs- Yes</w:t>
      </w:r>
    </w:p>
    <w:p w:rsidR="008817AA" w:rsidRPr="008817AA" w:rsidRDefault="00EE265E" w:rsidP="008A4588">
      <w:pPr>
        <w:jc w:val="both"/>
        <w:rPr>
          <w:color w:val="000000"/>
        </w:rPr>
      </w:pPr>
      <w:r>
        <w:rPr>
          <w:color w:val="000000"/>
        </w:rPr>
        <w:t xml:space="preserve">                                    Reagan Taylor – Yes</w:t>
      </w:r>
    </w:p>
    <w:p w:rsidR="008817AA" w:rsidRPr="008817AA" w:rsidRDefault="008817AA" w:rsidP="008A4588">
      <w:pPr>
        <w:jc w:val="both"/>
        <w:rPr>
          <w:b/>
          <w:color w:val="000000"/>
          <w:sz w:val="28"/>
        </w:rPr>
      </w:pPr>
    </w:p>
    <w:p w:rsidR="00C42108" w:rsidRDefault="00E1776B" w:rsidP="007854D3">
      <w:pPr>
        <w:jc w:val="both"/>
        <w:rPr>
          <w:b/>
          <w:color w:val="000000"/>
          <w:sz w:val="28"/>
          <w:szCs w:val="28"/>
        </w:rPr>
      </w:pPr>
      <w:r w:rsidRPr="00E1776B">
        <w:rPr>
          <w:b/>
          <w:color w:val="000000"/>
          <w:sz w:val="28"/>
          <w:szCs w:val="28"/>
        </w:rPr>
        <w:t>Judge’s Report:</w:t>
      </w:r>
    </w:p>
    <w:p w:rsidR="003B6ECD" w:rsidRDefault="00EE265E" w:rsidP="00EE265E">
      <w:pPr>
        <w:pStyle w:val="ListParagraph"/>
        <w:numPr>
          <w:ilvl w:val="0"/>
          <w:numId w:val="28"/>
        </w:numPr>
        <w:jc w:val="both"/>
        <w:rPr>
          <w:color w:val="000000"/>
          <w:szCs w:val="28"/>
        </w:rPr>
      </w:pPr>
      <w:r>
        <w:rPr>
          <w:color w:val="000000"/>
          <w:szCs w:val="28"/>
        </w:rPr>
        <w:t xml:space="preserve">Madison County schools/colleges/universities will be opening within the next two weeks; please be mindful of increased traffic. </w:t>
      </w:r>
    </w:p>
    <w:p w:rsidR="00EE265E" w:rsidRDefault="00EE265E" w:rsidP="00EE265E">
      <w:pPr>
        <w:pStyle w:val="ListParagraph"/>
        <w:numPr>
          <w:ilvl w:val="0"/>
          <w:numId w:val="28"/>
        </w:numPr>
        <w:jc w:val="both"/>
        <w:rPr>
          <w:color w:val="000000"/>
          <w:szCs w:val="28"/>
        </w:rPr>
      </w:pPr>
      <w:r>
        <w:rPr>
          <w:color w:val="000000"/>
          <w:szCs w:val="28"/>
        </w:rPr>
        <w:t>High School football games will begin the last weekend of August.</w:t>
      </w:r>
    </w:p>
    <w:p w:rsidR="00EE265E" w:rsidRDefault="00EE265E" w:rsidP="00EE265E">
      <w:pPr>
        <w:pStyle w:val="ListParagraph"/>
        <w:numPr>
          <w:ilvl w:val="0"/>
          <w:numId w:val="28"/>
        </w:numPr>
        <w:jc w:val="both"/>
        <w:rPr>
          <w:color w:val="000000"/>
          <w:szCs w:val="28"/>
        </w:rPr>
      </w:pPr>
      <w:r>
        <w:rPr>
          <w:color w:val="000000"/>
          <w:szCs w:val="28"/>
        </w:rPr>
        <w:t>The Berea Masonic Lodge will be sponsoring a car show on Saturday, August 12</w:t>
      </w:r>
      <w:r w:rsidRPr="00EE265E">
        <w:rPr>
          <w:color w:val="000000"/>
          <w:szCs w:val="28"/>
          <w:vertAlign w:val="superscript"/>
        </w:rPr>
        <w:t>th</w:t>
      </w:r>
      <w:r>
        <w:rPr>
          <w:color w:val="000000"/>
          <w:szCs w:val="28"/>
        </w:rPr>
        <w:t>, 2017 from 10a.m to 10p.m at Renfro’s Collison Center in Berea, KY.</w:t>
      </w:r>
    </w:p>
    <w:p w:rsidR="00EE265E" w:rsidRDefault="00EE265E" w:rsidP="00EE265E">
      <w:pPr>
        <w:pStyle w:val="ListParagraph"/>
        <w:numPr>
          <w:ilvl w:val="0"/>
          <w:numId w:val="28"/>
        </w:numPr>
        <w:jc w:val="both"/>
        <w:rPr>
          <w:color w:val="000000"/>
          <w:szCs w:val="28"/>
        </w:rPr>
      </w:pPr>
      <w:r>
        <w:rPr>
          <w:color w:val="000000"/>
          <w:szCs w:val="28"/>
        </w:rPr>
        <w:t>Pops in the Park will be Saturday, August 26</w:t>
      </w:r>
      <w:r w:rsidRPr="00EE265E">
        <w:rPr>
          <w:color w:val="000000"/>
          <w:szCs w:val="28"/>
          <w:vertAlign w:val="superscript"/>
        </w:rPr>
        <w:t>th</w:t>
      </w:r>
      <w:r>
        <w:rPr>
          <w:color w:val="000000"/>
          <w:szCs w:val="28"/>
        </w:rPr>
        <w:t>, 2017 at the Whitehall State Shrine. (The park will be closed at 2pm that day).</w:t>
      </w:r>
    </w:p>
    <w:p w:rsidR="002C4B98" w:rsidRDefault="00EE265E" w:rsidP="00EE265E">
      <w:pPr>
        <w:pStyle w:val="ListParagraph"/>
        <w:numPr>
          <w:ilvl w:val="0"/>
          <w:numId w:val="28"/>
        </w:numPr>
        <w:jc w:val="both"/>
        <w:rPr>
          <w:color w:val="000000"/>
          <w:szCs w:val="28"/>
        </w:rPr>
      </w:pPr>
      <w:r>
        <w:rPr>
          <w:color w:val="000000"/>
          <w:szCs w:val="28"/>
        </w:rPr>
        <w:t>Battle of Richmond reenactment will be Saturday and Sunday, August 26</w:t>
      </w:r>
      <w:r w:rsidRPr="00EE265E">
        <w:rPr>
          <w:color w:val="000000"/>
          <w:szCs w:val="28"/>
          <w:vertAlign w:val="superscript"/>
        </w:rPr>
        <w:t>th</w:t>
      </w:r>
      <w:r>
        <w:rPr>
          <w:color w:val="000000"/>
          <w:szCs w:val="28"/>
        </w:rPr>
        <w:t xml:space="preserve"> and 27</w:t>
      </w:r>
      <w:r w:rsidRPr="00EE265E">
        <w:rPr>
          <w:color w:val="000000"/>
          <w:szCs w:val="28"/>
          <w:vertAlign w:val="superscript"/>
        </w:rPr>
        <w:t>th</w:t>
      </w:r>
      <w:r>
        <w:rPr>
          <w:color w:val="000000"/>
          <w:szCs w:val="28"/>
        </w:rPr>
        <w:t>, 2017 at the</w:t>
      </w:r>
      <w:r w:rsidR="002C4B98">
        <w:rPr>
          <w:color w:val="000000"/>
          <w:szCs w:val="28"/>
        </w:rPr>
        <w:t xml:space="preserve"> Richmond</w:t>
      </w:r>
      <w:r>
        <w:rPr>
          <w:color w:val="000000"/>
          <w:szCs w:val="28"/>
        </w:rPr>
        <w:t xml:space="preserve"> Battlefield </w:t>
      </w:r>
      <w:r w:rsidR="002C4B98">
        <w:rPr>
          <w:color w:val="000000"/>
          <w:szCs w:val="28"/>
        </w:rPr>
        <w:t>Park. The gate will open at 10a.m, the battles will be at 2p.m and the park closes at 4pm each day.</w:t>
      </w:r>
    </w:p>
    <w:p w:rsidR="002C4B98" w:rsidRDefault="002C4B98" w:rsidP="00EE265E">
      <w:pPr>
        <w:pStyle w:val="ListParagraph"/>
        <w:numPr>
          <w:ilvl w:val="0"/>
          <w:numId w:val="28"/>
        </w:numPr>
        <w:jc w:val="both"/>
        <w:rPr>
          <w:color w:val="000000"/>
          <w:szCs w:val="28"/>
        </w:rPr>
      </w:pPr>
      <w:r>
        <w:rPr>
          <w:color w:val="000000"/>
          <w:szCs w:val="28"/>
        </w:rPr>
        <w:t>Madison County Courthouse and its related offices will be closed Monday, September 4</w:t>
      </w:r>
      <w:r w:rsidRPr="002C4B98">
        <w:rPr>
          <w:color w:val="000000"/>
          <w:szCs w:val="28"/>
          <w:vertAlign w:val="superscript"/>
        </w:rPr>
        <w:t>th</w:t>
      </w:r>
      <w:r>
        <w:rPr>
          <w:color w:val="000000"/>
          <w:szCs w:val="28"/>
        </w:rPr>
        <w:t xml:space="preserve"> for the Labor Day holiday. </w:t>
      </w:r>
    </w:p>
    <w:p w:rsidR="0065266B" w:rsidRPr="002C4B98" w:rsidRDefault="0065266B" w:rsidP="002C4B98">
      <w:pPr>
        <w:jc w:val="both"/>
        <w:rPr>
          <w:color w:val="000000"/>
          <w:szCs w:val="28"/>
        </w:rPr>
      </w:pPr>
    </w:p>
    <w:p w:rsidR="00C2610E" w:rsidRDefault="00C2610E" w:rsidP="0058683C">
      <w:pPr>
        <w:jc w:val="both"/>
        <w:rPr>
          <w:b/>
          <w:color w:val="000000"/>
          <w:sz w:val="28"/>
          <w:szCs w:val="28"/>
        </w:rPr>
      </w:pPr>
    </w:p>
    <w:p w:rsidR="0023561B" w:rsidRDefault="0065266B" w:rsidP="0058683C">
      <w:pPr>
        <w:jc w:val="both"/>
        <w:rPr>
          <w:b/>
          <w:color w:val="000000"/>
          <w:sz w:val="28"/>
          <w:szCs w:val="28"/>
        </w:rPr>
      </w:pPr>
      <w:r>
        <w:rPr>
          <w:b/>
          <w:color w:val="000000"/>
          <w:sz w:val="28"/>
          <w:szCs w:val="28"/>
        </w:rPr>
        <w:t>Comment from Department Heads:</w:t>
      </w:r>
    </w:p>
    <w:p w:rsidR="004C173B" w:rsidRDefault="002C4B98" w:rsidP="0058683C">
      <w:pPr>
        <w:jc w:val="both"/>
        <w:rPr>
          <w:color w:val="000000"/>
          <w:szCs w:val="28"/>
        </w:rPr>
      </w:pPr>
      <w:r>
        <w:rPr>
          <w:color w:val="000000"/>
          <w:szCs w:val="28"/>
        </w:rPr>
        <w:t xml:space="preserve">Phillip </w:t>
      </w:r>
      <w:proofErr w:type="spellStart"/>
      <w:r>
        <w:rPr>
          <w:color w:val="000000"/>
          <w:szCs w:val="28"/>
        </w:rPr>
        <w:t>Seyfrit</w:t>
      </w:r>
      <w:proofErr w:type="spellEnd"/>
      <w:r>
        <w:rPr>
          <w:color w:val="000000"/>
          <w:szCs w:val="28"/>
        </w:rPr>
        <w:t xml:space="preserve">, Historical Properties and Parks Director, spoke with the court discussing the trees that had been planted at Whitehall State Shrine Park. These trees are anywhere between 6-12ft tall. 35 trees were planted. This was funded through two grants. One through LG&amp;E and KU and the other </w:t>
      </w:r>
      <w:r w:rsidR="004C173B">
        <w:rPr>
          <w:color w:val="000000"/>
          <w:szCs w:val="28"/>
        </w:rPr>
        <w:t>through</w:t>
      </w:r>
      <w:r>
        <w:rPr>
          <w:color w:val="000000"/>
          <w:szCs w:val="28"/>
        </w:rPr>
        <w:t xml:space="preserve"> the Whi</w:t>
      </w:r>
      <w:r w:rsidR="004C173B">
        <w:rPr>
          <w:color w:val="000000"/>
          <w:szCs w:val="28"/>
        </w:rPr>
        <w:t>t</w:t>
      </w:r>
      <w:r>
        <w:rPr>
          <w:color w:val="000000"/>
          <w:szCs w:val="28"/>
        </w:rPr>
        <w:t>ehall Recreational Trails grant. A special thanks</w:t>
      </w:r>
      <w:r w:rsidR="004C173B">
        <w:rPr>
          <w:color w:val="000000"/>
          <w:szCs w:val="28"/>
        </w:rPr>
        <w:t xml:space="preserve"> to Scott Tussey, Cheryl Cross, Amanda Seers, and the road department. </w:t>
      </w:r>
    </w:p>
    <w:p w:rsidR="003B6ECD" w:rsidRPr="004C173B" w:rsidRDefault="004C173B" w:rsidP="0058683C">
      <w:pPr>
        <w:jc w:val="both"/>
        <w:rPr>
          <w:color w:val="000000"/>
          <w:szCs w:val="28"/>
        </w:rPr>
      </w:pPr>
      <w:r>
        <w:rPr>
          <w:color w:val="000000"/>
          <w:szCs w:val="28"/>
        </w:rPr>
        <w:t>After the next Fiscal Court Meeting, there will be a ceremony to dedicate the Milford Millstone that has been given to the county.</w:t>
      </w:r>
    </w:p>
    <w:p w:rsidR="0023561B" w:rsidRDefault="0023561B" w:rsidP="0058683C">
      <w:pPr>
        <w:jc w:val="both"/>
        <w:rPr>
          <w:b/>
          <w:color w:val="000000"/>
          <w:sz w:val="28"/>
          <w:szCs w:val="28"/>
        </w:rPr>
      </w:pPr>
    </w:p>
    <w:p w:rsidR="00EA5FAA" w:rsidRDefault="00F65468" w:rsidP="0058683C">
      <w:pPr>
        <w:jc w:val="both"/>
        <w:rPr>
          <w:b/>
          <w:color w:val="000000"/>
          <w:sz w:val="28"/>
          <w:szCs w:val="28"/>
        </w:rPr>
      </w:pPr>
      <w:r w:rsidRPr="00F65468">
        <w:rPr>
          <w:b/>
          <w:color w:val="000000"/>
          <w:sz w:val="28"/>
          <w:szCs w:val="28"/>
        </w:rPr>
        <w:t>Comments from Magistrates:</w:t>
      </w:r>
    </w:p>
    <w:p w:rsidR="00B74CB5" w:rsidRPr="00846EF3" w:rsidRDefault="00B74CB5" w:rsidP="0058683C">
      <w:pPr>
        <w:jc w:val="both"/>
        <w:rPr>
          <w:color w:val="000000"/>
        </w:rPr>
      </w:pPr>
    </w:p>
    <w:p w:rsidR="00C7421F" w:rsidRDefault="009C458F" w:rsidP="00B333F0">
      <w:pPr>
        <w:jc w:val="both"/>
        <w:rPr>
          <w:color w:val="000000"/>
        </w:rPr>
      </w:pPr>
      <w:r w:rsidRPr="004D384A">
        <w:rPr>
          <w:b/>
          <w:color w:val="000000"/>
        </w:rPr>
        <w:t>Magistrate Botkin</w:t>
      </w:r>
      <w:r w:rsidR="00521534">
        <w:rPr>
          <w:color w:val="000000"/>
        </w:rPr>
        <w:t xml:space="preserve">: </w:t>
      </w:r>
      <w:r w:rsidR="00ED5BE8">
        <w:rPr>
          <w:color w:val="000000"/>
        </w:rPr>
        <w:t xml:space="preserve">Thank you to Howard Logue and the EMA guy; there was a spill over the weekend. Thank you to the Berea police and fire department as well. I appreciate the work that they do. </w:t>
      </w:r>
    </w:p>
    <w:p w:rsidR="002A30D6" w:rsidRDefault="002A30D6" w:rsidP="005730EA">
      <w:pPr>
        <w:jc w:val="both"/>
        <w:rPr>
          <w:color w:val="000000"/>
        </w:rPr>
      </w:pPr>
    </w:p>
    <w:p w:rsidR="00C629B4" w:rsidRDefault="00FA0684" w:rsidP="005730EA">
      <w:pPr>
        <w:jc w:val="both"/>
        <w:rPr>
          <w:color w:val="000000"/>
        </w:rPr>
      </w:pPr>
      <w:r w:rsidRPr="00F5205D">
        <w:rPr>
          <w:b/>
          <w:color w:val="000000"/>
        </w:rPr>
        <w:t xml:space="preserve">Magistrate </w:t>
      </w:r>
      <w:r w:rsidR="00694322" w:rsidRPr="00F5205D">
        <w:rPr>
          <w:b/>
          <w:color w:val="000000"/>
        </w:rPr>
        <w:t>Tudor</w:t>
      </w:r>
      <w:r w:rsidR="00521534">
        <w:rPr>
          <w:color w:val="000000"/>
        </w:rPr>
        <w:t xml:space="preserve">: </w:t>
      </w:r>
      <w:r w:rsidR="004C173B">
        <w:rPr>
          <w:color w:val="000000"/>
        </w:rPr>
        <w:t xml:space="preserve">I’ve been working with the road department </w:t>
      </w:r>
      <w:r w:rsidR="00ED5BE8">
        <w:rPr>
          <w:color w:val="000000"/>
        </w:rPr>
        <w:t xml:space="preserve">in front of Waco Elementary school for resurfacing improvement. Thanks to Phil, and everyone be safe during the eclipse. </w:t>
      </w:r>
    </w:p>
    <w:p w:rsidR="00A90BEC" w:rsidRDefault="00A90BEC" w:rsidP="000D5581">
      <w:pPr>
        <w:jc w:val="both"/>
        <w:rPr>
          <w:b/>
          <w:color w:val="000000"/>
        </w:rPr>
      </w:pPr>
    </w:p>
    <w:p w:rsidR="002A30D6" w:rsidRPr="004C173B" w:rsidRDefault="005E69B2" w:rsidP="000D5581">
      <w:pPr>
        <w:jc w:val="both"/>
        <w:rPr>
          <w:color w:val="000000"/>
        </w:rPr>
      </w:pPr>
      <w:r>
        <w:rPr>
          <w:b/>
          <w:color w:val="000000"/>
        </w:rPr>
        <w:t>Magistrate Barger</w:t>
      </w:r>
      <w:r w:rsidR="00521534">
        <w:rPr>
          <w:b/>
          <w:color w:val="000000"/>
        </w:rPr>
        <w:t xml:space="preserve">: </w:t>
      </w:r>
      <w:r w:rsidR="004C173B">
        <w:rPr>
          <w:color w:val="000000"/>
        </w:rPr>
        <w:t xml:space="preserve">The trees at Whitehall State Shrine will have a big impact on the park. It looks great! I appreciate everyone that was involved in it. I think that everyone that uses the park already will be really impressed when they see it for the first time with the trees. The county fair finished up and I think the numbers may have been down a little bit. Saturday night had the biggest turnout. I’d like to thank everyone involved with the county. </w:t>
      </w:r>
    </w:p>
    <w:p w:rsidR="00103555" w:rsidRDefault="00103555" w:rsidP="000D5581">
      <w:pPr>
        <w:jc w:val="both"/>
        <w:rPr>
          <w:color w:val="000000"/>
        </w:rPr>
      </w:pPr>
    </w:p>
    <w:p w:rsidR="00B333F0" w:rsidRDefault="002A30D6" w:rsidP="000D5581">
      <w:pPr>
        <w:jc w:val="both"/>
        <w:rPr>
          <w:color w:val="000000"/>
        </w:rPr>
      </w:pPr>
      <w:r w:rsidRPr="002A30D6">
        <w:rPr>
          <w:b/>
          <w:color w:val="000000"/>
        </w:rPr>
        <w:t>Magistrate Combs</w:t>
      </w:r>
      <w:r w:rsidR="003421D5">
        <w:rPr>
          <w:b/>
          <w:color w:val="000000"/>
        </w:rPr>
        <w:t>:</w:t>
      </w:r>
      <w:r w:rsidR="003421D5" w:rsidRPr="003421D5">
        <w:rPr>
          <w:color w:val="000000"/>
        </w:rPr>
        <w:t xml:space="preserve"> </w:t>
      </w:r>
      <w:r w:rsidR="00ED5BE8">
        <w:rPr>
          <w:color w:val="000000"/>
        </w:rPr>
        <w:t xml:space="preserve">Thanks to the court for doing something about the bridge and changing the speed limit. Glad to be here. </w:t>
      </w:r>
    </w:p>
    <w:p w:rsidR="00103555" w:rsidRDefault="00103555" w:rsidP="000D5581">
      <w:pPr>
        <w:jc w:val="both"/>
        <w:rPr>
          <w:color w:val="000000"/>
        </w:rPr>
      </w:pPr>
    </w:p>
    <w:p w:rsidR="00C629B4" w:rsidRPr="002A30D6" w:rsidRDefault="00C629B4" w:rsidP="000D5581">
      <w:pPr>
        <w:jc w:val="both"/>
        <w:rPr>
          <w:b/>
          <w:color w:val="000000"/>
        </w:rPr>
      </w:pPr>
      <w:r w:rsidRPr="00C629B4">
        <w:rPr>
          <w:b/>
          <w:color w:val="000000"/>
        </w:rPr>
        <w:t>Judge Taylor</w:t>
      </w:r>
      <w:r>
        <w:rPr>
          <w:color w:val="000000"/>
        </w:rPr>
        <w:t xml:space="preserve"> asked if anyone from the audience would like to speak.</w:t>
      </w:r>
    </w:p>
    <w:p w:rsidR="0090443F" w:rsidRDefault="0090443F" w:rsidP="00E40EE2">
      <w:pPr>
        <w:jc w:val="both"/>
        <w:rPr>
          <w:b/>
          <w:color w:val="000000"/>
          <w:sz w:val="28"/>
          <w:szCs w:val="28"/>
        </w:rPr>
      </w:pPr>
    </w:p>
    <w:p w:rsidR="00D67D4F" w:rsidRDefault="00A660A2" w:rsidP="00E40EE2">
      <w:pPr>
        <w:jc w:val="both"/>
        <w:rPr>
          <w:b/>
          <w:color w:val="000000"/>
          <w:sz w:val="28"/>
          <w:szCs w:val="28"/>
        </w:rPr>
      </w:pPr>
      <w:r>
        <w:rPr>
          <w:b/>
          <w:color w:val="000000"/>
          <w:sz w:val="28"/>
          <w:szCs w:val="28"/>
        </w:rPr>
        <w:t xml:space="preserve">IN RE: </w:t>
      </w:r>
      <w:r w:rsidR="00D67D4F" w:rsidRPr="008E26DA">
        <w:rPr>
          <w:b/>
          <w:color w:val="000000"/>
          <w:sz w:val="28"/>
          <w:szCs w:val="28"/>
        </w:rPr>
        <w:t>Pay Claims and Approve Transfers:</w:t>
      </w:r>
    </w:p>
    <w:p w:rsidR="00D67D4F" w:rsidRPr="008E26DA" w:rsidRDefault="00AB4078" w:rsidP="00D67D4F">
      <w:pPr>
        <w:tabs>
          <w:tab w:val="left" w:pos="3892"/>
        </w:tabs>
        <w:jc w:val="both"/>
        <w:rPr>
          <w:color w:val="000000"/>
        </w:rPr>
      </w:pPr>
      <w:r>
        <w:rPr>
          <w:color w:val="000000"/>
        </w:rPr>
        <w:t>Motion made by</w:t>
      </w:r>
      <w:r w:rsidR="008B0081">
        <w:rPr>
          <w:color w:val="000000"/>
        </w:rPr>
        <w:t xml:space="preserve"> John Tudor</w:t>
      </w:r>
      <w:r>
        <w:rPr>
          <w:color w:val="000000"/>
        </w:rPr>
        <w:t xml:space="preserve">, seconded by </w:t>
      </w:r>
      <w:r w:rsidR="008B0081">
        <w:rPr>
          <w:color w:val="000000"/>
        </w:rPr>
        <w:t>Larry Combs</w:t>
      </w:r>
      <w:r w:rsidR="001F119B">
        <w:rPr>
          <w:color w:val="000000"/>
        </w:rPr>
        <w:t xml:space="preserve"> </w:t>
      </w:r>
      <w:r w:rsidR="004D384A">
        <w:rPr>
          <w:color w:val="000000"/>
        </w:rPr>
        <w:t>to a</w:t>
      </w:r>
      <w:r w:rsidR="0058683C">
        <w:rPr>
          <w:color w:val="000000"/>
        </w:rPr>
        <w:t>pprove pay claims and transfers.</w:t>
      </w:r>
    </w:p>
    <w:p w:rsidR="00D67D4F" w:rsidRPr="008E26DA" w:rsidRDefault="00D67D4F" w:rsidP="00D67D4F">
      <w:pPr>
        <w:tabs>
          <w:tab w:val="left" w:pos="3892"/>
        </w:tabs>
        <w:jc w:val="both"/>
        <w:rPr>
          <w:color w:val="000000"/>
        </w:rPr>
      </w:pPr>
    </w:p>
    <w:p w:rsidR="00D67D4F" w:rsidRPr="008E26DA" w:rsidRDefault="008311BD" w:rsidP="00D67D4F">
      <w:pPr>
        <w:tabs>
          <w:tab w:val="left" w:pos="3892"/>
        </w:tabs>
        <w:jc w:val="both"/>
        <w:rPr>
          <w:color w:val="000000"/>
        </w:rPr>
      </w:pPr>
      <w:r w:rsidRPr="008E26DA">
        <w:rPr>
          <w:color w:val="000000"/>
        </w:rPr>
        <w:t xml:space="preserve">           </w:t>
      </w:r>
      <w:r w:rsidR="00D67D4F" w:rsidRPr="008E26DA">
        <w:rPr>
          <w:color w:val="000000"/>
        </w:rPr>
        <w:t>Motion carried on roll call vote as follows:</w:t>
      </w:r>
    </w:p>
    <w:p w:rsidR="00D67D4F" w:rsidRPr="008E26DA" w:rsidRDefault="008311BD" w:rsidP="00D67D4F">
      <w:pPr>
        <w:jc w:val="both"/>
        <w:rPr>
          <w:color w:val="000000"/>
        </w:rPr>
      </w:pPr>
      <w:r w:rsidRPr="008E26DA">
        <w:rPr>
          <w:color w:val="000000"/>
        </w:rPr>
        <w:t xml:space="preserve">           </w:t>
      </w:r>
      <w:r w:rsidR="00D67D4F" w:rsidRPr="008E26DA">
        <w:rPr>
          <w:color w:val="000000"/>
        </w:rPr>
        <w:t>T</w:t>
      </w:r>
      <w:r w:rsidR="00B16624">
        <w:rPr>
          <w:color w:val="000000"/>
        </w:rPr>
        <w:t>om Botkin-Yes</w:t>
      </w:r>
      <w:r w:rsidR="00B16624">
        <w:rPr>
          <w:color w:val="000000"/>
        </w:rPr>
        <w:tab/>
      </w:r>
      <w:r w:rsidR="00B16624">
        <w:rPr>
          <w:color w:val="000000"/>
        </w:rPr>
        <w:tab/>
      </w:r>
      <w:r w:rsidR="00B16624">
        <w:rPr>
          <w:color w:val="000000"/>
        </w:rPr>
        <w:tab/>
        <w:t>Roger Barger-Yes</w:t>
      </w:r>
    </w:p>
    <w:p w:rsidR="00D67D4F" w:rsidRPr="00104205" w:rsidRDefault="00FA0684" w:rsidP="00D67D4F">
      <w:pPr>
        <w:ind w:firstLine="720"/>
        <w:jc w:val="both"/>
        <w:rPr>
          <w:color w:val="000000"/>
          <w:sz w:val="25"/>
          <w:szCs w:val="25"/>
        </w:rPr>
      </w:pPr>
      <w:r>
        <w:rPr>
          <w:color w:val="000000"/>
          <w:sz w:val="25"/>
          <w:szCs w:val="25"/>
        </w:rPr>
        <w:t xml:space="preserve">John Tudor- Yes </w:t>
      </w:r>
      <w:r w:rsidR="00D67D4F" w:rsidRPr="00104205">
        <w:rPr>
          <w:color w:val="000000"/>
          <w:sz w:val="25"/>
          <w:szCs w:val="25"/>
        </w:rPr>
        <w:tab/>
      </w:r>
      <w:r w:rsidR="00D67D4F">
        <w:rPr>
          <w:color w:val="000000"/>
          <w:sz w:val="25"/>
          <w:szCs w:val="25"/>
        </w:rPr>
        <w:t xml:space="preserve">          </w:t>
      </w:r>
      <w:r>
        <w:rPr>
          <w:color w:val="000000"/>
          <w:sz w:val="25"/>
          <w:szCs w:val="25"/>
        </w:rPr>
        <w:t xml:space="preserve">          </w:t>
      </w:r>
      <w:r w:rsidR="00D67D4F">
        <w:rPr>
          <w:color w:val="000000"/>
          <w:sz w:val="25"/>
          <w:szCs w:val="25"/>
        </w:rPr>
        <w:t xml:space="preserve"> </w:t>
      </w:r>
      <w:r w:rsidR="002A30D6">
        <w:rPr>
          <w:color w:val="000000"/>
          <w:sz w:val="25"/>
          <w:szCs w:val="25"/>
        </w:rPr>
        <w:t>Larry Combs-Yes</w:t>
      </w:r>
    </w:p>
    <w:p w:rsidR="00631886" w:rsidRDefault="00D67D4F" w:rsidP="00584292">
      <w:pPr>
        <w:jc w:val="both"/>
        <w:rPr>
          <w:color w:val="000000"/>
          <w:sz w:val="25"/>
          <w:szCs w:val="25"/>
        </w:rPr>
      </w:pPr>
      <w:r>
        <w:rPr>
          <w:color w:val="000000"/>
          <w:sz w:val="25"/>
          <w:szCs w:val="25"/>
        </w:rPr>
        <w:tab/>
      </w:r>
      <w:r>
        <w:rPr>
          <w:color w:val="000000"/>
          <w:sz w:val="25"/>
          <w:szCs w:val="25"/>
        </w:rPr>
        <w:tab/>
      </w:r>
      <w:r>
        <w:rPr>
          <w:color w:val="000000"/>
          <w:sz w:val="25"/>
          <w:szCs w:val="25"/>
        </w:rPr>
        <w:tab/>
        <w:t>Reagan Taylor-Yes</w:t>
      </w:r>
    </w:p>
    <w:p w:rsidR="00F92DE2" w:rsidRDefault="00F92DE2" w:rsidP="00584292">
      <w:pPr>
        <w:jc w:val="both"/>
        <w:rPr>
          <w:b/>
          <w:color w:val="000000"/>
          <w:sz w:val="22"/>
          <w:szCs w:val="22"/>
        </w:rPr>
      </w:pPr>
    </w:p>
    <w:p w:rsidR="00A01CA9" w:rsidRPr="00631886" w:rsidRDefault="00A01CA9" w:rsidP="00584292">
      <w:pPr>
        <w:jc w:val="both"/>
        <w:rPr>
          <w:color w:val="000000"/>
          <w:sz w:val="25"/>
          <w:szCs w:val="25"/>
        </w:rPr>
      </w:pPr>
      <w:r w:rsidRPr="004352BE">
        <w:rPr>
          <w:b/>
          <w:color w:val="000000"/>
          <w:sz w:val="22"/>
          <w:szCs w:val="22"/>
        </w:rPr>
        <w:t>ANNOUNCE NEXT COURT DATE:</w:t>
      </w:r>
    </w:p>
    <w:p w:rsidR="00631886" w:rsidRDefault="00A01CA9" w:rsidP="00584292">
      <w:pPr>
        <w:jc w:val="both"/>
        <w:rPr>
          <w:color w:val="000000"/>
        </w:rPr>
      </w:pPr>
      <w:r w:rsidRPr="009A3F0E">
        <w:rPr>
          <w:color w:val="000000"/>
        </w:rPr>
        <w:t>Judge a</w:t>
      </w:r>
      <w:r w:rsidR="00DC7A90" w:rsidRPr="009A3F0E">
        <w:rPr>
          <w:color w:val="000000"/>
        </w:rPr>
        <w:t>nnounce</w:t>
      </w:r>
      <w:r w:rsidR="00D47788" w:rsidRPr="009A3F0E">
        <w:rPr>
          <w:color w:val="000000"/>
        </w:rPr>
        <w:t>d the next court date for</w:t>
      </w:r>
      <w:r w:rsidR="00F1689A">
        <w:rPr>
          <w:color w:val="000000"/>
        </w:rPr>
        <w:t xml:space="preserve"> </w:t>
      </w:r>
      <w:r w:rsidR="00C37BDC">
        <w:rPr>
          <w:color w:val="000000"/>
        </w:rPr>
        <w:t xml:space="preserve">Tuesday, </w:t>
      </w:r>
      <w:r w:rsidR="00103555">
        <w:rPr>
          <w:color w:val="000000"/>
        </w:rPr>
        <w:t>August 22</w:t>
      </w:r>
      <w:r w:rsidR="00F92DE2" w:rsidRPr="005661F0">
        <w:rPr>
          <w:color w:val="000000"/>
        </w:rPr>
        <w:t>, 2017</w:t>
      </w:r>
      <w:r w:rsidR="000D5581">
        <w:rPr>
          <w:color w:val="000000"/>
        </w:rPr>
        <w:t xml:space="preserve"> in Fiscal Court Room,</w:t>
      </w:r>
      <w:r w:rsidR="009B261F">
        <w:rPr>
          <w:color w:val="000000"/>
        </w:rPr>
        <w:t xml:space="preserve"> </w:t>
      </w:r>
      <w:r w:rsidR="00CD4A83" w:rsidRPr="009A3F0E">
        <w:rPr>
          <w:color w:val="000000"/>
        </w:rPr>
        <w:t xml:space="preserve">at </w:t>
      </w:r>
      <w:r w:rsidR="008E26DA" w:rsidRPr="009A3F0E">
        <w:rPr>
          <w:color w:val="000000"/>
        </w:rPr>
        <w:t>9:30AM</w:t>
      </w:r>
      <w:r w:rsidR="00CD4A83" w:rsidRPr="009A3F0E">
        <w:rPr>
          <w:color w:val="000000"/>
        </w:rPr>
        <w:t xml:space="preserve">.  </w:t>
      </w:r>
    </w:p>
    <w:p w:rsidR="0090443F" w:rsidRDefault="0090443F" w:rsidP="00584292">
      <w:pPr>
        <w:jc w:val="both"/>
        <w:rPr>
          <w:b/>
          <w:sz w:val="22"/>
          <w:szCs w:val="22"/>
        </w:rPr>
      </w:pPr>
    </w:p>
    <w:p w:rsidR="00A2478B" w:rsidRPr="004352BE" w:rsidRDefault="00631886" w:rsidP="00584292">
      <w:pPr>
        <w:jc w:val="both"/>
        <w:rPr>
          <w:b/>
          <w:sz w:val="22"/>
          <w:szCs w:val="22"/>
        </w:rPr>
      </w:pPr>
      <w:r>
        <w:rPr>
          <w:b/>
          <w:sz w:val="22"/>
          <w:szCs w:val="22"/>
        </w:rPr>
        <w:t>I</w:t>
      </w:r>
      <w:r w:rsidR="00A2478B" w:rsidRPr="004352BE">
        <w:rPr>
          <w:b/>
          <w:sz w:val="22"/>
          <w:szCs w:val="22"/>
        </w:rPr>
        <w:t>N RE:  ADJOURNMENT</w:t>
      </w:r>
    </w:p>
    <w:p w:rsidR="00A2478B" w:rsidRDefault="002E2255" w:rsidP="00584292">
      <w:pPr>
        <w:jc w:val="both"/>
      </w:pPr>
      <w:r w:rsidRPr="009A3F0E">
        <w:t>Motion fr</w:t>
      </w:r>
      <w:r w:rsidR="001A70AB" w:rsidRPr="009A3F0E">
        <w:t>om</w:t>
      </w:r>
      <w:r w:rsidR="00F92DE2">
        <w:t xml:space="preserve"> </w:t>
      </w:r>
      <w:r w:rsidR="008B0081">
        <w:t>Larry Combs</w:t>
      </w:r>
      <w:r w:rsidR="00AB4078">
        <w:t xml:space="preserve"> </w:t>
      </w:r>
      <w:r w:rsidR="006E7EFD" w:rsidRPr="009A3F0E">
        <w:t>to adjourn, seconded by</w:t>
      </w:r>
      <w:r w:rsidR="00AB4078">
        <w:t xml:space="preserve"> </w:t>
      </w:r>
      <w:r w:rsidR="008B0081">
        <w:t>John Tudor</w:t>
      </w:r>
      <w:r w:rsidR="00806C09" w:rsidRPr="008B0081">
        <w:t>.</w:t>
      </w:r>
      <w:r w:rsidR="006E7EFD" w:rsidRPr="009A3F0E">
        <w:t xml:space="preserve"> </w:t>
      </w:r>
      <w:r w:rsidR="005935B2">
        <w:t xml:space="preserve"> </w:t>
      </w:r>
      <w:r w:rsidR="00937234" w:rsidRPr="009A3F0E">
        <w:t xml:space="preserve">Hearing no objection, </w:t>
      </w:r>
      <w:r w:rsidR="00851B9D" w:rsidRPr="009A3F0E">
        <w:t xml:space="preserve">the </w:t>
      </w:r>
      <w:r w:rsidR="00D47788" w:rsidRPr="009A3F0E">
        <w:t xml:space="preserve">meeting adjourned </w:t>
      </w:r>
      <w:r w:rsidR="006E100E">
        <w:t>at</w:t>
      </w:r>
      <w:r w:rsidR="008E71D9">
        <w:t xml:space="preserve"> </w:t>
      </w:r>
      <w:r w:rsidR="008B0081" w:rsidRPr="008B0081">
        <w:t>11:05</w:t>
      </w:r>
      <w:r w:rsidR="008E71D9" w:rsidRPr="008B0081">
        <w:t>am</w:t>
      </w:r>
      <w:r w:rsidR="008E71D9">
        <w:t xml:space="preserve">.       </w:t>
      </w:r>
    </w:p>
    <w:p w:rsidR="00801050" w:rsidRPr="009A3F0E" w:rsidRDefault="00801050" w:rsidP="00584292">
      <w:pPr>
        <w:jc w:val="both"/>
      </w:pPr>
    </w:p>
    <w:p w:rsidR="00AD71E2" w:rsidRDefault="009B71ED" w:rsidP="009B71ED">
      <w:pPr>
        <w:jc w:val="both"/>
        <w:rPr>
          <w:sz w:val="22"/>
          <w:szCs w:val="22"/>
        </w:rPr>
      </w:pPr>
      <w:r>
        <w:rPr>
          <w:sz w:val="22"/>
          <w:szCs w:val="22"/>
        </w:rPr>
        <w:t xml:space="preserve">                                                                                             </w:t>
      </w:r>
    </w:p>
    <w:p w:rsidR="00AD71E2" w:rsidRDefault="00AD71E2" w:rsidP="009B71ED">
      <w:pPr>
        <w:jc w:val="both"/>
        <w:rPr>
          <w:sz w:val="22"/>
          <w:szCs w:val="22"/>
        </w:rPr>
      </w:pPr>
    </w:p>
    <w:p w:rsidR="00AD71E2" w:rsidRDefault="00AD71E2" w:rsidP="009B71ED">
      <w:pPr>
        <w:jc w:val="both"/>
        <w:rPr>
          <w:sz w:val="22"/>
          <w:szCs w:val="22"/>
        </w:rPr>
      </w:pPr>
    </w:p>
    <w:p w:rsidR="00712EAF" w:rsidRPr="00EA5FAA" w:rsidRDefault="009B71ED" w:rsidP="009B71ED">
      <w:pPr>
        <w:jc w:val="both"/>
        <w:rPr>
          <w:sz w:val="22"/>
          <w:szCs w:val="22"/>
        </w:rPr>
      </w:pPr>
      <w:r>
        <w:rPr>
          <w:sz w:val="22"/>
          <w:szCs w:val="22"/>
        </w:rPr>
        <w:t xml:space="preserve">   </w:t>
      </w:r>
      <w:r w:rsidR="00712EAF" w:rsidRPr="004352BE">
        <w:rPr>
          <w:sz w:val="22"/>
          <w:szCs w:val="22"/>
        </w:rPr>
        <w:t>__________________________________</w:t>
      </w:r>
    </w:p>
    <w:p w:rsidR="00AD71E2" w:rsidRDefault="00712EAF" w:rsidP="00584292">
      <w:pPr>
        <w:jc w:val="both"/>
        <w:rPr>
          <w:color w:val="000000"/>
          <w:sz w:val="25"/>
          <w:szCs w:val="25"/>
        </w:rPr>
      </w:pPr>
      <w:r w:rsidRPr="00104205">
        <w:rPr>
          <w:color w:val="000000"/>
          <w:sz w:val="25"/>
          <w:szCs w:val="25"/>
        </w:rPr>
        <w:t xml:space="preserve">                                </w:t>
      </w:r>
      <w:r w:rsidR="00EA5FAA">
        <w:rPr>
          <w:color w:val="000000"/>
          <w:sz w:val="25"/>
          <w:szCs w:val="25"/>
        </w:rPr>
        <w:t xml:space="preserve">                      </w:t>
      </w:r>
    </w:p>
    <w:p w:rsidR="00C842DB" w:rsidRPr="00AD71E2" w:rsidRDefault="00057564" w:rsidP="00584292">
      <w:pPr>
        <w:jc w:val="both"/>
        <w:rPr>
          <w:color w:val="000000"/>
          <w:sz w:val="25"/>
          <w:szCs w:val="25"/>
        </w:rPr>
      </w:pPr>
      <w:r w:rsidRPr="008E26DA">
        <w:t>REAGAN TAYLOR MADISON CO.</w:t>
      </w:r>
      <w:r w:rsidR="00FE564F" w:rsidRPr="008E26DA">
        <w:t xml:space="preserve"> JUDGE/EXECUTIVE</w:t>
      </w:r>
    </w:p>
    <w:sectPr w:rsidR="00C842DB" w:rsidRPr="00AD71E2" w:rsidSect="00EF280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45099"/>
    <w:multiLevelType w:val="hybridMultilevel"/>
    <w:tmpl w:val="C952E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3514BB"/>
    <w:multiLevelType w:val="hybridMultilevel"/>
    <w:tmpl w:val="E6641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35248B"/>
    <w:multiLevelType w:val="hybridMultilevel"/>
    <w:tmpl w:val="6610D7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A973F47"/>
    <w:multiLevelType w:val="hybridMultilevel"/>
    <w:tmpl w:val="703C1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FB7B74"/>
    <w:multiLevelType w:val="hybridMultilevel"/>
    <w:tmpl w:val="DAE87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1C758D"/>
    <w:multiLevelType w:val="hybridMultilevel"/>
    <w:tmpl w:val="8EEA15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592A16"/>
    <w:multiLevelType w:val="hybridMultilevel"/>
    <w:tmpl w:val="933E2D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85602C6"/>
    <w:multiLevelType w:val="hybridMultilevel"/>
    <w:tmpl w:val="326CA726"/>
    <w:lvl w:ilvl="0" w:tplc="007281E8">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CC70A3"/>
    <w:multiLevelType w:val="hybridMultilevel"/>
    <w:tmpl w:val="5058A27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452B08"/>
    <w:multiLevelType w:val="hybridMultilevel"/>
    <w:tmpl w:val="924E3828"/>
    <w:lvl w:ilvl="0" w:tplc="394C9884">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0" w15:restartNumberingAfterBreak="0">
    <w:nsid w:val="43CF2A06"/>
    <w:multiLevelType w:val="hybridMultilevel"/>
    <w:tmpl w:val="EEFA7EBC"/>
    <w:lvl w:ilvl="0" w:tplc="09FC612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A438B8"/>
    <w:multiLevelType w:val="hybridMultilevel"/>
    <w:tmpl w:val="CADC11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8F637B6"/>
    <w:multiLevelType w:val="hybridMultilevel"/>
    <w:tmpl w:val="154C7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840E54"/>
    <w:multiLevelType w:val="hybridMultilevel"/>
    <w:tmpl w:val="B03A3D1E"/>
    <w:lvl w:ilvl="0" w:tplc="8780E2BA">
      <w:numFmt w:val="bullet"/>
      <w:lvlText w:val="-"/>
      <w:lvlJc w:val="left"/>
      <w:pPr>
        <w:ind w:left="2715" w:hanging="360"/>
      </w:pPr>
      <w:rPr>
        <w:rFonts w:ascii="Times New Roman" w:eastAsia="Times New Roman" w:hAnsi="Times New Roman" w:cs="Times New Roman" w:hint="default"/>
      </w:rPr>
    </w:lvl>
    <w:lvl w:ilvl="1" w:tplc="04090003" w:tentative="1">
      <w:start w:val="1"/>
      <w:numFmt w:val="bullet"/>
      <w:lvlText w:val="o"/>
      <w:lvlJc w:val="left"/>
      <w:pPr>
        <w:ind w:left="3435" w:hanging="360"/>
      </w:pPr>
      <w:rPr>
        <w:rFonts w:ascii="Courier New" w:hAnsi="Courier New" w:cs="Courier New" w:hint="default"/>
      </w:rPr>
    </w:lvl>
    <w:lvl w:ilvl="2" w:tplc="04090005" w:tentative="1">
      <w:start w:val="1"/>
      <w:numFmt w:val="bullet"/>
      <w:lvlText w:val=""/>
      <w:lvlJc w:val="left"/>
      <w:pPr>
        <w:ind w:left="4155" w:hanging="360"/>
      </w:pPr>
      <w:rPr>
        <w:rFonts w:ascii="Wingdings" w:hAnsi="Wingdings" w:hint="default"/>
      </w:rPr>
    </w:lvl>
    <w:lvl w:ilvl="3" w:tplc="04090001" w:tentative="1">
      <w:start w:val="1"/>
      <w:numFmt w:val="bullet"/>
      <w:lvlText w:val=""/>
      <w:lvlJc w:val="left"/>
      <w:pPr>
        <w:ind w:left="4875" w:hanging="360"/>
      </w:pPr>
      <w:rPr>
        <w:rFonts w:ascii="Symbol" w:hAnsi="Symbol" w:hint="default"/>
      </w:rPr>
    </w:lvl>
    <w:lvl w:ilvl="4" w:tplc="04090003" w:tentative="1">
      <w:start w:val="1"/>
      <w:numFmt w:val="bullet"/>
      <w:lvlText w:val="o"/>
      <w:lvlJc w:val="left"/>
      <w:pPr>
        <w:ind w:left="5595" w:hanging="360"/>
      </w:pPr>
      <w:rPr>
        <w:rFonts w:ascii="Courier New" w:hAnsi="Courier New" w:cs="Courier New" w:hint="default"/>
      </w:rPr>
    </w:lvl>
    <w:lvl w:ilvl="5" w:tplc="04090005" w:tentative="1">
      <w:start w:val="1"/>
      <w:numFmt w:val="bullet"/>
      <w:lvlText w:val=""/>
      <w:lvlJc w:val="left"/>
      <w:pPr>
        <w:ind w:left="6315" w:hanging="360"/>
      </w:pPr>
      <w:rPr>
        <w:rFonts w:ascii="Wingdings" w:hAnsi="Wingdings" w:hint="default"/>
      </w:rPr>
    </w:lvl>
    <w:lvl w:ilvl="6" w:tplc="04090001" w:tentative="1">
      <w:start w:val="1"/>
      <w:numFmt w:val="bullet"/>
      <w:lvlText w:val=""/>
      <w:lvlJc w:val="left"/>
      <w:pPr>
        <w:ind w:left="7035" w:hanging="360"/>
      </w:pPr>
      <w:rPr>
        <w:rFonts w:ascii="Symbol" w:hAnsi="Symbol" w:hint="default"/>
      </w:rPr>
    </w:lvl>
    <w:lvl w:ilvl="7" w:tplc="04090003" w:tentative="1">
      <w:start w:val="1"/>
      <w:numFmt w:val="bullet"/>
      <w:lvlText w:val="o"/>
      <w:lvlJc w:val="left"/>
      <w:pPr>
        <w:ind w:left="7755" w:hanging="360"/>
      </w:pPr>
      <w:rPr>
        <w:rFonts w:ascii="Courier New" w:hAnsi="Courier New" w:cs="Courier New" w:hint="default"/>
      </w:rPr>
    </w:lvl>
    <w:lvl w:ilvl="8" w:tplc="04090005" w:tentative="1">
      <w:start w:val="1"/>
      <w:numFmt w:val="bullet"/>
      <w:lvlText w:val=""/>
      <w:lvlJc w:val="left"/>
      <w:pPr>
        <w:ind w:left="8475" w:hanging="360"/>
      </w:pPr>
      <w:rPr>
        <w:rFonts w:ascii="Wingdings" w:hAnsi="Wingdings" w:hint="default"/>
      </w:rPr>
    </w:lvl>
  </w:abstractNum>
  <w:abstractNum w:abstractNumId="14" w15:restartNumberingAfterBreak="0">
    <w:nsid w:val="49A86F54"/>
    <w:multiLevelType w:val="hybridMultilevel"/>
    <w:tmpl w:val="47B42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AF5816"/>
    <w:multiLevelType w:val="hybridMultilevel"/>
    <w:tmpl w:val="3F389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0F5536"/>
    <w:multiLevelType w:val="hybridMultilevel"/>
    <w:tmpl w:val="8F960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F03B2C"/>
    <w:multiLevelType w:val="hybridMultilevel"/>
    <w:tmpl w:val="37CA914E"/>
    <w:lvl w:ilvl="0" w:tplc="290AB44C">
      <w:numFmt w:val="bullet"/>
      <w:lvlText w:val="-"/>
      <w:lvlJc w:val="left"/>
      <w:pPr>
        <w:ind w:left="2670" w:hanging="360"/>
      </w:pPr>
      <w:rPr>
        <w:rFonts w:ascii="Times New Roman" w:eastAsia="Times New Roman" w:hAnsi="Times New Roman" w:cs="Times New Roman" w:hint="default"/>
      </w:rPr>
    </w:lvl>
    <w:lvl w:ilvl="1" w:tplc="04090003" w:tentative="1">
      <w:start w:val="1"/>
      <w:numFmt w:val="bullet"/>
      <w:lvlText w:val="o"/>
      <w:lvlJc w:val="left"/>
      <w:pPr>
        <w:ind w:left="3390" w:hanging="360"/>
      </w:pPr>
      <w:rPr>
        <w:rFonts w:ascii="Courier New" w:hAnsi="Courier New" w:cs="Courier New" w:hint="default"/>
      </w:rPr>
    </w:lvl>
    <w:lvl w:ilvl="2" w:tplc="04090005" w:tentative="1">
      <w:start w:val="1"/>
      <w:numFmt w:val="bullet"/>
      <w:lvlText w:val=""/>
      <w:lvlJc w:val="left"/>
      <w:pPr>
        <w:ind w:left="4110" w:hanging="360"/>
      </w:pPr>
      <w:rPr>
        <w:rFonts w:ascii="Wingdings" w:hAnsi="Wingdings" w:hint="default"/>
      </w:rPr>
    </w:lvl>
    <w:lvl w:ilvl="3" w:tplc="04090001" w:tentative="1">
      <w:start w:val="1"/>
      <w:numFmt w:val="bullet"/>
      <w:lvlText w:val=""/>
      <w:lvlJc w:val="left"/>
      <w:pPr>
        <w:ind w:left="4830" w:hanging="360"/>
      </w:pPr>
      <w:rPr>
        <w:rFonts w:ascii="Symbol" w:hAnsi="Symbol" w:hint="default"/>
      </w:rPr>
    </w:lvl>
    <w:lvl w:ilvl="4" w:tplc="04090003" w:tentative="1">
      <w:start w:val="1"/>
      <w:numFmt w:val="bullet"/>
      <w:lvlText w:val="o"/>
      <w:lvlJc w:val="left"/>
      <w:pPr>
        <w:ind w:left="5550" w:hanging="360"/>
      </w:pPr>
      <w:rPr>
        <w:rFonts w:ascii="Courier New" w:hAnsi="Courier New" w:cs="Courier New" w:hint="default"/>
      </w:rPr>
    </w:lvl>
    <w:lvl w:ilvl="5" w:tplc="04090005" w:tentative="1">
      <w:start w:val="1"/>
      <w:numFmt w:val="bullet"/>
      <w:lvlText w:val=""/>
      <w:lvlJc w:val="left"/>
      <w:pPr>
        <w:ind w:left="6270" w:hanging="360"/>
      </w:pPr>
      <w:rPr>
        <w:rFonts w:ascii="Wingdings" w:hAnsi="Wingdings" w:hint="default"/>
      </w:rPr>
    </w:lvl>
    <w:lvl w:ilvl="6" w:tplc="04090001" w:tentative="1">
      <w:start w:val="1"/>
      <w:numFmt w:val="bullet"/>
      <w:lvlText w:val=""/>
      <w:lvlJc w:val="left"/>
      <w:pPr>
        <w:ind w:left="6990" w:hanging="360"/>
      </w:pPr>
      <w:rPr>
        <w:rFonts w:ascii="Symbol" w:hAnsi="Symbol" w:hint="default"/>
      </w:rPr>
    </w:lvl>
    <w:lvl w:ilvl="7" w:tplc="04090003" w:tentative="1">
      <w:start w:val="1"/>
      <w:numFmt w:val="bullet"/>
      <w:lvlText w:val="o"/>
      <w:lvlJc w:val="left"/>
      <w:pPr>
        <w:ind w:left="7710" w:hanging="360"/>
      </w:pPr>
      <w:rPr>
        <w:rFonts w:ascii="Courier New" w:hAnsi="Courier New" w:cs="Courier New" w:hint="default"/>
      </w:rPr>
    </w:lvl>
    <w:lvl w:ilvl="8" w:tplc="04090005" w:tentative="1">
      <w:start w:val="1"/>
      <w:numFmt w:val="bullet"/>
      <w:lvlText w:val=""/>
      <w:lvlJc w:val="left"/>
      <w:pPr>
        <w:ind w:left="8430" w:hanging="360"/>
      </w:pPr>
      <w:rPr>
        <w:rFonts w:ascii="Wingdings" w:hAnsi="Wingdings" w:hint="default"/>
      </w:rPr>
    </w:lvl>
  </w:abstractNum>
  <w:abstractNum w:abstractNumId="18" w15:restartNumberingAfterBreak="0">
    <w:nsid w:val="62255E18"/>
    <w:multiLevelType w:val="hybridMultilevel"/>
    <w:tmpl w:val="88DE4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9C58B8"/>
    <w:multiLevelType w:val="hybridMultilevel"/>
    <w:tmpl w:val="B9EE7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1967A7"/>
    <w:multiLevelType w:val="hybridMultilevel"/>
    <w:tmpl w:val="89449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AD53C7"/>
    <w:multiLevelType w:val="hybridMultilevel"/>
    <w:tmpl w:val="5E682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023D4C"/>
    <w:multiLevelType w:val="hybridMultilevel"/>
    <w:tmpl w:val="7A464164"/>
    <w:lvl w:ilvl="0" w:tplc="FCFA9CA2">
      <w:numFmt w:val="bullet"/>
      <w:lvlText w:val="-"/>
      <w:lvlJc w:val="left"/>
      <w:pPr>
        <w:ind w:left="2670" w:hanging="360"/>
      </w:pPr>
      <w:rPr>
        <w:rFonts w:ascii="Times New Roman" w:eastAsia="Times New Roman" w:hAnsi="Times New Roman" w:cs="Times New Roman" w:hint="default"/>
      </w:rPr>
    </w:lvl>
    <w:lvl w:ilvl="1" w:tplc="04090003" w:tentative="1">
      <w:start w:val="1"/>
      <w:numFmt w:val="bullet"/>
      <w:lvlText w:val="o"/>
      <w:lvlJc w:val="left"/>
      <w:pPr>
        <w:ind w:left="3390" w:hanging="360"/>
      </w:pPr>
      <w:rPr>
        <w:rFonts w:ascii="Courier New" w:hAnsi="Courier New" w:cs="Courier New" w:hint="default"/>
      </w:rPr>
    </w:lvl>
    <w:lvl w:ilvl="2" w:tplc="04090005" w:tentative="1">
      <w:start w:val="1"/>
      <w:numFmt w:val="bullet"/>
      <w:lvlText w:val=""/>
      <w:lvlJc w:val="left"/>
      <w:pPr>
        <w:ind w:left="4110" w:hanging="360"/>
      </w:pPr>
      <w:rPr>
        <w:rFonts w:ascii="Wingdings" w:hAnsi="Wingdings" w:hint="default"/>
      </w:rPr>
    </w:lvl>
    <w:lvl w:ilvl="3" w:tplc="04090001" w:tentative="1">
      <w:start w:val="1"/>
      <w:numFmt w:val="bullet"/>
      <w:lvlText w:val=""/>
      <w:lvlJc w:val="left"/>
      <w:pPr>
        <w:ind w:left="4830" w:hanging="360"/>
      </w:pPr>
      <w:rPr>
        <w:rFonts w:ascii="Symbol" w:hAnsi="Symbol" w:hint="default"/>
      </w:rPr>
    </w:lvl>
    <w:lvl w:ilvl="4" w:tplc="04090003" w:tentative="1">
      <w:start w:val="1"/>
      <w:numFmt w:val="bullet"/>
      <w:lvlText w:val="o"/>
      <w:lvlJc w:val="left"/>
      <w:pPr>
        <w:ind w:left="5550" w:hanging="360"/>
      </w:pPr>
      <w:rPr>
        <w:rFonts w:ascii="Courier New" w:hAnsi="Courier New" w:cs="Courier New" w:hint="default"/>
      </w:rPr>
    </w:lvl>
    <w:lvl w:ilvl="5" w:tplc="04090005" w:tentative="1">
      <w:start w:val="1"/>
      <w:numFmt w:val="bullet"/>
      <w:lvlText w:val=""/>
      <w:lvlJc w:val="left"/>
      <w:pPr>
        <w:ind w:left="6270" w:hanging="360"/>
      </w:pPr>
      <w:rPr>
        <w:rFonts w:ascii="Wingdings" w:hAnsi="Wingdings" w:hint="default"/>
      </w:rPr>
    </w:lvl>
    <w:lvl w:ilvl="6" w:tplc="04090001" w:tentative="1">
      <w:start w:val="1"/>
      <w:numFmt w:val="bullet"/>
      <w:lvlText w:val=""/>
      <w:lvlJc w:val="left"/>
      <w:pPr>
        <w:ind w:left="6990" w:hanging="360"/>
      </w:pPr>
      <w:rPr>
        <w:rFonts w:ascii="Symbol" w:hAnsi="Symbol" w:hint="default"/>
      </w:rPr>
    </w:lvl>
    <w:lvl w:ilvl="7" w:tplc="04090003" w:tentative="1">
      <w:start w:val="1"/>
      <w:numFmt w:val="bullet"/>
      <w:lvlText w:val="o"/>
      <w:lvlJc w:val="left"/>
      <w:pPr>
        <w:ind w:left="7710" w:hanging="360"/>
      </w:pPr>
      <w:rPr>
        <w:rFonts w:ascii="Courier New" w:hAnsi="Courier New" w:cs="Courier New" w:hint="default"/>
      </w:rPr>
    </w:lvl>
    <w:lvl w:ilvl="8" w:tplc="04090005" w:tentative="1">
      <w:start w:val="1"/>
      <w:numFmt w:val="bullet"/>
      <w:lvlText w:val=""/>
      <w:lvlJc w:val="left"/>
      <w:pPr>
        <w:ind w:left="8430" w:hanging="360"/>
      </w:pPr>
      <w:rPr>
        <w:rFonts w:ascii="Wingdings" w:hAnsi="Wingdings" w:hint="default"/>
      </w:rPr>
    </w:lvl>
  </w:abstractNum>
  <w:abstractNum w:abstractNumId="23" w15:restartNumberingAfterBreak="0">
    <w:nsid w:val="779F5913"/>
    <w:multiLevelType w:val="hybridMultilevel"/>
    <w:tmpl w:val="0024D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CA550A"/>
    <w:multiLevelType w:val="hybridMultilevel"/>
    <w:tmpl w:val="4DE8226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CB0440"/>
    <w:multiLevelType w:val="hybridMultilevel"/>
    <w:tmpl w:val="6C322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E15CAB"/>
    <w:multiLevelType w:val="hybridMultilevel"/>
    <w:tmpl w:val="3B0220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12"/>
  </w:num>
  <w:num w:numId="4">
    <w:abstractNumId w:val="21"/>
  </w:num>
  <w:num w:numId="5">
    <w:abstractNumId w:val="19"/>
  </w:num>
  <w:num w:numId="6">
    <w:abstractNumId w:val="8"/>
  </w:num>
  <w:num w:numId="7">
    <w:abstractNumId w:val="24"/>
  </w:num>
  <w:num w:numId="8">
    <w:abstractNumId w:val="17"/>
  </w:num>
  <w:num w:numId="9">
    <w:abstractNumId w:val="13"/>
  </w:num>
  <w:num w:numId="10">
    <w:abstractNumId w:val="22"/>
  </w:num>
  <w:num w:numId="11">
    <w:abstractNumId w:val="15"/>
  </w:num>
  <w:num w:numId="12">
    <w:abstractNumId w:val="10"/>
  </w:num>
  <w:num w:numId="13">
    <w:abstractNumId w:val="5"/>
  </w:num>
  <w:num w:numId="14">
    <w:abstractNumId w:val="0"/>
  </w:num>
  <w:num w:numId="15">
    <w:abstractNumId w:val="7"/>
  </w:num>
  <w:num w:numId="16">
    <w:abstractNumId w:val="14"/>
  </w:num>
  <w:num w:numId="17">
    <w:abstractNumId w:val="26"/>
  </w:num>
  <w:num w:numId="18">
    <w:abstractNumId w:val="23"/>
  </w:num>
  <w:num w:numId="19">
    <w:abstractNumId w:val="18"/>
  </w:num>
  <w:num w:numId="20">
    <w:abstractNumId w:val="9"/>
  </w:num>
  <w:num w:numId="21">
    <w:abstractNumId w:val="11"/>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4"/>
  </w:num>
  <w:num w:numId="25">
    <w:abstractNumId w:val="1"/>
  </w:num>
  <w:num w:numId="26">
    <w:abstractNumId w:val="16"/>
  </w:num>
  <w:num w:numId="27">
    <w:abstractNumId w:val="20"/>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96B"/>
    <w:rsid w:val="00000FC7"/>
    <w:rsid w:val="0000121A"/>
    <w:rsid w:val="000013C0"/>
    <w:rsid w:val="00001824"/>
    <w:rsid w:val="00004FB9"/>
    <w:rsid w:val="00006A10"/>
    <w:rsid w:val="00007643"/>
    <w:rsid w:val="00007F92"/>
    <w:rsid w:val="00010A98"/>
    <w:rsid w:val="00013BF6"/>
    <w:rsid w:val="00013E17"/>
    <w:rsid w:val="00013FFE"/>
    <w:rsid w:val="00015CEF"/>
    <w:rsid w:val="00016648"/>
    <w:rsid w:val="000166B7"/>
    <w:rsid w:val="00022C73"/>
    <w:rsid w:val="000241AD"/>
    <w:rsid w:val="00025873"/>
    <w:rsid w:val="0002600F"/>
    <w:rsid w:val="00027B00"/>
    <w:rsid w:val="000303CA"/>
    <w:rsid w:val="00031CDD"/>
    <w:rsid w:val="000320FB"/>
    <w:rsid w:val="00035A0F"/>
    <w:rsid w:val="000361F5"/>
    <w:rsid w:val="00040992"/>
    <w:rsid w:val="00041640"/>
    <w:rsid w:val="000436B9"/>
    <w:rsid w:val="0004395A"/>
    <w:rsid w:val="00045EFB"/>
    <w:rsid w:val="00045F72"/>
    <w:rsid w:val="00046C8B"/>
    <w:rsid w:val="00047F72"/>
    <w:rsid w:val="00050BDC"/>
    <w:rsid w:val="000527C5"/>
    <w:rsid w:val="00053081"/>
    <w:rsid w:val="00056A03"/>
    <w:rsid w:val="0005720B"/>
    <w:rsid w:val="00057564"/>
    <w:rsid w:val="00057AFE"/>
    <w:rsid w:val="0006134D"/>
    <w:rsid w:val="00063C88"/>
    <w:rsid w:val="00066AE8"/>
    <w:rsid w:val="0007142E"/>
    <w:rsid w:val="00075B38"/>
    <w:rsid w:val="00075E33"/>
    <w:rsid w:val="00077896"/>
    <w:rsid w:val="00080C86"/>
    <w:rsid w:val="00084749"/>
    <w:rsid w:val="00086D16"/>
    <w:rsid w:val="00092241"/>
    <w:rsid w:val="00092C69"/>
    <w:rsid w:val="00092E59"/>
    <w:rsid w:val="00092F51"/>
    <w:rsid w:val="00094217"/>
    <w:rsid w:val="000A0788"/>
    <w:rsid w:val="000A302D"/>
    <w:rsid w:val="000A3605"/>
    <w:rsid w:val="000A3FD2"/>
    <w:rsid w:val="000A4863"/>
    <w:rsid w:val="000A522E"/>
    <w:rsid w:val="000B33FF"/>
    <w:rsid w:val="000B3C54"/>
    <w:rsid w:val="000B4556"/>
    <w:rsid w:val="000B4B1B"/>
    <w:rsid w:val="000C0A01"/>
    <w:rsid w:val="000C2F35"/>
    <w:rsid w:val="000C5698"/>
    <w:rsid w:val="000C58B8"/>
    <w:rsid w:val="000C6142"/>
    <w:rsid w:val="000D0F1C"/>
    <w:rsid w:val="000D1F2B"/>
    <w:rsid w:val="000D32BB"/>
    <w:rsid w:val="000D3B6C"/>
    <w:rsid w:val="000D48F2"/>
    <w:rsid w:val="000D5581"/>
    <w:rsid w:val="000D6A3D"/>
    <w:rsid w:val="000E4D22"/>
    <w:rsid w:val="000E5490"/>
    <w:rsid w:val="000E5835"/>
    <w:rsid w:val="000E5DA8"/>
    <w:rsid w:val="000F1CA6"/>
    <w:rsid w:val="000F2C72"/>
    <w:rsid w:val="000F2DC3"/>
    <w:rsid w:val="000F4376"/>
    <w:rsid w:val="000F60D7"/>
    <w:rsid w:val="000F6145"/>
    <w:rsid w:val="000F7E2E"/>
    <w:rsid w:val="00100B13"/>
    <w:rsid w:val="001013B9"/>
    <w:rsid w:val="00102639"/>
    <w:rsid w:val="00103555"/>
    <w:rsid w:val="00104205"/>
    <w:rsid w:val="00106170"/>
    <w:rsid w:val="00106B83"/>
    <w:rsid w:val="00106E1B"/>
    <w:rsid w:val="001101A8"/>
    <w:rsid w:val="001123F9"/>
    <w:rsid w:val="00112435"/>
    <w:rsid w:val="00117B84"/>
    <w:rsid w:val="0012021E"/>
    <w:rsid w:val="0013223C"/>
    <w:rsid w:val="0013288F"/>
    <w:rsid w:val="00135EDD"/>
    <w:rsid w:val="00136234"/>
    <w:rsid w:val="00140359"/>
    <w:rsid w:val="001426A0"/>
    <w:rsid w:val="00144E33"/>
    <w:rsid w:val="00152C03"/>
    <w:rsid w:val="001538D1"/>
    <w:rsid w:val="00153B5C"/>
    <w:rsid w:val="0016082D"/>
    <w:rsid w:val="001635CD"/>
    <w:rsid w:val="00163EE2"/>
    <w:rsid w:val="00165DE7"/>
    <w:rsid w:val="00167E2F"/>
    <w:rsid w:val="0017334F"/>
    <w:rsid w:val="0017750C"/>
    <w:rsid w:val="00177A3B"/>
    <w:rsid w:val="001800DC"/>
    <w:rsid w:val="0018120A"/>
    <w:rsid w:val="00181E45"/>
    <w:rsid w:val="00182E1D"/>
    <w:rsid w:val="00183C91"/>
    <w:rsid w:val="00183CD7"/>
    <w:rsid w:val="00185E53"/>
    <w:rsid w:val="00186664"/>
    <w:rsid w:val="00186D7C"/>
    <w:rsid w:val="00187AD0"/>
    <w:rsid w:val="00190520"/>
    <w:rsid w:val="00190F7E"/>
    <w:rsid w:val="00190FA9"/>
    <w:rsid w:val="00195BD8"/>
    <w:rsid w:val="00196160"/>
    <w:rsid w:val="0019648D"/>
    <w:rsid w:val="0019757B"/>
    <w:rsid w:val="00197E83"/>
    <w:rsid w:val="001A12BE"/>
    <w:rsid w:val="001A3A28"/>
    <w:rsid w:val="001A70AB"/>
    <w:rsid w:val="001B0F3A"/>
    <w:rsid w:val="001B0F4E"/>
    <w:rsid w:val="001B1176"/>
    <w:rsid w:val="001B1559"/>
    <w:rsid w:val="001B20B2"/>
    <w:rsid w:val="001B32D5"/>
    <w:rsid w:val="001B5250"/>
    <w:rsid w:val="001B56C1"/>
    <w:rsid w:val="001B76C9"/>
    <w:rsid w:val="001C1095"/>
    <w:rsid w:val="001C10D1"/>
    <w:rsid w:val="001C2534"/>
    <w:rsid w:val="001C3F09"/>
    <w:rsid w:val="001C523C"/>
    <w:rsid w:val="001D001A"/>
    <w:rsid w:val="001D106D"/>
    <w:rsid w:val="001D1167"/>
    <w:rsid w:val="001D38E4"/>
    <w:rsid w:val="001D475E"/>
    <w:rsid w:val="001D4B1E"/>
    <w:rsid w:val="001D4BF3"/>
    <w:rsid w:val="001D67DA"/>
    <w:rsid w:val="001D7D11"/>
    <w:rsid w:val="001E2AA7"/>
    <w:rsid w:val="001E3088"/>
    <w:rsid w:val="001E3197"/>
    <w:rsid w:val="001E61FE"/>
    <w:rsid w:val="001F033E"/>
    <w:rsid w:val="001F119B"/>
    <w:rsid w:val="001F1691"/>
    <w:rsid w:val="001F1CEE"/>
    <w:rsid w:val="001F2A15"/>
    <w:rsid w:val="001F41E2"/>
    <w:rsid w:val="001F5BF5"/>
    <w:rsid w:val="001F6E4B"/>
    <w:rsid w:val="002019A3"/>
    <w:rsid w:val="002039B9"/>
    <w:rsid w:val="00203AF2"/>
    <w:rsid w:val="0020404C"/>
    <w:rsid w:val="0020492B"/>
    <w:rsid w:val="00204F00"/>
    <w:rsid w:val="00207051"/>
    <w:rsid w:val="00210FE7"/>
    <w:rsid w:val="00211250"/>
    <w:rsid w:val="00211781"/>
    <w:rsid w:val="002122F7"/>
    <w:rsid w:val="0021279A"/>
    <w:rsid w:val="002169F1"/>
    <w:rsid w:val="0021741E"/>
    <w:rsid w:val="002209FF"/>
    <w:rsid w:val="00222584"/>
    <w:rsid w:val="00224503"/>
    <w:rsid w:val="00226809"/>
    <w:rsid w:val="00230CB1"/>
    <w:rsid w:val="002317FD"/>
    <w:rsid w:val="002326E6"/>
    <w:rsid w:val="00232FE1"/>
    <w:rsid w:val="00233582"/>
    <w:rsid w:val="0023561B"/>
    <w:rsid w:val="00235686"/>
    <w:rsid w:val="002365CE"/>
    <w:rsid w:val="00237FD1"/>
    <w:rsid w:val="00241163"/>
    <w:rsid w:val="00245747"/>
    <w:rsid w:val="00247416"/>
    <w:rsid w:val="002475E4"/>
    <w:rsid w:val="00250730"/>
    <w:rsid w:val="0025273D"/>
    <w:rsid w:val="0025595F"/>
    <w:rsid w:val="00255D8D"/>
    <w:rsid w:val="00257876"/>
    <w:rsid w:val="00264817"/>
    <w:rsid w:val="00266783"/>
    <w:rsid w:val="002673CE"/>
    <w:rsid w:val="00274E3C"/>
    <w:rsid w:val="002760DC"/>
    <w:rsid w:val="00277922"/>
    <w:rsid w:val="002817E2"/>
    <w:rsid w:val="00281E16"/>
    <w:rsid w:val="00282DCF"/>
    <w:rsid w:val="0028311A"/>
    <w:rsid w:val="0028332B"/>
    <w:rsid w:val="002835E3"/>
    <w:rsid w:val="00284238"/>
    <w:rsid w:val="00284533"/>
    <w:rsid w:val="0028486D"/>
    <w:rsid w:val="00285E0B"/>
    <w:rsid w:val="0029004D"/>
    <w:rsid w:val="002906CC"/>
    <w:rsid w:val="00292209"/>
    <w:rsid w:val="00293F6A"/>
    <w:rsid w:val="002956E8"/>
    <w:rsid w:val="002A12B0"/>
    <w:rsid w:val="002A30D6"/>
    <w:rsid w:val="002A6248"/>
    <w:rsid w:val="002B2708"/>
    <w:rsid w:val="002B4AA4"/>
    <w:rsid w:val="002B6BAE"/>
    <w:rsid w:val="002C04AC"/>
    <w:rsid w:val="002C127B"/>
    <w:rsid w:val="002C29DA"/>
    <w:rsid w:val="002C2B47"/>
    <w:rsid w:val="002C4960"/>
    <w:rsid w:val="002C4B98"/>
    <w:rsid w:val="002C5687"/>
    <w:rsid w:val="002C600A"/>
    <w:rsid w:val="002C6A04"/>
    <w:rsid w:val="002C6A85"/>
    <w:rsid w:val="002C7BD4"/>
    <w:rsid w:val="002D0C11"/>
    <w:rsid w:val="002D2741"/>
    <w:rsid w:val="002D3FF1"/>
    <w:rsid w:val="002D6FC4"/>
    <w:rsid w:val="002D7AFC"/>
    <w:rsid w:val="002E05C4"/>
    <w:rsid w:val="002E196E"/>
    <w:rsid w:val="002E2255"/>
    <w:rsid w:val="002E2BC3"/>
    <w:rsid w:val="002E721F"/>
    <w:rsid w:val="002F21A1"/>
    <w:rsid w:val="002F721B"/>
    <w:rsid w:val="0030370B"/>
    <w:rsid w:val="00304E33"/>
    <w:rsid w:val="00305FBA"/>
    <w:rsid w:val="00306E76"/>
    <w:rsid w:val="00306F7A"/>
    <w:rsid w:val="00312778"/>
    <w:rsid w:val="003178BC"/>
    <w:rsid w:val="0031796B"/>
    <w:rsid w:val="003213AF"/>
    <w:rsid w:val="00321C51"/>
    <w:rsid w:val="00321CB0"/>
    <w:rsid w:val="00322621"/>
    <w:rsid w:val="003237DB"/>
    <w:rsid w:val="003251E2"/>
    <w:rsid w:val="00331A57"/>
    <w:rsid w:val="0033288B"/>
    <w:rsid w:val="00332D1C"/>
    <w:rsid w:val="00334A68"/>
    <w:rsid w:val="0033556E"/>
    <w:rsid w:val="00337C2F"/>
    <w:rsid w:val="003421D5"/>
    <w:rsid w:val="003423A0"/>
    <w:rsid w:val="0034349D"/>
    <w:rsid w:val="00343573"/>
    <w:rsid w:val="00345ABC"/>
    <w:rsid w:val="0034688B"/>
    <w:rsid w:val="00351D51"/>
    <w:rsid w:val="00351D98"/>
    <w:rsid w:val="00354491"/>
    <w:rsid w:val="0035474D"/>
    <w:rsid w:val="003557DF"/>
    <w:rsid w:val="00355F45"/>
    <w:rsid w:val="00356B20"/>
    <w:rsid w:val="00361796"/>
    <w:rsid w:val="00363DC1"/>
    <w:rsid w:val="00364D5B"/>
    <w:rsid w:val="0036646F"/>
    <w:rsid w:val="00370595"/>
    <w:rsid w:val="00372BCE"/>
    <w:rsid w:val="00377CD3"/>
    <w:rsid w:val="00380784"/>
    <w:rsid w:val="003827C8"/>
    <w:rsid w:val="00383B98"/>
    <w:rsid w:val="00384B7A"/>
    <w:rsid w:val="00386CF8"/>
    <w:rsid w:val="00393684"/>
    <w:rsid w:val="00395BBE"/>
    <w:rsid w:val="00397F9A"/>
    <w:rsid w:val="003A2D07"/>
    <w:rsid w:val="003A3A57"/>
    <w:rsid w:val="003A4224"/>
    <w:rsid w:val="003A42D4"/>
    <w:rsid w:val="003A7C1B"/>
    <w:rsid w:val="003B0780"/>
    <w:rsid w:val="003B09D2"/>
    <w:rsid w:val="003B19D4"/>
    <w:rsid w:val="003B6ECD"/>
    <w:rsid w:val="003B7344"/>
    <w:rsid w:val="003B75A0"/>
    <w:rsid w:val="003B789F"/>
    <w:rsid w:val="003C0A98"/>
    <w:rsid w:val="003C14C3"/>
    <w:rsid w:val="003C222D"/>
    <w:rsid w:val="003C3B55"/>
    <w:rsid w:val="003C62A4"/>
    <w:rsid w:val="003C6763"/>
    <w:rsid w:val="003C7E8D"/>
    <w:rsid w:val="003D3068"/>
    <w:rsid w:val="003D31CB"/>
    <w:rsid w:val="003D3AC6"/>
    <w:rsid w:val="003D5688"/>
    <w:rsid w:val="003D588E"/>
    <w:rsid w:val="003E1856"/>
    <w:rsid w:val="003E2922"/>
    <w:rsid w:val="003E39C5"/>
    <w:rsid w:val="003E6D8C"/>
    <w:rsid w:val="003E7B7E"/>
    <w:rsid w:val="003E7F56"/>
    <w:rsid w:val="003F027D"/>
    <w:rsid w:val="003F09FE"/>
    <w:rsid w:val="003F3447"/>
    <w:rsid w:val="003F38DB"/>
    <w:rsid w:val="003F583A"/>
    <w:rsid w:val="003F63EA"/>
    <w:rsid w:val="003F7A22"/>
    <w:rsid w:val="00400E01"/>
    <w:rsid w:val="00402943"/>
    <w:rsid w:val="004061C1"/>
    <w:rsid w:val="00406CE2"/>
    <w:rsid w:val="00412233"/>
    <w:rsid w:val="004125B3"/>
    <w:rsid w:val="00414099"/>
    <w:rsid w:val="004153B8"/>
    <w:rsid w:val="004205EB"/>
    <w:rsid w:val="004221BB"/>
    <w:rsid w:val="00422949"/>
    <w:rsid w:val="00423C25"/>
    <w:rsid w:val="00423F83"/>
    <w:rsid w:val="00425898"/>
    <w:rsid w:val="0043083B"/>
    <w:rsid w:val="00430C77"/>
    <w:rsid w:val="004332F0"/>
    <w:rsid w:val="004335A7"/>
    <w:rsid w:val="00433E14"/>
    <w:rsid w:val="004352BE"/>
    <w:rsid w:val="00437A7D"/>
    <w:rsid w:val="00440688"/>
    <w:rsid w:val="00442C9C"/>
    <w:rsid w:val="0044339E"/>
    <w:rsid w:val="004439EF"/>
    <w:rsid w:val="00443EAF"/>
    <w:rsid w:val="00444030"/>
    <w:rsid w:val="004460F9"/>
    <w:rsid w:val="00446B7A"/>
    <w:rsid w:val="00447F06"/>
    <w:rsid w:val="0045141F"/>
    <w:rsid w:val="00451DA9"/>
    <w:rsid w:val="004527A2"/>
    <w:rsid w:val="00454A41"/>
    <w:rsid w:val="00456BF8"/>
    <w:rsid w:val="00456D76"/>
    <w:rsid w:val="004609EB"/>
    <w:rsid w:val="00461911"/>
    <w:rsid w:val="004625B8"/>
    <w:rsid w:val="00463C4C"/>
    <w:rsid w:val="00463E15"/>
    <w:rsid w:val="00467262"/>
    <w:rsid w:val="004674D2"/>
    <w:rsid w:val="00471E21"/>
    <w:rsid w:val="00473A50"/>
    <w:rsid w:val="00473E13"/>
    <w:rsid w:val="00477092"/>
    <w:rsid w:val="00480010"/>
    <w:rsid w:val="00482E97"/>
    <w:rsid w:val="004833F3"/>
    <w:rsid w:val="004866E3"/>
    <w:rsid w:val="00491B27"/>
    <w:rsid w:val="00493501"/>
    <w:rsid w:val="00494E38"/>
    <w:rsid w:val="00496F00"/>
    <w:rsid w:val="004976C7"/>
    <w:rsid w:val="004A0229"/>
    <w:rsid w:val="004A04C1"/>
    <w:rsid w:val="004A3505"/>
    <w:rsid w:val="004A4B54"/>
    <w:rsid w:val="004A517C"/>
    <w:rsid w:val="004A5B67"/>
    <w:rsid w:val="004A66A5"/>
    <w:rsid w:val="004A6E08"/>
    <w:rsid w:val="004B1FBC"/>
    <w:rsid w:val="004B580D"/>
    <w:rsid w:val="004B74CC"/>
    <w:rsid w:val="004C0B01"/>
    <w:rsid w:val="004C173B"/>
    <w:rsid w:val="004C358A"/>
    <w:rsid w:val="004C7237"/>
    <w:rsid w:val="004D1F92"/>
    <w:rsid w:val="004D200F"/>
    <w:rsid w:val="004D384A"/>
    <w:rsid w:val="004D4C3D"/>
    <w:rsid w:val="004D5028"/>
    <w:rsid w:val="004E10F5"/>
    <w:rsid w:val="004E12B5"/>
    <w:rsid w:val="004E246D"/>
    <w:rsid w:val="004E2A98"/>
    <w:rsid w:val="004E6841"/>
    <w:rsid w:val="004F0C01"/>
    <w:rsid w:val="004F3409"/>
    <w:rsid w:val="004F3650"/>
    <w:rsid w:val="004F3943"/>
    <w:rsid w:val="004F457F"/>
    <w:rsid w:val="004F5420"/>
    <w:rsid w:val="004F71EF"/>
    <w:rsid w:val="00502E7C"/>
    <w:rsid w:val="00503893"/>
    <w:rsid w:val="0050478B"/>
    <w:rsid w:val="005051B3"/>
    <w:rsid w:val="005053C6"/>
    <w:rsid w:val="005053FB"/>
    <w:rsid w:val="00513CD5"/>
    <w:rsid w:val="00517DCC"/>
    <w:rsid w:val="005200C3"/>
    <w:rsid w:val="005202DD"/>
    <w:rsid w:val="005207F1"/>
    <w:rsid w:val="00520B20"/>
    <w:rsid w:val="0052142A"/>
    <w:rsid w:val="00521534"/>
    <w:rsid w:val="00521B58"/>
    <w:rsid w:val="00522FEA"/>
    <w:rsid w:val="005240EE"/>
    <w:rsid w:val="00524E26"/>
    <w:rsid w:val="005278EC"/>
    <w:rsid w:val="00527AA9"/>
    <w:rsid w:val="0053004A"/>
    <w:rsid w:val="005305CE"/>
    <w:rsid w:val="00530F81"/>
    <w:rsid w:val="00531E15"/>
    <w:rsid w:val="0053315D"/>
    <w:rsid w:val="00534726"/>
    <w:rsid w:val="005368FA"/>
    <w:rsid w:val="00537680"/>
    <w:rsid w:val="00540EE2"/>
    <w:rsid w:val="00542C98"/>
    <w:rsid w:val="00546B58"/>
    <w:rsid w:val="0054768A"/>
    <w:rsid w:val="00547958"/>
    <w:rsid w:val="00547E62"/>
    <w:rsid w:val="00551DFE"/>
    <w:rsid w:val="00552DA1"/>
    <w:rsid w:val="00554C47"/>
    <w:rsid w:val="0056188D"/>
    <w:rsid w:val="00561FE3"/>
    <w:rsid w:val="00562C5C"/>
    <w:rsid w:val="0056403A"/>
    <w:rsid w:val="00565EAE"/>
    <w:rsid w:val="005661F0"/>
    <w:rsid w:val="005730EA"/>
    <w:rsid w:val="00573827"/>
    <w:rsid w:val="00576016"/>
    <w:rsid w:val="0057792A"/>
    <w:rsid w:val="00580963"/>
    <w:rsid w:val="00582711"/>
    <w:rsid w:val="00583D0B"/>
    <w:rsid w:val="00584292"/>
    <w:rsid w:val="005848AF"/>
    <w:rsid w:val="0058683C"/>
    <w:rsid w:val="005905E3"/>
    <w:rsid w:val="00590F43"/>
    <w:rsid w:val="0059192E"/>
    <w:rsid w:val="00592576"/>
    <w:rsid w:val="005935B2"/>
    <w:rsid w:val="005945B0"/>
    <w:rsid w:val="005962CF"/>
    <w:rsid w:val="005963BD"/>
    <w:rsid w:val="00597E50"/>
    <w:rsid w:val="005A085C"/>
    <w:rsid w:val="005A3B4C"/>
    <w:rsid w:val="005A5D12"/>
    <w:rsid w:val="005A664E"/>
    <w:rsid w:val="005A78B0"/>
    <w:rsid w:val="005B00DE"/>
    <w:rsid w:val="005B084E"/>
    <w:rsid w:val="005B1EC7"/>
    <w:rsid w:val="005B6DB4"/>
    <w:rsid w:val="005C3624"/>
    <w:rsid w:val="005C3E69"/>
    <w:rsid w:val="005D00F8"/>
    <w:rsid w:val="005D0856"/>
    <w:rsid w:val="005D0C22"/>
    <w:rsid w:val="005D13B1"/>
    <w:rsid w:val="005D1903"/>
    <w:rsid w:val="005D1BF6"/>
    <w:rsid w:val="005D349E"/>
    <w:rsid w:val="005D56C1"/>
    <w:rsid w:val="005E1BEA"/>
    <w:rsid w:val="005E273F"/>
    <w:rsid w:val="005E30D7"/>
    <w:rsid w:val="005E3F2A"/>
    <w:rsid w:val="005E6203"/>
    <w:rsid w:val="005E69B2"/>
    <w:rsid w:val="005F27F3"/>
    <w:rsid w:val="005F417A"/>
    <w:rsid w:val="005F5093"/>
    <w:rsid w:val="005F5788"/>
    <w:rsid w:val="005F5BB5"/>
    <w:rsid w:val="005F5FFE"/>
    <w:rsid w:val="005F6025"/>
    <w:rsid w:val="005F6050"/>
    <w:rsid w:val="005F6C87"/>
    <w:rsid w:val="0060053E"/>
    <w:rsid w:val="006010B0"/>
    <w:rsid w:val="00601114"/>
    <w:rsid w:val="00602837"/>
    <w:rsid w:val="00603A56"/>
    <w:rsid w:val="006043A8"/>
    <w:rsid w:val="00605ED8"/>
    <w:rsid w:val="00607CE0"/>
    <w:rsid w:val="006105EB"/>
    <w:rsid w:val="006112E4"/>
    <w:rsid w:val="00611AC5"/>
    <w:rsid w:val="00611BAA"/>
    <w:rsid w:val="00612DFE"/>
    <w:rsid w:val="006143CE"/>
    <w:rsid w:val="00621C49"/>
    <w:rsid w:val="00622FA8"/>
    <w:rsid w:val="0062471A"/>
    <w:rsid w:val="00631886"/>
    <w:rsid w:val="00636B9F"/>
    <w:rsid w:val="00644B5B"/>
    <w:rsid w:val="00646913"/>
    <w:rsid w:val="00650910"/>
    <w:rsid w:val="0065266B"/>
    <w:rsid w:val="00652B2B"/>
    <w:rsid w:val="00652FA8"/>
    <w:rsid w:val="006538C5"/>
    <w:rsid w:val="006547F6"/>
    <w:rsid w:val="00655F4C"/>
    <w:rsid w:val="0066240F"/>
    <w:rsid w:val="0066317E"/>
    <w:rsid w:val="006677E5"/>
    <w:rsid w:val="00673601"/>
    <w:rsid w:val="00674D55"/>
    <w:rsid w:val="00676747"/>
    <w:rsid w:val="00676EF9"/>
    <w:rsid w:val="00677163"/>
    <w:rsid w:val="006776E3"/>
    <w:rsid w:val="0068090F"/>
    <w:rsid w:val="00682288"/>
    <w:rsid w:val="006848DA"/>
    <w:rsid w:val="00685F02"/>
    <w:rsid w:val="00687BCD"/>
    <w:rsid w:val="00687E53"/>
    <w:rsid w:val="00694142"/>
    <w:rsid w:val="00694322"/>
    <w:rsid w:val="00696688"/>
    <w:rsid w:val="006A009F"/>
    <w:rsid w:val="006A1998"/>
    <w:rsid w:val="006A3775"/>
    <w:rsid w:val="006A3B2D"/>
    <w:rsid w:val="006A40D2"/>
    <w:rsid w:val="006A411B"/>
    <w:rsid w:val="006A691C"/>
    <w:rsid w:val="006A6CBE"/>
    <w:rsid w:val="006B0FCD"/>
    <w:rsid w:val="006B1C44"/>
    <w:rsid w:val="006B381E"/>
    <w:rsid w:val="006B393B"/>
    <w:rsid w:val="006B470F"/>
    <w:rsid w:val="006B5E14"/>
    <w:rsid w:val="006B63D1"/>
    <w:rsid w:val="006C170C"/>
    <w:rsid w:val="006C2F07"/>
    <w:rsid w:val="006D1751"/>
    <w:rsid w:val="006D1AA1"/>
    <w:rsid w:val="006D2E0E"/>
    <w:rsid w:val="006D42CB"/>
    <w:rsid w:val="006D7095"/>
    <w:rsid w:val="006E0984"/>
    <w:rsid w:val="006E100E"/>
    <w:rsid w:val="006E1083"/>
    <w:rsid w:val="006E2E68"/>
    <w:rsid w:val="006E32A6"/>
    <w:rsid w:val="006E4EC1"/>
    <w:rsid w:val="006E5151"/>
    <w:rsid w:val="006E7233"/>
    <w:rsid w:val="006E74C5"/>
    <w:rsid w:val="006E7EFD"/>
    <w:rsid w:val="006E7F6E"/>
    <w:rsid w:val="006F0D7A"/>
    <w:rsid w:val="006F210B"/>
    <w:rsid w:val="006F546B"/>
    <w:rsid w:val="006F5A09"/>
    <w:rsid w:val="007005A2"/>
    <w:rsid w:val="0070070F"/>
    <w:rsid w:val="00701AF7"/>
    <w:rsid w:val="00701F6C"/>
    <w:rsid w:val="00710382"/>
    <w:rsid w:val="00711FEF"/>
    <w:rsid w:val="00712EAF"/>
    <w:rsid w:val="00713A8F"/>
    <w:rsid w:val="007140ED"/>
    <w:rsid w:val="00714572"/>
    <w:rsid w:val="007212B5"/>
    <w:rsid w:val="00721443"/>
    <w:rsid w:val="00723069"/>
    <w:rsid w:val="00723AA1"/>
    <w:rsid w:val="00724881"/>
    <w:rsid w:val="00724AA3"/>
    <w:rsid w:val="00725E30"/>
    <w:rsid w:val="0072660B"/>
    <w:rsid w:val="007300C1"/>
    <w:rsid w:val="00731428"/>
    <w:rsid w:val="00737576"/>
    <w:rsid w:val="007375F1"/>
    <w:rsid w:val="0074311E"/>
    <w:rsid w:val="00747DA2"/>
    <w:rsid w:val="00751D06"/>
    <w:rsid w:val="0075374E"/>
    <w:rsid w:val="00754478"/>
    <w:rsid w:val="0075611D"/>
    <w:rsid w:val="007567DB"/>
    <w:rsid w:val="00760A62"/>
    <w:rsid w:val="007629FA"/>
    <w:rsid w:val="00763243"/>
    <w:rsid w:val="007638C4"/>
    <w:rsid w:val="007644CB"/>
    <w:rsid w:val="00766B03"/>
    <w:rsid w:val="00766F1F"/>
    <w:rsid w:val="007677A0"/>
    <w:rsid w:val="00777F84"/>
    <w:rsid w:val="00780721"/>
    <w:rsid w:val="0078196B"/>
    <w:rsid w:val="00781BBF"/>
    <w:rsid w:val="00782D06"/>
    <w:rsid w:val="007854D3"/>
    <w:rsid w:val="0079001C"/>
    <w:rsid w:val="00791493"/>
    <w:rsid w:val="007932DC"/>
    <w:rsid w:val="00793997"/>
    <w:rsid w:val="007968E5"/>
    <w:rsid w:val="007A096A"/>
    <w:rsid w:val="007A100C"/>
    <w:rsid w:val="007A52DE"/>
    <w:rsid w:val="007A54BD"/>
    <w:rsid w:val="007A5B7F"/>
    <w:rsid w:val="007B04AC"/>
    <w:rsid w:val="007B2A35"/>
    <w:rsid w:val="007B454E"/>
    <w:rsid w:val="007B5E9E"/>
    <w:rsid w:val="007B62D5"/>
    <w:rsid w:val="007C0F10"/>
    <w:rsid w:val="007C31DB"/>
    <w:rsid w:val="007C32BD"/>
    <w:rsid w:val="007C638D"/>
    <w:rsid w:val="007C7BC6"/>
    <w:rsid w:val="007D05B9"/>
    <w:rsid w:val="007D18E3"/>
    <w:rsid w:val="007D33B4"/>
    <w:rsid w:val="007D341A"/>
    <w:rsid w:val="007D39A5"/>
    <w:rsid w:val="007D59DE"/>
    <w:rsid w:val="007D5E78"/>
    <w:rsid w:val="007E087E"/>
    <w:rsid w:val="007E10E9"/>
    <w:rsid w:val="007E1317"/>
    <w:rsid w:val="007E1893"/>
    <w:rsid w:val="007E4F0F"/>
    <w:rsid w:val="007E59B4"/>
    <w:rsid w:val="007F2FEF"/>
    <w:rsid w:val="008004E5"/>
    <w:rsid w:val="00801050"/>
    <w:rsid w:val="00801453"/>
    <w:rsid w:val="00803C0A"/>
    <w:rsid w:val="00804047"/>
    <w:rsid w:val="00805D07"/>
    <w:rsid w:val="00806C09"/>
    <w:rsid w:val="008101C7"/>
    <w:rsid w:val="00811D78"/>
    <w:rsid w:val="00814199"/>
    <w:rsid w:val="0081525A"/>
    <w:rsid w:val="00822024"/>
    <w:rsid w:val="00822E94"/>
    <w:rsid w:val="00823AFC"/>
    <w:rsid w:val="0082409D"/>
    <w:rsid w:val="008263E4"/>
    <w:rsid w:val="00826AA4"/>
    <w:rsid w:val="008276E1"/>
    <w:rsid w:val="00830020"/>
    <w:rsid w:val="008311BD"/>
    <w:rsid w:val="00831A18"/>
    <w:rsid w:val="00834126"/>
    <w:rsid w:val="0083450B"/>
    <w:rsid w:val="008345F7"/>
    <w:rsid w:val="0083624A"/>
    <w:rsid w:val="00837A87"/>
    <w:rsid w:val="0084006A"/>
    <w:rsid w:val="008404FC"/>
    <w:rsid w:val="00845B9B"/>
    <w:rsid w:val="00846EF3"/>
    <w:rsid w:val="00851641"/>
    <w:rsid w:val="00851B9D"/>
    <w:rsid w:val="0085283B"/>
    <w:rsid w:val="008532DA"/>
    <w:rsid w:val="00856F36"/>
    <w:rsid w:val="008622DC"/>
    <w:rsid w:val="008623BC"/>
    <w:rsid w:val="008702A6"/>
    <w:rsid w:val="00872116"/>
    <w:rsid w:val="00875852"/>
    <w:rsid w:val="00875D8A"/>
    <w:rsid w:val="00875DA9"/>
    <w:rsid w:val="008803FE"/>
    <w:rsid w:val="008817AA"/>
    <w:rsid w:val="00881C00"/>
    <w:rsid w:val="00881DF7"/>
    <w:rsid w:val="00881E66"/>
    <w:rsid w:val="008832DC"/>
    <w:rsid w:val="00887CA4"/>
    <w:rsid w:val="00890383"/>
    <w:rsid w:val="00890829"/>
    <w:rsid w:val="00893F44"/>
    <w:rsid w:val="0089505D"/>
    <w:rsid w:val="00895FAC"/>
    <w:rsid w:val="00897685"/>
    <w:rsid w:val="008A0463"/>
    <w:rsid w:val="008A13C5"/>
    <w:rsid w:val="008A2084"/>
    <w:rsid w:val="008A2ABD"/>
    <w:rsid w:val="008A4265"/>
    <w:rsid w:val="008A4588"/>
    <w:rsid w:val="008B0081"/>
    <w:rsid w:val="008B0D45"/>
    <w:rsid w:val="008B15C6"/>
    <w:rsid w:val="008B18D2"/>
    <w:rsid w:val="008B26D9"/>
    <w:rsid w:val="008B6B56"/>
    <w:rsid w:val="008C075E"/>
    <w:rsid w:val="008C1A04"/>
    <w:rsid w:val="008C2C7A"/>
    <w:rsid w:val="008C40F8"/>
    <w:rsid w:val="008C457E"/>
    <w:rsid w:val="008C79DC"/>
    <w:rsid w:val="008D197C"/>
    <w:rsid w:val="008D2C0A"/>
    <w:rsid w:val="008D667C"/>
    <w:rsid w:val="008E0678"/>
    <w:rsid w:val="008E168E"/>
    <w:rsid w:val="008E26DA"/>
    <w:rsid w:val="008E2821"/>
    <w:rsid w:val="008E2963"/>
    <w:rsid w:val="008E46A4"/>
    <w:rsid w:val="008E5077"/>
    <w:rsid w:val="008E5154"/>
    <w:rsid w:val="008E58A4"/>
    <w:rsid w:val="008E605D"/>
    <w:rsid w:val="008E71D9"/>
    <w:rsid w:val="008F0774"/>
    <w:rsid w:val="008F07A9"/>
    <w:rsid w:val="008F13AA"/>
    <w:rsid w:val="008F2E6C"/>
    <w:rsid w:val="008F4244"/>
    <w:rsid w:val="008F4284"/>
    <w:rsid w:val="008F4B65"/>
    <w:rsid w:val="008F70FC"/>
    <w:rsid w:val="008F754F"/>
    <w:rsid w:val="00901E85"/>
    <w:rsid w:val="009038B6"/>
    <w:rsid w:val="0090432E"/>
    <w:rsid w:val="0090443F"/>
    <w:rsid w:val="00904B3A"/>
    <w:rsid w:val="00904F78"/>
    <w:rsid w:val="00905C9C"/>
    <w:rsid w:val="00910D26"/>
    <w:rsid w:val="00911857"/>
    <w:rsid w:val="00912E30"/>
    <w:rsid w:val="009130EA"/>
    <w:rsid w:val="009138B7"/>
    <w:rsid w:val="00916957"/>
    <w:rsid w:val="0092004B"/>
    <w:rsid w:val="009203F2"/>
    <w:rsid w:val="00920B8F"/>
    <w:rsid w:val="00923867"/>
    <w:rsid w:val="00924056"/>
    <w:rsid w:val="00925EB9"/>
    <w:rsid w:val="00926AB1"/>
    <w:rsid w:val="00931DB8"/>
    <w:rsid w:val="00932379"/>
    <w:rsid w:val="00932974"/>
    <w:rsid w:val="0093377B"/>
    <w:rsid w:val="00937234"/>
    <w:rsid w:val="00937FFB"/>
    <w:rsid w:val="00941079"/>
    <w:rsid w:val="00945457"/>
    <w:rsid w:val="00951FEA"/>
    <w:rsid w:val="0095447D"/>
    <w:rsid w:val="009561B1"/>
    <w:rsid w:val="00956811"/>
    <w:rsid w:val="00960222"/>
    <w:rsid w:val="00961635"/>
    <w:rsid w:val="009628D7"/>
    <w:rsid w:val="00963936"/>
    <w:rsid w:val="00964F13"/>
    <w:rsid w:val="00970D07"/>
    <w:rsid w:val="00972095"/>
    <w:rsid w:val="00982CE7"/>
    <w:rsid w:val="0098582F"/>
    <w:rsid w:val="00987858"/>
    <w:rsid w:val="00992924"/>
    <w:rsid w:val="0099304F"/>
    <w:rsid w:val="00994F00"/>
    <w:rsid w:val="00995659"/>
    <w:rsid w:val="00996298"/>
    <w:rsid w:val="0099693C"/>
    <w:rsid w:val="00996AF5"/>
    <w:rsid w:val="009A3F0E"/>
    <w:rsid w:val="009A3F2B"/>
    <w:rsid w:val="009A70FB"/>
    <w:rsid w:val="009A7E89"/>
    <w:rsid w:val="009B206E"/>
    <w:rsid w:val="009B261F"/>
    <w:rsid w:val="009B687D"/>
    <w:rsid w:val="009B704C"/>
    <w:rsid w:val="009B71ED"/>
    <w:rsid w:val="009C2956"/>
    <w:rsid w:val="009C4587"/>
    <w:rsid w:val="009C458F"/>
    <w:rsid w:val="009C5018"/>
    <w:rsid w:val="009C6208"/>
    <w:rsid w:val="009C701D"/>
    <w:rsid w:val="009C7E32"/>
    <w:rsid w:val="009D007D"/>
    <w:rsid w:val="009D0376"/>
    <w:rsid w:val="009D35F0"/>
    <w:rsid w:val="009E0368"/>
    <w:rsid w:val="009E1FDA"/>
    <w:rsid w:val="009E3072"/>
    <w:rsid w:val="009E36EA"/>
    <w:rsid w:val="009E52BB"/>
    <w:rsid w:val="009E632C"/>
    <w:rsid w:val="009F08D1"/>
    <w:rsid w:val="009F226A"/>
    <w:rsid w:val="009F47B3"/>
    <w:rsid w:val="009F601C"/>
    <w:rsid w:val="009F74BB"/>
    <w:rsid w:val="00A01CA9"/>
    <w:rsid w:val="00A03256"/>
    <w:rsid w:val="00A050C0"/>
    <w:rsid w:val="00A0545B"/>
    <w:rsid w:val="00A074B2"/>
    <w:rsid w:val="00A07ED3"/>
    <w:rsid w:val="00A11096"/>
    <w:rsid w:val="00A11665"/>
    <w:rsid w:val="00A16718"/>
    <w:rsid w:val="00A1692B"/>
    <w:rsid w:val="00A201A3"/>
    <w:rsid w:val="00A21435"/>
    <w:rsid w:val="00A21CAA"/>
    <w:rsid w:val="00A23397"/>
    <w:rsid w:val="00A2402C"/>
    <w:rsid w:val="00A2478B"/>
    <w:rsid w:val="00A2640E"/>
    <w:rsid w:val="00A319E1"/>
    <w:rsid w:val="00A326EE"/>
    <w:rsid w:val="00A3324F"/>
    <w:rsid w:val="00A33987"/>
    <w:rsid w:val="00A36FC6"/>
    <w:rsid w:val="00A3746B"/>
    <w:rsid w:val="00A40973"/>
    <w:rsid w:val="00A41CDF"/>
    <w:rsid w:val="00A42A27"/>
    <w:rsid w:val="00A45485"/>
    <w:rsid w:val="00A46638"/>
    <w:rsid w:val="00A50036"/>
    <w:rsid w:val="00A522B2"/>
    <w:rsid w:val="00A527F6"/>
    <w:rsid w:val="00A53DCF"/>
    <w:rsid w:val="00A57519"/>
    <w:rsid w:val="00A63DB5"/>
    <w:rsid w:val="00A65BF2"/>
    <w:rsid w:val="00A65FAE"/>
    <w:rsid w:val="00A660A2"/>
    <w:rsid w:val="00A666F4"/>
    <w:rsid w:val="00A66F7C"/>
    <w:rsid w:val="00A66FB1"/>
    <w:rsid w:val="00A67B5F"/>
    <w:rsid w:val="00A72372"/>
    <w:rsid w:val="00A74932"/>
    <w:rsid w:val="00A74D99"/>
    <w:rsid w:val="00A7616E"/>
    <w:rsid w:val="00A762D6"/>
    <w:rsid w:val="00A778C3"/>
    <w:rsid w:val="00A77C58"/>
    <w:rsid w:val="00A77FE6"/>
    <w:rsid w:val="00A816E0"/>
    <w:rsid w:val="00A81BA8"/>
    <w:rsid w:val="00A83F63"/>
    <w:rsid w:val="00A841AC"/>
    <w:rsid w:val="00A87A07"/>
    <w:rsid w:val="00A90BEC"/>
    <w:rsid w:val="00A915EF"/>
    <w:rsid w:val="00A93858"/>
    <w:rsid w:val="00A938BB"/>
    <w:rsid w:val="00A974B0"/>
    <w:rsid w:val="00A97563"/>
    <w:rsid w:val="00A97AEA"/>
    <w:rsid w:val="00AA140D"/>
    <w:rsid w:val="00AA1FE4"/>
    <w:rsid w:val="00AA3214"/>
    <w:rsid w:val="00AA3317"/>
    <w:rsid w:val="00AA5F63"/>
    <w:rsid w:val="00AA64EB"/>
    <w:rsid w:val="00AA691D"/>
    <w:rsid w:val="00AB17C1"/>
    <w:rsid w:val="00AB2D24"/>
    <w:rsid w:val="00AB3191"/>
    <w:rsid w:val="00AB3499"/>
    <w:rsid w:val="00AB4078"/>
    <w:rsid w:val="00AB70FF"/>
    <w:rsid w:val="00AB77C0"/>
    <w:rsid w:val="00AC0758"/>
    <w:rsid w:val="00AC1F07"/>
    <w:rsid w:val="00AC209D"/>
    <w:rsid w:val="00AC2469"/>
    <w:rsid w:val="00AC50F5"/>
    <w:rsid w:val="00AC6BBD"/>
    <w:rsid w:val="00AD31B7"/>
    <w:rsid w:val="00AD6C18"/>
    <w:rsid w:val="00AD6C8E"/>
    <w:rsid w:val="00AD70DC"/>
    <w:rsid w:val="00AD71E2"/>
    <w:rsid w:val="00AE3EFB"/>
    <w:rsid w:val="00AF11FF"/>
    <w:rsid w:val="00AF15EB"/>
    <w:rsid w:val="00AF446D"/>
    <w:rsid w:val="00AF46AF"/>
    <w:rsid w:val="00AF479B"/>
    <w:rsid w:val="00AF499A"/>
    <w:rsid w:val="00AF5D55"/>
    <w:rsid w:val="00B0452E"/>
    <w:rsid w:val="00B04C35"/>
    <w:rsid w:val="00B06A27"/>
    <w:rsid w:val="00B06C87"/>
    <w:rsid w:val="00B1107A"/>
    <w:rsid w:val="00B1287D"/>
    <w:rsid w:val="00B12A35"/>
    <w:rsid w:val="00B14CD2"/>
    <w:rsid w:val="00B16624"/>
    <w:rsid w:val="00B234DA"/>
    <w:rsid w:val="00B25EFE"/>
    <w:rsid w:val="00B26F26"/>
    <w:rsid w:val="00B30703"/>
    <w:rsid w:val="00B32A1C"/>
    <w:rsid w:val="00B32C10"/>
    <w:rsid w:val="00B333F0"/>
    <w:rsid w:val="00B33BDE"/>
    <w:rsid w:val="00B35ACC"/>
    <w:rsid w:val="00B36166"/>
    <w:rsid w:val="00B40036"/>
    <w:rsid w:val="00B43C5E"/>
    <w:rsid w:val="00B46956"/>
    <w:rsid w:val="00B50A5B"/>
    <w:rsid w:val="00B51475"/>
    <w:rsid w:val="00B5147E"/>
    <w:rsid w:val="00B515A4"/>
    <w:rsid w:val="00B6075C"/>
    <w:rsid w:val="00B61132"/>
    <w:rsid w:val="00B617B6"/>
    <w:rsid w:val="00B620C0"/>
    <w:rsid w:val="00B62AD3"/>
    <w:rsid w:val="00B62D23"/>
    <w:rsid w:val="00B66157"/>
    <w:rsid w:val="00B6665D"/>
    <w:rsid w:val="00B670DA"/>
    <w:rsid w:val="00B6780A"/>
    <w:rsid w:val="00B67E5E"/>
    <w:rsid w:val="00B70D4A"/>
    <w:rsid w:val="00B712C7"/>
    <w:rsid w:val="00B71B2A"/>
    <w:rsid w:val="00B72BF6"/>
    <w:rsid w:val="00B74CB5"/>
    <w:rsid w:val="00B81A94"/>
    <w:rsid w:val="00B85285"/>
    <w:rsid w:val="00B86946"/>
    <w:rsid w:val="00B90D8B"/>
    <w:rsid w:val="00B9168B"/>
    <w:rsid w:val="00B91FBA"/>
    <w:rsid w:val="00BA142E"/>
    <w:rsid w:val="00BA2103"/>
    <w:rsid w:val="00BA2C9B"/>
    <w:rsid w:val="00BA6E15"/>
    <w:rsid w:val="00BA74A2"/>
    <w:rsid w:val="00BA7DDF"/>
    <w:rsid w:val="00BB0671"/>
    <w:rsid w:val="00BB2013"/>
    <w:rsid w:val="00BB3449"/>
    <w:rsid w:val="00BB4E70"/>
    <w:rsid w:val="00BB535F"/>
    <w:rsid w:val="00BB5F28"/>
    <w:rsid w:val="00BC1A31"/>
    <w:rsid w:val="00BC293D"/>
    <w:rsid w:val="00BC46E2"/>
    <w:rsid w:val="00BD02A8"/>
    <w:rsid w:val="00BD0364"/>
    <w:rsid w:val="00BD0596"/>
    <w:rsid w:val="00BD0ED9"/>
    <w:rsid w:val="00BD3D7F"/>
    <w:rsid w:val="00BD4DAE"/>
    <w:rsid w:val="00BE13DD"/>
    <w:rsid w:val="00BE16E1"/>
    <w:rsid w:val="00BE1D78"/>
    <w:rsid w:val="00BE1FDB"/>
    <w:rsid w:val="00BE5925"/>
    <w:rsid w:val="00BE5F3B"/>
    <w:rsid w:val="00BF37CC"/>
    <w:rsid w:val="00BF3EF1"/>
    <w:rsid w:val="00BF5204"/>
    <w:rsid w:val="00BF7723"/>
    <w:rsid w:val="00C0180C"/>
    <w:rsid w:val="00C03727"/>
    <w:rsid w:val="00C049A9"/>
    <w:rsid w:val="00C06719"/>
    <w:rsid w:val="00C07B64"/>
    <w:rsid w:val="00C1052E"/>
    <w:rsid w:val="00C1286C"/>
    <w:rsid w:val="00C12FCD"/>
    <w:rsid w:val="00C158F4"/>
    <w:rsid w:val="00C200BC"/>
    <w:rsid w:val="00C22122"/>
    <w:rsid w:val="00C23395"/>
    <w:rsid w:val="00C236EF"/>
    <w:rsid w:val="00C2610E"/>
    <w:rsid w:val="00C30314"/>
    <w:rsid w:val="00C30E27"/>
    <w:rsid w:val="00C31EBE"/>
    <w:rsid w:val="00C3271E"/>
    <w:rsid w:val="00C34BE0"/>
    <w:rsid w:val="00C37BDC"/>
    <w:rsid w:val="00C37C6B"/>
    <w:rsid w:val="00C410EB"/>
    <w:rsid w:val="00C41FB5"/>
    <w:rsid w:val="00C42108"/>
    <w:rsid w:val="00C452B9"/>
    <w:rsid w:val="00C46FE5"/>
    <w:rsid w:val="00C53295"/>
    <w:rsid w:val="00C53534"/>
    <w:rsid w:val="00C537A9"/>
    <w:rsid w:val="00C54F9D"/>
    <w:rsid w:val="00C55721"/>
    <w:rsid w:val="00C60A6C"/>
    <w:rsid w:val="00C60EA5"/>
    <w:rsid w:val="00C61E4C"/>
    <w:rsid w:val="00C629B4"/>
    <w:rsid w:val="00C710D6"/>
    <w:rsid w:val="00C7161A"/>
    <w:rsid w:val="00C71B3B"/>
    <w:rsid w:val="00C72377"/>
    <w:rsid w:val="00C7237E"/>
    <w:rsid w:val="00C7421F"/>
    <w:rsid w:val="00C74877"/>
    <w:rsid w:val="00C76D21"/>
    <w:rsid w:val="00C81EE5"/>
    <w:rsid w:val="00C842DB"/>
    <w:rsid w:val="00C86346"/>
    <w:rsid w:val="00C87B3A"/>
    <w:rsid w:val="00C9223C"/>
    <w:rsid w:val="00C93922"/>
    <w:rsid w:val="00C95383"/>
    <w:rsid w:val="00C979FF"/>
    <w:rsid w:val="00CA034A"/>
    <w:rsid w:val="00CA2AB4"/>
    <w:rsid w:val="00CA3A85"/>
    <w:rsid w:val="00CB2978"/>
    <w:rsid w:val="00CB3626"/>
    <w:rsid w:val="00CB373E"/>
    <w:rsid w:val="00CB3B5E"/>
    <w:rsid w:val="00CB3C5E"/>
    <w:rsid w:val="00CB5D54"/>
    <w:rsid w:val="00CC24DC"/>
    <w:rsid w:val="00CC57E8"/>
    <w:rsid w:val="00CC5D4C"/>
    <w:rsid w:val="00CC6980"/>
    <w:rsid w:val="00CC6EF2"/>
    <w:rsid w:val="00CD251F"/>
    <w:rsid w:val="00CD2759"/>
    <w:rsid w:val="00CD2D9D"/>
    <w:rsid w:val="00CD385F"/>
    <w:rsid w:val="00CD40F2"/>
    <w:rsid w:val="00CD45F0"/>
    <w:rsid w:val="00CD4A83"/>
    <w:rsid w:val="00CD5464"/>
    <w:rsid w:val="00CD6330"/>
    <w:rsid w:val="00CE1EBC"/>
    <w:rsid w:val="00CE55C5"/>
    <w:rsid w:val="00CE7A4A"/>
    <w:rsid w:val="00CF2343"/>
    <w:rsid w:val="00CF3D0F"/>
    <w:rsid w:val="00CF43CB"/>
    <w:rsid w:val="00CF4B3C"/>
    <w:rsid w:val="00CF5ACF"/>
    <w:rsid w:val="00CF7B7A"/>
    <w:rsid w:val="00D00FD9"/>
    <w:rsid w:val="00D040AD"/>
    <w:rsid w:val="00D049B3"/>
    <w:rsid w:val="00D05568"/>
    <w:rsid w:val="00D11C73"/>
    <w:rsid w:val="00D135B8"/>
    <w:rsid w:val="00D20FF8"/>
    <w:rsid w:val="00D214E2"/>
    <w:rsid w:val="00D24D84"/>
    <w:rsid w:val="00D276B1"/>
    <w:rsid w:val="00D27B6D"/>
    <w:rsid w:val="00D3277D"/>
    <w:rsid w:val="00D32AF0"/>
    <w:rsid w:val="00D338CE"/>
    <w:rsid w:val="00D375C2"/>
    <w:rsid w:val="00D41D72"/>
    <w:rsid w:val="00D45657"/>
    <w:rsid w:val="00D45795"/>
    <w:rsid w:val="00D4629C"/>
    <w:rsid w:val="00D47788"/>
    <w:rsid w:val="00D47E86"/>
    <w:rsid w:val="00D50313"/>
    <w:rsid w:val="00D50414"/>
    <w:rsid w:val="00D510E0"/>
    <w:rsid w:val="00D52767"/>
    <w:rsid w:val="00D52E34"/>
    <w:rsid w:val="00D543AA"/>
    <w:rsid w:val="00D548D2"/>
    <w:rsid w:val="00D54D6C"/>
    <w:rsid w:val="00D565B7"/>
    <w:rsid w:val="00D61A98"/>
    <w:rsid w:val="00D61E59"/>
    <w:rsid w:val="00D62E2B"/>
    <w:rsid w:val="00D6628A"/>
    <w:rsid w:val="00D67D4F"/>
    <w:rsid w:val="00D67DB8"/>
    <w:rsid w:val="00D71C78"/>
    <w:rsid w:val="00D72B43"/>
    <w:rsid w:val="00D75551"/>
    <w:rsid w:val="00D7789E"/>
    <w:rsid w:val="00D77CCE"/>
    <w:rsid w:val="00D77CD7"/>
    <w:rsid w:val="00D80259"/>
    <w:rsid w:val="00D80F13"/>
    <w:rsid w:val="00D836F9"/>
    <w:rsid w:val="00D84CE9"/>
    <w:rsid w:val="00D85603"/>
    <w:rsid w:val="00D907E4"/>
    <w:rsid w:val="00D941E3"/>
    <w:rsid w:val="00D94CE6"/>
    <w:rsid w:val="00D96355"/>
    <w:rsid w:val="00DA15B6"/>
    <w:rsid w:val="00DA6D1A"/>
    <w:rsid w:val="00DB02C0"/>
    <w:rsid w:val="00DB71B9"/>
    <w:rsid w:val="00DB7898"/>
    <w:rsid w:val="00DB7EF0"/>
    <w:rsid w:val="00DC0320"/>
    <w:rsid w:val="00DC2255"/>
    <w:rsid w:val="00DC238C"/>
    <w:rsid w:val="00DC32F9"/>
    <w:rsid w:val="00DC3802"/>
    <w:rsid w:val="00DC4408"/>
    <w:rsid w:val="00DC5561"/>
    <w:rsid w:val="00DC60CD"/>
    <w:rsid w:val="00DC7A90"/>
    <w:rsid w:val="00DD0C98"/>
    <w:rsid w:val="00DD1E65"/>
    <w:rsid w:val="00DD2325"/>
    <w:rsid w:val="00DD2919"/>
    <w:rsid w:val="00DD3863"/>
    <w:rsid w:val="00DD5002"/>
    <w:rsid w:val="00DD52DC"/>
    <w:rsid w:val="00DD5D27"/>
    <w:rsid w:val="00DD6D96"/>
    <w:rsid w:val="00DD7156"/>
    <w:rsid w:val="00DD73DE"/>
    <w:rsid w:val="00DD7B8C"/>
    <w:rsid w:val="00DE413D"/>
    <w:rsid w:val="00DE6901"/>
    <w:rsid w:val="00DF1B5D"/>
    <w:rsid w:val="00DF29A0"/>
    <w:rsid w:val="00DF29F6"/>
    <w:rsid w:val="00DF426B"/>
    <w:rsid w:val="00DF6B10"/>
    <w:rsid w:val="00DF75B9"/>
    <w:rsid w:val="00E00AB0"/>
    <w:rsid w:val="00E03A4B"/>
    <w:rsid w:val="00E0431C"/>
    <w:rsid w:val="00E0570A"/>
    <w:rsid w:val="00E101B8"/>
    <w:rsid w:val="00E1131A"/>
    <w:rsid w:val="00E11F85"/>
    <w:rsid w:val="00E12E59"/>
    <w:rsid w:val="00E1413D"/>
    <w:rsid w:val="00E15FBB"/>
    <w:rsid w:val="00E1776B"/>
    <w:rsid w:val="00E20736"/>
    <w:rsid w:val="00E222C2"/>
    <w:rsid w:val="00E24E05"/>
    <w:rsid w:val="00E25A65"/>
    <w:rsid w:val="00E322C1"/>
    <w:rsid w:val="00E32DFD"/>
    <w:rsid w:val="00E32ED4"/>
    <w:rsid w:val="00E359B2"/>
    <w:rsid w:val="00E40B3D"/>
    <w:rsid w:val="00E40EE2"/>
    <w:rsid w:val="00E4127A"/>
    <w:rsid w:val="00E434E1"/>
    <w:rsid w:val="00E4442D"/>
    <w:rsid w:val="00E4443B"/>
    <w:rsid w:val="00E44B55"/>
    <w:rsid w:val="00E46F49"/>
    <w:rsid w:val="00E47753"/>
    <w:rsid w:val="00E50AD8"/>
    <w:rsid w:val="00E53C54"/>
    <w:rsid w:val="00E55482"/>
    <w:rsid w:val="00E55CA1"/>
    <w:rsid w:val="00E569BC"/>
    <w:rsid w:val="00E618A9"/>
    <w:rsid w:val="00E619D8"/>
    <w:rsid w:val="00E63521"/>
    <w:rsid w:val="00E65579"/>
    <w:rsid w:val="00E70F37"/>
    <w:rsid w:val="00E72EAF"/>
    <w:rsid w:val="00E73202"/>
    <w:rsid w:val="00E73419"/>
    <w:rsid w:val="00E7619F"/>
    <w:rsid w:val="00E76C9B"/>
    <w:rsid w:val="00E81E2E"/>
    <w:rsid w:val="00E83FF4"/>
    <w:rsid w:val="00E8526F"/>
    <w:rsid w:val="00E853CC"/>
    <w:rsid w:val="00E9258F"/>
    <w:rsid w:val="00E92909"/>
    <w:rsid w:val="00E93C44"/>
    <w:rsid w:val="00E94FF4"/>
    <w:rsid w:val="00E95C98"/>
    <w:rsid w:val="00E95EA5"/>
    <w:rsid w:val="00EA1DBA"/>
    <w:rsid w:val="00EA2FAA"/>
    <w:rsid w:val="00EA3887"/>
    <w:rsid w:val="00EA3DE0"/>
    <w:rsid w:val="00EA510C"/>
    <w:rsid w:val="00EA5FAA"/>
    <w:rsid w:val="00EA70A1"/>
    <w:rsid w:val="00EA7BBF"/>
    <w:rsid w:val="00EB0AF0"/>
    <w:rsid w:val="00EB1C7E"/>
    <w:rsid w:val="00EB448F"/>
    <w:rsid w:val="00EB5AF4"/>
    <w:rsid w:val="00EC1330"/>
    <w:rsid w:val="00EC18CC"/>
    <w:rsid w:val="00EC3A0C"/>
    <w:rsid w:val="00EC3F9B"/>
    <w:rsid w:val="00EC4130"/>
    <w:rsid w:val="00EC42DF"/>
    <w:rsid w:val="00EC49A5"/>
    <w:rsid w:val="00EC5168"/>
    <w:rsid w:val="00EC65EA"/>
    <w:rsid w:val="00ED1ACF"/>
    <w:rsid w:val="00ED52D0"/>
    <w:rsid w:val="00ED5BE8"/>
    <w:rsid w:val="00EE2657"/>
    <w:rsid w:val="00EE265E"/>
    <w:rsid w:val="00EE3CD9"/>
    <w:rsid w:val="00EE6627"/>
    <w:rsid w:val="00EF1D6D"/>
    <w:rsid w:val="00EF1DF0"/>
    <w:rsid w:val="00EF23CD"/>
    <w:rsid w:val="00EF2809"/>
    <w:rsid w:val="00EF3B55"/>
    <w:rsid w:val="00EF7864"/>
    <w:rsid w:val="00EF78B3"/>
    <w:rsid w:val="00F00D27"/>
    <w:rsid w:val="00F0285D"/>
    <w:rsid w:val="00F029C6"/>
    <w:rsid w:val="00F055FE"/>
    <w:rsid w:val="00F075C6"/>
    <w:rsid w:val="00F10A17"/>
    <w:rsid w:val="00F1202A"/>
    <w:rsid w:val="00F128A9"/>
    <w:rsid w:val="00F13FA8"/>
    <w:rsid w:val="00F15891"/>
    <w:rsid w:val="00F1689A"/>
    <w:rsid w:val="00F17694"/>
    <w:rsid w:val="00F2110C"/>
    <w:rsid w:val="00F249A9"/>
    <w:rsid w:val="00F2609A"/>
    <w:rsid w:val="00F26FD3"/>
    <w:rsid w:val="00F276BE"/>
    <w:rsid w:val="00F27CE3"/>
    <w:rsid w:val="00F30686"/>
    <w:rsid w:val="00F3208B"/>
    <w:rsid w:val="00F33177"/>
    <w:rsid w:val="00F34598"/>
    <w:rsid w:val="00F356CC"/>
    <w:rsid w:val="00F423AE"/>
    <w:rsid w:val="00F423FB"/>
    <w:rsid w:val="00F4392E"/>
    <w:rsid w:val="00F45ECC"/>
    <w:rsid w:val="00F46901"/>
    <w:rsid w:val="00F47C86"/>
    <w:rsid w:val="00F51BA4"/>
    <w:rsid w:val="00F5205D"/>
    <w:rsid w:val="00F53115"/>
    <w:rsid w:val="00F60FA6"/>
    <w:rsid w:val="00F621AB"/>
    <w:rsid w:val="00F65333"/>
    <w:rsid w:val="00F65468"/>
    <w:rsid w:val="00F66324"/>
    <w:rsid w:val="00F67523"/>
    <w:rsid w:val="00F72AE3"/>
    <w:rsid w:val="00F74D50"/>
    <w:rsid w:val="00F766A9"/>
    <w:rsid w:val="00F77775"/>
    <w:rsid w:val="00F807F3"/>
    <w:rsid w:val="00F810D7"/>
    <w:rsid w:val="00F811CA"/>
    <w:rsid w:val="00F8325E"/>
    <w:rsid w:val="00F84468"/>
    <w:rsid w:val="00F90271"/>
    <w:rsid w:val="00F92DE2"/>
    <w:rsid w:val="00F93F62"/>
    <w:rsid w:val="00F95B9D"/>
    <w:rsid w:val="00F95D86"/>
    <w:rsid w:val="00F95DF6"/>
    <w:rsid w:val="00F9635D"/>
    <w:rsid w:val="00F97881"/>
    <w:rsid w:val="00F97A95"/>
    <w:rsid w:val="00FA0684"/>
    <w:rsid w:val="00FA1140"/>
    <w:rsid w:val="00FA333B"/>
    <w:rsid w:val="00FA4515"/>
    <w:rsid w:val="00FA75AE"/>
    <w:rsid w:val="00FB0D21"/>
    <w:rsid w:val="00FB1696"/>
    <w:rsid w:val="00FB2027"/>
    <w:rsid w:val="00FB4386"/>
    <w:rsid w:val="00FB61A3"/>
    <w:rsid w:val="00FB6351"/>
    <w:rsid w:val="00FB76F8"/>
    <w:rsid w:val="00FC0057"/>
    <w:rsid w:val="00FC16EE"/>
    <w:rsid w:val="00FC244D"/>
    <w:rsid w:val="00FC4E74"/>
    <w:rsid w:val="00FC4F1A"/>
    <w:rsid w:val="00FC5877"/>
    <w:rsid w:val="00FC6D0E"/>
    <w:rsid w:val="00FC75B1"/>
    <w:rsid w:val="00FD0617"/>
    <w:rsid w:val="00FD18D2"/>
    <w:rsid w:val="00FD225C"/>
    <w:rsid w:val="00FD2409"/>
    <w:rsid w:val="00FD3DE5"/>
    <w:rsid w:val="00FD4F0C"/>
    <w:rsid w:val="00FD6725"/>
    <w:rsid w:val="00FE3A7B"/>
    <w:rsid w:val="00FE482B"/>
    <w:rsid w:val="00FE564F"/>
    <w:rsid w:val="00FE65E9"/>
    <w:rsid w:val="00FF0040"/>
    <w:rsid w:val="00FF034D"/>
    <w:rsid w:val="00FF4BBD"/>
    <w:rsid w:val="00FF4C8F"/>
    <w:rsid w:val="00FF60DB"/>
    <w:rsid w:val="00FF6A6F"/>
    <w:rsid w:val="00FF7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20A73"/>
  <w15:docId w15:val="{6F7A866E-3E51-4D46-B9F9-0A438EB28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209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D4B1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492B"/>
    <w:rPr>
      <w:rFonts w:ascii="Tahoma" w:hAnsi="Tahoma" w:cs="Tahoma"/>
      <w:sz w:val="16"/>
      <w:szCs w:val="16"/>
    </w:rPr>
  </w:style>
  <w:style w:type="character" w:customStyle="1" w:styleId="BalloonTextChar">
    <w:name w:val="Balloon Text Char"/>
    <w:basedOn w:val="DefaultParagraphFont"/>
    <w:link w:val="BalloonText"/>
    <w:uiPriority w:val="99"/>
    <w:semiHidden/>
    <w:rsid w:val="0020492B"/>
    <w:rPr>
      <w:rFonts w:ascii="Tahoma" w:eastAsia="Times New Roman" w:hAnsi="Tahoma" w:cs="Tahoma"/>
      <w:sz w:val="16"/>
      <w:szCs w:val="16"/>
    </w:rPr>
  </w:style>
  <w:style w:type="paragraph" w:styleId="ListParagraph">
    <w:name w:val="List Paragraph"/>
    <w:basedOn w:val="Normal"/>
    <w:uiPriority w:val="34"/>
    <w:qFormat/>
    <w:rsid w:val="00F95DF6"/>
    <w:pPr>
      <w:ind w:left="720"/>
    </w:pPr>
    <w:rPr>
      <w:rFonts w:ascii="Calibri" w:eastAsiaTheme="minorHAnsi" w:hAnsi="Calibri"/>
      <w:sz w:val="22"/>
      <w:szCs w:val="22"/>
    </w:rPr>
  </w:style>
  <w:style w:type="character" w:customStyle="1" w:styleId="Heading1Char">
    <w:name w:val="Heading 1 Char"/>
    <w:basedOn w:val="DefaultParagraphFont"/>
    <w:link w:val="Heading1"/>
    <w:uiPriority w:val="9"/>
    <w:rsid w:val="001D4B1E"/>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C31EBE"/>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87CA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955554">
      <w:bodyDiv w:val="1"/>
      <w:marLeft w:val="0"/>
      <w:marRight w:val="0"/>
      <w:marTop w:val="0"/>
      <w:marBottom w:val="0"/>
      <w:divBdr>
        <w:top w:val="none" w:sz="0" w:space="0" w:color="auto"/>
        <w:left w:val="none" w:sz="0" w:space="0" w:color="auto"/>
        <w:bottom w:val="none" w:sz="0" w:space="0" w:color="auto"/>
        <w:right w:val="none" w:sz="0" w:space="0" w:color="auto"/>
      </w:divBdr>
      <w:divsChild>
        <w:div w:id="599096719">
          <w:marLeft w:val="0"/>
          <w:marRight w:val="0"/>
          <w:marTop w:val="0"/>
          <w:marBottom w:val="0"/>
          <w:divBdr>
            <w:top w:val="none" w:sz="0" w:space="0" w:color="auto"/>
            <w:left w:val="single" w:sz="12" w:space="0" w:color="000000"/>
            <w:bottom w:val="none" w:sz="0" w:space="0" w:color="auto"/>
            <w:right w:val="single" w:sz="12" w:space="0" w:color="000000"/>
          </w:divBdr>
          <w:divsChild>
            <w:div w:id="556281770">
              <w:marLeft w:val="0"/>
              <w:marRight w:val="0"/>
              <w:marTop w:val="0"/>
              <w:marBottom w:val="0"/>
              <w:divBdr>
                <w:top w:val="none" w:sz="0" w:space="0" w:color="auto"/>
                <w:left w:val="none" w:sz="0" w:space="0" w:color="auto"/>
                <w:bottom w:val="none" w:sz="0" w:space="0" w:color="auto"/>
                <w:right w:val="none" w:sz="0" w:space="0" w:color="auto"/>
              </w:divBdr>
              <w:divsChild>
                <w:div w:id="813908120">
                  <w:marLeft w:val="0"/>
                  <w:marRight w:val="0"/>
                  <w:marTop w:val="0"/>
                  <w:marBottom w:val="0"/>
                  <w:divBdr>
                    <w:top w:val="none" w:sz="0" w:space="0" w:color="auto"/>
                    <w:left w:val="none" w:sz="0" w:space="0" w:color="auto"/>
                    <w:bottom w:val="none" w:sz="0" w:space="0" w:color="auto"/>
                    <w:right w:val="none" w:sz="0" w:space="0" w:color="auto"/>
                  </w:divBdr>
                  <w:divsChild>
                    <w:div w:id="1960337116">
                      <w:marLeft w:val="0"/>
                      <w:marRight w:val="0"/>
                      <w:marTop w:val="0"/>
                      <w:marBottom w:val="0"/>
                      <w:divBdr>
                        <w:top w:val="none" w:sz="0" w:space="0" w:color="auto"/>
                        <w:left w:val="none" w:sz="0" w:space="0" w:color="auto"/>
                        <w:bottom w:val="none" w:sz="0" w:space="0" w:color="auto"/>
                        <w:right w:val="none" w:sz="0" w:space="0" w:color="auto"/>
                      </w:divBdr>
                      <w:divsChild>
                        <w:div w:id="566837863">
                          <w:marLeft w:val="0"/>
                          <w:marRight w:val="0"/>
                          <w:marTop w:val="0"/>
                          <w:marBottom w:val="0"/>
                          <w:divBdr>
                            <w:top w:val="none" w:sz="0" w:space="0" w:color="auto"/>
                            <w:left w:val="none" w:sz="0" w:space="0" w:color="auto"/>
                            <w:bottom w:val="none" w:sz="0" w:space="0" w:color="auto"/>
                            <w:right w:val="none" w:sz="0" w:space="0" w:color="auto"/>
                          </w:divBdr>
                          <w:divsChild>
                            <w:div w:id="1258058944">
                              <w:marLeft w:val="0"/>
                              <w:marRight w:val="0"/>
                              <w:marTop w:val="0"/>
                              <w:marBottom w:val="0"/>
                              <w:divBdr>
                                <w:top w:val="none" w:sz="0" w:space="0" w:color="auto"/>
                                <w:left w:val="none" w:sz="0" w:space="0" w:color="auto"/>
                                <w:bottom w:val="none" w:sz="0" w:space="0" w:color="auto"/>
                                <w:right w:val="none" w:sz="0" w:space="0" w:color="auto"/>
                              </w:divBdr>
                              <w:divsChild>
                                <w:div w:id="1322125161">
                                  <w:marLeft w:val="0"/>
                                  <w:marRight w:val="0"/>
                                  <w:marTop w:val="0"/>
                                  <w:marBottom w:val="0"/>
                                  <w:divBdr>
                                    <w:top w:val="none" w:sz="0" w:space="0" w:color="auto"/>
                                    <w:left w:val="none" w:sz="0" w:space="0" w:color="auto"/>
                                    <w:bottom w:val="none" w:sz="0" w:space="0" w:color="auto"/>
                                    <w:right w:val="none" w:sz="0" w:space="0" w:color="auto"/>
                                  </w:divBdr>
                                  <w:divsChild>
                                    <w:div w:id="744180373">
                                      <w:marLeft w:val="0"/>
                                      <w:marRight w:val="0"/>
                                      <w:marTop w:val="0"/>
                                      <w:marBottom w:val="0"/>
                                      <w:divBdr>
                                        <w:top w:val="none" w:sz="0" w:space="0" w:color="auto"/>
                                        <w:left w:val="none" w:sz="0" w:space="0" w:color="auto"/>
                                        <w:bottom w:val="none" w:sz="0" w:space="0" w:color="auto"/>
                                        <w:right w:val="none" w:sz="0" w:space="0" w:color="auto"/>
                                      </w:divBdr>
                                      <w:divsChild>
                                        <w:div w:id="169137241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834651">
      <w:bodyDiv w:val="1"/>
      <w:marLeft w:val="0"/>
      <w:marRight w:val="0"/>
      <w:marTop w:val="0"/>
      <w:marBottom w:val="0"/>
      <w:divBdr>
        <w:top w:val="none" w:sz="0" w:space="0" w:color="auto"/>
        <w:left w:val="none" w:sz="0" w:space="0" w:color="auto"/>
        <w:bottom w:val="none" w:sz="0" w:space="0" w:color="auto"/>
        <w:right w:val="none" w:sz="0" w:space="0" w:color="auto"/>
      </w:divBdr>
      <w:divsChild>
        <w:div w:id="1386831448">
          <w:marLeft w:val="0"/>
          <w:marRight w:val="0"/>
          <w:marTop w:val="0"/>
          <w:marBottom w:val="0"/>
          <w:divBdr>
            <w:top w:val="none" w:sz="0" w:space="0" w:color="auto"/>
            <w:left w:val="single" w:sz="12" w:space="0" w:color="000000"/>
            <w:bottom w:val="none" w:sz="0" w:space="0" w:color="auto"/>
            <w:right w:val="single" w:sz="12" w:space="0" w:color="000000"/>
          </w:divBdr>
          <w:divsChild>
            <w:div w:id="1212688482">
              <w:marLeft w:val="0"/>
              <w:marRight w:val="0"/>
              <w:marTop w:val="0"/>
              <w:marBottom w:val="0"/>
              <w:divBdr>
                <w:top w:val="none" w:sz="0" w:space="0" w:color="auto"/>
                <w:left w:val="none" w:sz="0" w:space="0" w:color="auto"/>
                <w:bottom w:val="none" w:sz="0" w:space="0" w:color="auto"/>
                <w:right w:val="none" w:sz="0" w:space="0" w:color="auto"/>
              </w:divBdr>
              <w:divsChild>
                <w:div w:id="321542272">
                  <w:marLeft w:val="0"/>
                  <w:marRight w:val="0"/>
                  <w:marTop w:val="0"/>
                  <w:marBottom w:val="0"/>
                  <w:divBdr>
                    <w:top w:val="none" w:sz="0" w:space="0" w:color="auto"/>
                    <w:left w:val="none" w:sz="0" w:space="0" w:color="auto"/>
                    <w:bottom w:val="none" w:sz="0" w:space="0" w:color="auto"/>
                    <w:right w:val="none" w:sz="0" w:space="0" w:color="auto"/>
                  </w:divBdr>
                  <w:divsChild>
                    <w:div w:id="1909151153">
                      <w:marLeft w:val="0"/>
                      <w:marRight w:val="0"/>
                      <w:marTop w:val="0"/>
                      <w:marBottom w:val="0"/>
                      <w:divBdr>
                        <w:top w:val="none" w:sz="0" w:space="0" w:color="auto"/>
                        <w:left w:val="none" w:sz="0" w:space="0" w:color="auto"/>
                        <w:bottom w:val="none" w:sz="0" w:space="0" w:color="auto"/>
                        <w:right w:val="none" w:sz="0" w:space="0" w:color="auto"/>
                      </w:divBdr>
                      <w:divsChild>
                        <w:div w:id="445274952">
                          <w:marLeft w:val="0"/>
                          <w:marRight w:val="0"/>
                          <w:marTop w:val="0"/>
                          <w:marBottom w:val="0"/>
                          <w:divBdr>
                            <w:top w:val="none" w:sz="0" w:space="0" w:color="auto"/>
                            <w:left w:val="none" w:sz="0" w:space="0" w:color="auto"/>
                            <w:bottom w:val="none" w:sz="0" w:space="0" w:color="auto"/>
                            <w:right w:val="none" w:sz="0" w:space="0" w:color="auto"/>
                          </w:divBdr>
                          <w:divsChild>
                            <w:div w:id="349062410">
                              <w:marLeft w:val="0"/>
                              <w:marRight w:val="0"/>
                              <w:marTop w:val="0"/>
                              <w:marBottom w:val="0"/>
                              <w:divBdr>
                                <w:top w:val="none" w:sz="0" w:space="0" w:color="auto"/>
                                <w:left w:val="none" w:sz="0" w:space="0" w:color="auto"/>
                                <w:bottom w:val="none" w:sz="0" w:space="0" w:color="auto"/>
                                <w:right w:val="none" w:sz="0" w:space="0" w:color="auto"/>
                              </w:divBdr>
                              <w:divsChild>
                                <w:div w:id="1420255296">
                                  <w:marLeft w:val="0"/>
                                  <w:marRight w:val="0"/>
                                  <w:marTop w:val="0"/>
                                  <w:marBottom w:val="0"/>
                                  <w:divBdr>
                                    <w:top w:val="none" w:sz="0" w:space="0" w:color="auto"/>
                                    <w:left w:val="none" w:sz="0" w:space="0" w:color="auto"/>
                                    <w:bottom w:val="none" w:sz="0" w:space="0" w:color="auto"/>
                                    <w:right w:val="none" w:sz="0" w:space="0" w:color="auto"/>
                                  </w:divBdr>
                                  <w:divsChild>
                                    <w:div w:id="40793088">
                                      <w:marLeft w:val="0"/>
                                      <w:marRight w:val="0"/>
                                      <w:marTop w:val="0"/>
                                      <w:marBottom w:val="0"/>
                                      <w:divBdr>
                                        <w:top w:val="none" w:sz="0" w:space="0" w:color="auto"/>
                                        <w:left w:val="none" w:sz="0" w:space="0" w:color="auto"/>
                                        <w:bottom w:val="none" w:sz="0" w:space="0" w:color="auto"/>
                                        <w:right w:val="none" w:sz="0" w:space="0" w:color="auto"/>
                                      </w:divBdr>
                                      <w:divsChild>
                                        <w:div w:id="160387507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5906109">
      <w:bodyDiv w:val="1"/>
      <w:marLeft w:val="0"/>
      <w:marRight w:val="0"/>
      <w:marTop w:val="0"/>
      <w:marBottom w:val="0"/>
      <w:divBdr>
        <w:top w:val="none" w:sz="0" w:space="0" w:color="auto"/>
        <w:left w:val="none" w:sz="0" w:space="0" w:color="auto"/>
        <w:bottom w:val="none" w:sz="0" w:space="0" w:color="auto"/>
        <w:right w:val="none" w:sz="0" w:space="0" w:color="auto"/>
      </w:divBdr>
    </w:div>
    <w:div w:id="1548755260">
      <w:bodyDiv w:val="1"/>
      <w:marLeft w:val="0"/>
      <w:marRight w:val="0"/>
      <w:marTop w:val="0"/>
      <w:marBottom w:val="0"/>
      <w:divBdr>
        <w:top w:val="none" w:sz="0" w:space="0" w:color="auto"/>
        <w:left w:val="none" w:sz="0" w:space="0" w:color="auto"/>
        <w:bottom w:val="none" w:sz="0" w:space="0" w:color="auto"/>
        <w:right w:val="none" w:sz="0" w:space="0" w:color="auto"/>
      </w:divBdr>
    </w:div>
    <w:div w:id="1555846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974637-7C4F-473F-A98A-E3A09C2A0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C782A8F3</Template>
  <TotalTime>471</TotalTime>
  <Pages>6</Pages>
  <Words>1881</Words>
  <Characters>10726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Sandy Rowlette</dc:creator>
  <cp:lastModifiedBy>Kenny Barger</cp:lastModifiedBy>
  <cp:revision>4</cp:revision>
  <cp:lastPrinted>2017-08-08T12:43:00Z</cp:lastPrinted>
  <dcterms:created xsi:type="dcterms:W3CDTF">2017-08-08T12:42:00Z</dcterms:created>
  <dcterms:modified xsi:type="dcterms:W3CDTF">2017-08-10T15:21:00Z</dcterms:modified>
</cp:coreProperties>
</file>