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A28" w:rsidRPr="002D7E51" w:rsidRDefault="008919CF" w:rsidP="00EC0A28">
      <w:pPr>
        <w:rPr>
          <w:rFonts w:ascii="Cambria" w:hAnsi="Cambria"/>
          <w:b/>
          <w:color w:val="2F5496" w:themeColor="accent1" w:themeShade="BF"/>
          <w:sz w:val="28"/>
          <w:szCs w:val="28"/>
        </w:rPr>
      </w:pPr>
      <w:r>
        <w:rPr>
          <w:rFonts w:ascii="Cambria" w:hAnsi="Cambria"/>
          <w:b/>
          <w:color w:val="2F5496" w:themeColor="accent1" w:themeShade="BF"/>
          <w:sz w:val="28"/>
          <w:szCs w:val="28"/>
        </w:rPr>
        <w:t xml:space="preserve"> </w:t>
      </w:r>
      <w:r w:rsidR="00EC0A28">
        <w:rPr>
          <w:rFonts w:ascii="Cambria" w:hAnsi="Cambria"/>
          <w:b/>
          <w:color w:val="2F5496" w:themeColor="accent1" w:themeShade="BF"/>
          <w:sz w:val="28"/>
          <w:szCs w:val="28"/>
        </w:rPr>
        <w:t>HONORABLE REAGAN TAYLOR COUNTY JUDGE EXECUTIVE PRESIDING</w:t>
      </w:r>
    </w:p>
    <w:p w:rsidR="00EC0A28" w:rsidRPr="002D7E51" w:rsidRDefault="00EC0A28" w:rsidP="00EC0A28">
      <w:pPr>
        <w:rPr>
          <w:color w:val="000000"/>
        </w:rPr>
      </w:pPr>
      <w:r w:rsidRPr="002D7E51">
        <w:rPr>
          <w:color w:val="000000"/>
        </w:rPr>
        <w:t>The Madison County Fiscal Court conv</w:t>
      </w:r>
      <w:r>
        <w:rPr>
          <w:color w:val="000000"/>
        </w:rPr>
        <w:t>ened in regular session on the 26</w:t>
      </w:r>
      <w:r w:rsidRPr="00EC0A28">
        <w:rPr>
          <w:color w:val="000000"/>
          <w:vertAlign w:val="superscript"/>
        </w:rPr>
        <w:t>th</w:t>
      </w:r>
      <w:r>
        <w:rPr>
          <w:color w:val="000000"/>
        </w:rPr>
        <w:t xml:space="preserve"> of September</w:t>
      </w:r>
      <w:r w:rsidRPr="002D7E51">
        <w:rPr>
          <w:color w:val="000000"/>
        </w:rPr>
        <w:t xml:space="preserve">, 2017 at 9:30AM in the </w:t>
      </w:r>
      <w:r>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w:t>
      </w:r>
      <w:r>
        <w:rPr>
          <w:color w:val="000000"/>
        </w:rPr>
        <w:t xml:space="preserve">Larry Combs, </w:t>
      </w:r>
      <w:r w:rsidRPr="002D7E51">
        <w:rPr>
          <w:color w:val="000000"/>
        </w:rPr>
        <w:t xml:space="preserve">and John Tudor were present.  Madison County </w:t>
      </w:r>
      <w:r>
        <w:rPr>
          <w:color w:val="000000"/>
        </w:rPr>
        <w:t xml:space="preserve">Assistant </w:t>
      </w:r>
      <w:r w:rsidRPr="002D7E51">
        <w:rPr>
          <w:color w:val="000000"/>
        </w:rPr>
        <w:t>Attorney, Ma</w:t>
      </w:r>
      <w:r>
        <w:rPr>
          <w:color w:val="000000"/>
        </w:rPr>
        <w:t>tthew Day</w:t>
      </w:r>
      <w:r w:rsidRPr="002D7E51">
        <w:rPr>
          <w:color w:val="000000"/>
        </w:rPr>
        <w:t xml:space="preserve">, Madison County Clerk, Kenny Barger, and Madison County </w:t>
      </w:r>
      <w:r>
        <w:rPr>
          <w:color w:val="000000"/>
        </w:rPr>
        <w:t>Sheriff, Mike Coyle</w:t>
      </w:r>
      <w:r w:rsidRPr="002D7E51">
        <w:rPr>
          <w:color w:val="000000"/>
        </w:rPr>
        <w:t xml:space="preserve"> were also present.</w:t>
      </w:r>
    </w:p>
    <w:p w:rsidR="00EC0A28" w:rsidRPr="002D7E51" w:rsidRDefault="00EC0A28" w:rsidP="00EC0A28">
      <w:pPr>
        <w:jc w:val="both"/>
        <w:rPr>
          <w:color w:val="000000"/>
        </w:rPr>
      </w:pPr>
      <w:r w:rsidRPr="002D7E51">
        <w:rPr>
          <w:color w:val="000000"/>
        </w:rPr>
        <w:t>It being determined a quorum was present, the meeting was called to order.</w:t>
      </w:r>
    </w:p>
    <w:p w:rsidR="00EC0A28" w:rsidRPr="002D7E51" w:rsidRDefault="00EC0A28" w:rsidP="00EC0A28">
      <w:pPr>
        <w:jc w:val="both"/>
        <w:rPr>
          <w:color w:val="000000"/>
        </w:rPr>
      </w:pPr>
      <w:r w:rsidRPr="002D7E51">
        <w:rPr>
          <w:color w:val="000000"/>
        </w:rPr>
        <w:t xml:space="preserve">Judge Taylor asked </w:t>
      </w:r>
      <w:r>
        <w:rPr>
          <w:color w:val="000000"/>
        </w:rPr>
        <w:t xml:space="preserve">Magistrate Tudor to </w:t>
      </w:r>
      <w:r w:rsidRPr="002D7E51">
        <w:rPr>
          <w:color w:val="000000"/>
        </w:rPr>
        <w:t xml:space="preserve">lead the court in prayer. Judge Taylor asked </w:t>
      </w:r>
      <w:r>
        <w:rPr>
          <w:color w:val="000000"/>
        </w:rPr>
        <w:t xml:space="preserve">Sheriff Coyle </w:t>
      </w:r>
      <w:r w:rsidRPr="002D7E51">
        <w:rPr>
          <w:color w:val="000000"/>
        </w:rPr>
        <w:t>to lead the Pledge of Allegiance.</w:t>
      </w:r>
    </w:p>
    <w:p w:rsidR="00EC0A28" w:rsidRPr="002D7E51" w:rsidRDefault="00EC0A28"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IN RE: Approval of Minutes:</w:t>
      </w:r>
    </w:p>
    <w:p w:rsidR="00EC0A28" w:rsidRPr="002D7E51" w:rsidRDefault="00EC0A28" w:rsidP="00EC0A28">
      <w:pPr>
        <w:jc w:val="both"/>
        <w:rPr>
          <w:color w:val="000000"/>
        </w:rPr>
      </w:pPr>
      <w:r w:rsidRPr="002D7E51">
        <w:rPr>
          <w:color w:val="000000"/>
        </w:rPr>
        <w:t xml:space="preserve">Motion </w:t>
      </w:r>
      <w:r>
        <w:rPr>
          <w:color w:val="000000"/>
        </w:rPr>
        <w:t>by John Tudor</w:t>
      </w:r>
      <w:r w:rsidRPr="002D7E51">
        <w:rPr>
          <w:color w:val="000000"/>
        </w:rPr>
        <w:t xml:space="preserve"> seconded by </w:t>
      </w:r>
      <w:r>
        <w:rPr>
          <w:color w:val="000000"/>
        </w:rPr>
        <w:t>Roger Barger</w:t>
      </w:r>
      <w:r w:rsidRPr="002D7E51">
        <w:rPr>
          <w:color w:val="000000"/>
        </w:rPr>
        <w:t>, to appro</w:t>
      </w:r>
      <w:r>
        <w:rPr>
          <w:color w:val="000000"/>
        </w:rPr>
        <w:t>ve the minutes from the September 12</w:t>
      </w:r>
      <w:r w:rsidRPr="00792837">
        <w:rPr>
          <w:color w:val="000000"/>
          <w:vertAlign w:val="superscript"/>
        </w:rPr>
        <w:t>th</w:t>
      </w:r>
      <w:r w:rsidRPr="002D7E51">
        <w:rPr>
          <w:color w:val="000000"/>
        </w:rPr>
        <w:t>, 2017 regularly called meeting.</w:t>
      </w:r>
    </w:p>
    <w:p w:rsidR="00EC0A28" w:rsidRPr="002D7E51" w:rsidRDefault="00EC0A28" w:rsidP="00EC0A28">
      <w:pPr>
        <w:jc w:val="both"/>
        <w:rPr>
          <w:color w:val="000000"/>
        </w:rPr>
      </w:pPr>
    </w:p>
    <w:p w:rsidR="00EC0A28" w:rsidRPr="002D7E51" w:rsidRDefault="00EC0A28" w:rsidP="00EC0A28">
      <w:pPr>
        <w:jc w:val="both"/>
        <w:rPr>
          <w:color w:val="000000"/>
        </w:rPr>
      </w:pPr>
      <w:r w:rsidRPr="002D7E51">
        <w:rPr>
          <w:color w:val="000000"/>
        </w:rPr>
        <w:t>Motion 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w:t>
      </w:r>
      <w:r>
        <w:rPr>
          <w:color w:val="000000"/>
        </w:rPr>
        <w:t>Yes</w:t>
      </w:r>
    </w:p>
    <w:p w:rsidR="00EC0A28" w:rsidRDefault="00EC0A28" w:rsidP="00EC0A28">
      <w:pPr>
        <w:jc w:val="both"/>
        <w:rPr>
          <w:color w:val="000000"/>
        </w:rPr>
      </w:pPr>
      <w:r w:rsidRPr="002D7E51">
        <w:rPr>
          <w:color w:val="000000"/>
        </w:rPr>
        <w:t xml:space="preserve">                        Reagan Taylor – Yes</w:t>
      </w:r>
    </w:p>
    <w:p w:rsidR="00EC0A28" w:rsidRDefault="00EC0A28" w:rsidP="00EC0A28">
      <w:pPr>
        <w:jc w:val="both"/>
        <w:rPr>
          <w:color w:val="000000"/>
        </w:rPr>
      </w:pPr>
    </w:p>
    <w:p w:rsidR="00EC0A28" w:rsidRPr="002D7E51" w:rsidRDefault="00CA3DD3" w:rsidP="00EC0A28">
      <w:pPr>
        <w:jc w:val="both"/>
        <w:rPr>
          <w:color w:val="000000"/>
        </w:rPr>
      </w:pPr>
      <w:r>
        <w:rPr>
          <w:color w:val="000000"/>
        </w:rPr>
        <w:t>Jennifer Lainhart, Executive Director at Hope’s Wings in Richmond, KY, spoke briefly about programs offered at Hope’s Wings. She wanted to make the public aware of their progress in the community as she said that the nonprofit receives a lot of support from Madison County. Jennifer went over several events that they are hosting in October in recognition of Domestic Violence Awareness Month</w:t>
      </w:r>
      <w:r w:rsidR="002C189E">
        <w:rPr>
          <w:color w:val="000000"/>
        </w:rPr>
        <w:t xml:space="preserve"> and publicly invited anyone </w:t>
      </w:r>
      <w:r w:rsidR="008919CF">
        <w:rPr>
          <w:color w:val="000000"/>
        </w:rPr>
        <w:t xml:space="preserve">willing </w:t>
      </w:r>
      <w:r w:rsidR="002C189E">
        <w:rPr>
          <w:color w:val="000000"/>
        </w:rPr>
        <w:t>to partic</w:t>
      </w:r>
      <w:r w:rsidR="00B447CF">
        <w:rPr>
          <w:color w:val="000000"/>
        </w:rPr>
        <w:t>i</w:t>
      </w:r>
      <w:r w:rsidR="002C189E">
        <w:rPr>
          <w:color w:val="000000"/>
        </w:rPr>
        <w:t>pate</w:t>
      </w:r>
      <w:r>
        <w:rPr>
          <w:color w:val="000000"/>
        </w:rPr>
        <w:t xml:space="preserve">. </w:t>
      </w:r>
    </w:p>
    <w:p w:rsidR="00EC0A28" w:rsidRPr="002D7E51" w:rsidRDefault="00EC0A28"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 xml:space="preserve">IN RE: </w:t>
      </w:r>
      <w:r>
        <w:rPr>
          <w:b/>
          <w:color w:val="000000"/>
          <w:sz w:val="28"/>
          <w:szCs w:val="28"/>
        </w:rPr>
        <w:t>Resolution 17-26-God’s Outreach Food Pantry</w:t>
      </w:r>
      <w:r w:rsidRPr="002D7E51">
        <w:rPr>
          <w:b/>
          <w:color w:val="000000"/>
          <w:sz w:val="28"/>
          <w:szCs w:val="28"/>
        </w:rPr>
        <w:t>:</w:t>
      </w:r>
    </w:p>
    <w:p w:rsidR="00CA3DD3" w:rsidRDefault="00CA3DD3" w:rsidP="00EC0A28">
      <w:pPr>
        <w:jc w:val="both"/>
        <w:rPr>
          <w:color w:val="000000"/>
        </w:rPr>
      </w:pPr>
      <w:bookmarkStart w:id="0" w:name="_Hlk482707561"/>
      <w:r>
        <w:rPr>
          <w:color w:val="000000"/>
        </w:rPr>
        <w:t xml:space="preserve">Judge Taylor read aloud Resolution 17-26, which also allows Anthony Lowery, Executive Director of God’s Outreach, to </w:t>
      </w:r>
      <w:r w:rsidR="00555F99">
        <w:rPr>
          <w:color w:val="000000"/>
        </w:rPr>
        <w:t xml:space="preserve">be the President and signer of </w:t>
      </w:r>
      <w:r>
        <w:rPr>
          <w:color w:val="000000"/>
        </w:rPr>
        <w:t>the agreement.</w:t>
      </w:r>
    </w:p>
    <w:p w:rsidR="008919CF" w:rsidRDefault="008919CF" w:rsidP="00EC0A28">
      <w:pPr>
        <w:jc w:val="both"/>
        <w:rPr>
          <w:color w:val="000000"/>
        </w:rPr>
      </w:pPr>
    </w:p>
    <w:p w:rsidR="00EC0A28" w:rsidRPr="002D7E51" w:rsidRDefault="00EC0A28" w:rsidP="00EC0A28">
      <w:pPr>
        <w:jc w:val="both"/>
        <w:rPr>
          <w:color w:val="000000"/>
        </w:rPr>
      </w:pPr>
      <w:r>
        <w:rPr>
          <w:color w:val="000000"/>
        </w:rPr>
        <w:t xml:space="preserve">Motion by Roger Barger, seconded by </w:t>
      </w:r>
      <w:r w:rsidR="00CA3DD3">
        <w:rPr>
          <w:color w:val="000000"/>
        </w:rPr>
        <w:t>John Tudor, to approve Resolution 17-26.</w:t>
      </w:r>
    </w:p>
    <w:bookmarkEnd w:id="0"/>
    <w:p w:rsidR="00EC0A28" w:rsidRPr="002D7E51" w:rsidRDefault="00EC0A28" w:rsidP="00EC0A28">
      <w:pPr>
        <w:jc w:val="both"/>
        <w:rPr>
          <w:color w:val="000000"/>
        </w:rPr>
      </w:pPr>
      <w:r w:rsidRPr="002D7E51">
        <w:rPr>
          <w:color w:val="000000"/>
        </w:rPr>
        <w:t xml:space="preserve">Motion </w:t>
      </w:r>
      <w:r w:rsidR="008919CF">
        <w:rPr>
          <w:color w:val="000000"/>
        </w:rPr>
        <w:t xml:space="preserve">to approve </w:t>
      </w:r>
      <w:r w:rsidRPr="002D7E51">
        <w:rPr>
          <w:color w:val="000000"/>
        </w:rPr>
        <w:t>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r w:rsidR="00CA3DD3">
        <w:rPr>
          <w:color w:val="000000"/>
        </w:rPr>
        <w:t xml:space="preserve">Yes </w:t>
      </w:r>
    </w:p>
    <w:p w:rsidR="00EC0A28" w:rsidRDefault="00EC0A28" w:rsidP="00EC0A28">
      <w:pPr>
        <w:jc w:val="both"/>
        <w:rPr>
          <w:color w:val="000000"/>
        </w:rPr>
      </w:pPr>
      <w:r w:rsidRPr="002D7E51">
        <w:rPr>
          <w:color w:val="000000"/>
        </w:rPr>
        <w:t xml:space="preserve">                        Reagan Taylor – Yes</w:t>
      </w:r>
    </w:p>
    <w:p w:rsidR="004D711E" w:rsidRDefault="004D711E" w:rsidP="00EC0A28">
      <w:pPr>
        <w:jc w:val="both"/>
        <w:rPr>
          <w:color w:val="000000"/>
        </w:rPr>
      </w:pPr>
    </w:p>
    <w:p w:rsidR="00E10435" w:rsidRDefault="004D711E" w:rsidP="00EC0A28">
      <w:pPr>
        <w:jc w:val="both"/>
        <w:rPr>
          <w:color w:val="000000"/>
        </w:rPr>
      </w:pPr>
      <w:r>
        <w:rPr>
          <w:color w:val="000000"/>
        </w:rPr>
        <w:t>Judge Taylor required there to be a motion to allow Anthony Lowery to enter into a legally binding agreement with the Madison County Fiscal Court</w:t>
      </w:r>
      <w:r w:rsidR="00E10435">
        <w:rPr>
          <w:color w:val="000000"/>
        </w:rPr>
        <w:t xml:space="preserve"> to sign for the God’s Outreach Food Bank Grant.</w:t>
      </w:r>
    </w:p>
    <w:p w:rsidR="008919CF" w:rsidRDefault="008919CF" w:rsidP="00E10435">
      <w:pPr>
        <w:jc w:val="both"/>
        <w:rPr>
          <w:color w:val="000000"/>
        </w:rPr>
      </w:pPr>
    </w:p>
    <w:p w:rsidR="00E10435" w:rsidRPr="002D7E51" w:rsidRDefault="00E10435" w:rsidP="00E10435">
      <w:pPr>
        <w:jc w:val="both"/>
        <w:rPr>
          <w:color w:val="000000"/>
        </w:rPr>
      </w:pPr>
      <w:r>
        <w:rPr>
          <w:color w:val="000000"/>
        </w:rPr>
        <w:t>Motion by John Tudor, seconded by Roger Barger, to approve Resolution 17-26.</w:t>
      </w:r>
    </w:p>
    <w:p w:rsidR="00E10435" w:rsidRPr="002D7E51" w:rsidRDefault="00E10435" w:rsidP="00E10435">
      <w:pPr>
        <w:jc w:val="both"/>
        <w:rPr>
          <w:color w:val="000000"/>
        </w:rPr>
      </w:pPr>
      <w:r w:rsidRPr="002D7E51">
        <w:rPr>
          <w:color w:val="000000"/>
        </w:rPr>
        <w:t xml:space="preserve">Motion </w:t>
      </w:r>
      <w:r w:rsidR="008919CF">
        <w:rPr>
          <w:color w:val="000000"/>
        </w:rPr>
        <w:t xml:space="preserve">to approve </w:t>
      </w:r>
      <w:r w:rsidRPr="002D7E51">
        <w:rPr>
          <w:color w:val="000000"/>
        </w:rPr>
        <w:t>carried on roll call vote as follows:</w:t>
      </w:r>
    </w:p>
    <w:p w:rsidR="00E10435" w:rsidRPr="002D7E51" w:rsidRDefault="00E10435" w:rsidP="00E10435">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10435" w:rsidRPr="002D7E51" w:rsidRDefault="00E10435" w:rsidP="00E10435">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Yes </w:t>
      </w:r>
    </w:p>
    <w:p w:rsidR="00E10435" w:rsidRDefault="00E10435" w:rsidP="00E10435">
      <w:pPr>
        <w:jc w:val="both"/>
        <w:rPr>
          <w:color w:val="000000"/>
        </w:rPr>
      </w:pPr>
      <w:r w:rsidRPr="002D7E51">
        <w:rPr>
          <w:color w:val="000000"/>
        </w:rPr>
        <w:t xml:space="preserve">                        Reagan Taylor – Yes</w:t>
      </w:r>
    </w:p>
    <w:p w:rsidR="002C189E" w:rsidRDefault="002C189E" w:rsidP="00EC0A28">
      <w:pPr>
        <w:jc w:val="both"/>
        <w:rPr>
          <w:color w:val="000000"/>
        </w:rPr>
      </w:pPr>
    </w:p>
    <w:p w:rsidR="008919CF" w:rsidRDefault="008919CF" w:rsidP="00EC0A28">
      <w:pPr>
        <w:jc w:val="both"/>
        <w:rPr>
          <w:b/>
          <w:color w:val="000000"/>
          <w:sz w:val="28"/>
          <w:szCs w:val="28"/>
        </w:rPr>
      </w:pPr>
    </w:p>
    <w:p w:rsidR="00EC0A28" w:rsidRPr="002D7E51" w:rsidRDefault="00EC0A28" w:rsidP="00EC0A28">
      <w:pPr>
        <w:jc w:val="both"/>
        <w:rPr>
          <w:b/>
          <w:color w:val="000000"/>
          <w:sz w:val="28"/>
          <w:szCs w:val="28"/>
        </w:rPr>
      </w:pPr>
      <w:r>
        <w:rPr>
          <w:b/>
          <w:color w:val="000000"/>
          <w:sz w:val="28"/>
          <w:szCs w:val="28"/>
        </w:rPr>
        <w:lastRenderedPageBreak/>
        <w:t xml:space="preserve">IN RE: </w:t>
      </w:r>
      <w:r w:rsidR="00583E0E">
        <w:rPr>
          <w:b/>
          <w:color w:val="000000"/>
          <w:sz w:val="28"/>
          <w:szCs w:val="28"/>
        </w:rPr>
        <w:t>Resolution 17-27 TAP Grant</w:t>
      </w:r>
      <w:r w:rsidRPr="002D7E51">
        <w:rPr>
          <w:b/>
          <w:color w:val="000000"/>
          <w:sz w:val="28"/>
          <w:szCs w:val="28"/>
        </w:rPr>
        <w:t>:</w:t>
      </w:r>
    </w:p>
    <w:p w:rsidR="00EC0A28" w:rsidRPr="002D7E51" w:rsidRDefault="00EC0A28" w:rsidP="00EC0A28">
      <w:pPr>
        <w:jc w:val="both"/>
        <w:rPr>
          <w:color w:val="000000"/>
        </w:rPr>
      </w:pPr>
      <w:r w:rsidRPr="002D7E51">
        <w:rPr>
          <w:color w:val="000000"/>
        </w:rPr>
        <w:t xml:space="preserve">Judge Taylor </w:t>
      </w:r>
      <w:r w:rsidR="00583E0E">
        <w:rPr>
          <w:color w:val="000000"/>
        </w:rPr>
        <w:t xml:space="preserve">read aloud Resolution 17-27, </w:t>
      </w:r>
      <w:r w:rsidR="00740E83">
        <w:rPr>
          <w:color w:val="000000"/>
        </w:rPr>
        <w:t>to allow the Madison County Fiscal Court to</w:t>
      </w:r>
      <w:r w:rsidR="00B447CF">
        <w:rPr>
          <w:color w:val="000000"/>
        </w:rPr>
        <w:t xml:space="preserve"> enter into an agreement with the Department of Transportation for disbursement of funds if an application is made for assistance with the Transportation Alternative Program. </w:t>
      </w:r>
    </w:p>
    <w:p w:rsidR="00EC0A28" w:rsidRDefault="00EC0A28" w:rsidP="00EC0A28">
      <w:pPr>
        <w:jc w:val="both"/>
        <w:rPr>
          <w:color w:val="000000"/>
        </w:rPr>
      </w:pPr>
    </w:p>
    <w:p w:rsidR="00EC0A28" w:rsidRPr="002D7E51" w:rsidRDefault="00EC0A28" w:rsidP="00EC0A28">
      <w:pPr>
        <w:jc w:val="both"/>
        <w:rPr>
          <w:color w:val="000000"/>
        </w:rPr>
      </w:pPr>
      <w:r w:rsidRPr="002D7E51">
        <w:rPr>
          <w:color w:val="000000"/>
        </w:rPr>
        <w:t xml:space="preserve">Motion by </w:t>
      </w:r>
      <w:r w:rsidR="00B447CF">
        <w:rPr>
          <w:color w:val="000000"/>
        </w:rPr>
        <w:t>Roger Barger</w:t>
      </w:r>
      <w:r w:rsidRPr="002D7E51">
        <w:rPr>
          <w:color w:val="000000"/>
        </w:rPr>
        <w:t xml:space="preserve"> seconded by </w:t>
      </w:r>
      <w:r>
        <w:rPr>
          <w:color w:val="000000"/>
        </w:rPr>
        <w:t>Tom Botkin</w:t>
      </w:r>
      <w:r w:rsidRPr="002D7E51">
        <w:rPr>
          <w:color w:val="000000"/>
        </w:rPr>
        <w:t xml:space="preserve">, to </w:t>
      </w:r>
      <w:r w:rsidR="00B447CF">
        <w:rPr>
          <w:color w:val="000000"/>
        </w:rPr>
        <w:t>approve Resolution 17-27</w:t>
      </w:r>
      <w:r>
        <w:rPr>
          <w:color w:val="000000"/>
        </w:rPr>
        <w:t xml:space="preserve">. </w:t>
      </w:r>
    </w:p>
    <w:p w:rsidR="00EC0A28" w:rsidRPr="002D7E51" w:rsidRDefault="00EC0A28" w:rsidP="00EC0A28">
      <w:pPr>
        <w:jc w:val="both"/>
        <w:rPr>
          <w:color w:val="000000"/>
        </w:rPr>
      </w:pPr>
      <w:r w:rsidRPr="002D7E51">
        <w:rPr>
          <w:color w:val="000000"/>
        </w:rPr>
        <w:t xml:space="preserve">Motion </w:t>
      </w:r>
      <w:r w:rsidR="008919CF">
        <w:rPr>
          <w:color w:val="000000"/>
        </w:rPr>
        <w:t xml:space="preserve">to approve </w:t>
      </w:r>
      <w:r w:rsidRPr="002D7E51">
        <w:rPr>
          <w:color w:val="000000"/>
        </w:rPr>
        <w:t>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r w:rsidR="00B447CF">
        <w:rPr>
          <w:color w:val="000000"/>
        </w:rPr>
        <w:t>Yes</w:t>
      </w:r>
    </w:p>
    <w:p w:rsidR="00EC0A28" w:rsidRDefault="00EC0A28" w:rsidP="00EC0A28">
      <w:pPr>
        <w:jc w:val="both"/>
        <w:rPr>
          <w:color w:val="000000"/>
        </w:rPr>
      </w:pPr>
      <w:r w:rsidRPr="002D7E51">
        <w:rPr>
          <w:color w:val="000000"/>
        </w:rPr>
        <w:t xml:space="preserve">                        Reagan Taylor – Yes</w:t>
      </w:r>
    </w:p>
    <w:p w:rsidR="00EC0A28" w:rsidRPr="002D7E51" w:rsidRDefault="00EC0A28"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 xml:space="preserve">IN RE: </w:t>
      </w:r>
      <w:r w:rsidR="00AB5FA8">
        <w:rPr>
          <w:b/>
          <w:color w:val="000000"/>
          <w:sz w:val="28"/>
          <w:szCs w:val="28"/>
        </w:rPr>
        <w:t>Resolution 17-28 Grant for Valley View Ferry</w:t>
      </w:r>
      <w:r>
        <w:rPr>
          <w:b/>
          <w:color w:val="000000"/>
          <w:sz w:val="28"/>
          <w:szCs w:val="28"/>
        </w:rPr>
        <w:t>:</w:t>
      </w:r>
    </w:p>
    <w:p w:rsidR="00EC0A28" w:rsidRDefault="00EC0A28" w:rsidP="00EC0A28">
      <w:pPr>
        <w:jc w:val="both"/>
        <w:rPr>
          <w:color w:val="000000"/>
        </w:rPr>
      </w:pPr>
      <w:r>
        <w:rPr>
          <w:color w:val="000000"/>
        </w:rPr>
        <w:t xml:space="preserve">Judge Taylor </w:t>
      </w:r>
      <w:r w:rsidR="00AB5FA8">
        <w:rPr>
          <w:color w:val="000000"/>
        </w:rPr>
        <w:t>tabled the discussion of Resolution 17-28 for the next fiscal court meeting.</w:t>
      </w:r>
      <w:r>
        <w:rPr>
          <w:color w:val="000000"/>
        </w:rPr>
        <w:t xml:space="preserve"> </w:t>
      </w:r>
    </w:p>
    <w:p w:rsidR="00EC0A28" w:rsidRPr="002D7E51" w:rsidRDefault="00EC0A28"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 xml:space="preserve">IN RE: </w:t>
      </w:r>
      <w:r w:rsidR="00AB5FA8">
        <w:rPr>
          <w:b/>
          <w:color w:val="000000"/>
          <w:sz w:val="28"/>
          <w:szCs w:val="28"/>
        </w:rPr>
        <w:t>2</w:t>
      </w:r>
      <w:r w:rsidR="00AB5FA8" w:rsidRPr="00AB5FA8">
        <w:rPr>
          <w:b/>
          <w:color w:val="000000"/>
          <w:sz w:val="28"/>
          <w:szCs w:val="28"/>
          <w:vertAlign w:val="superscript"/>
        </w:rPr>
        <w:t>nd</w:t>
      </w:r>
      <w:r w:rsidR="00AB5FA8">
        <w:rPr>
          <w:b/>
          <w:color w:val="000000"/>
          <w:sz w:val="28"/>
          <w:szCs w:val="28"/>
        </w:rPr>
        <w:t xml:space="preserve"> Reading Ordinance 17-11 Budget Amendment-Mitigation Grant</w:t>
      </w:r>
      <w:r w:rsidRPr="002D7E51">
        <w:rPr>
          <w:b/>
          <w:color w:val="000000"/>
          <w:sz w:val="28"/>
          <w:szCs w:val="28"/>
        </w:rPr>
        <w:t>:</w:t>
      </w:r>
    </w:p>
    <w:p w:rsidR="00EC0A28" w:rsidRPr="002D7E51" w:rsidRDefault="00A9466B" w:rsidP="00EC0A28">
      <w:pPr>
        <w:jc w:val="both"/>
        <w:rPr>
          <w:color w:val="000000"/>
        </w:rPr>
      </w:pPr>
      <w:r w:rsidRPr="00A9466B">
        <w:rPr>
          <w:color w:val="000000"/>
        </w:rPr>
        <w:t>Motion by Larry Combs seconded by Tom Botkin</w:t>
      </w:r>
      <w:r w:rsidR="0099120D" w:rsidRPr="00A9466B">
        <w:rPr>
          <w:color w:val="000000"/>
        </w:rPr>
        <w:t>, to approve Ordinance 17-11</w:t>
      </w:r>
      <w:r w:rsidR="00EC0A28" w:rsidRPr="00A9466B">
        <w:rPr>
          <w:color w:val="000000"/>
        </w:rPr>
        <w:t>.</w:t>
      </w:r>
    </w:p>
    <w:p w:rsidR="00EC0A28" w:rsidRPr="002D7E51" w:rsidRDefault="00EC0A28" w:rsidP="00EC0A28">
      <w:pPr>
        <w:jc w:val="both"/>
        <w:rPr>
          <w:color w:val="000000"/>
        </w:rPr>
      </w:pPr>
      <w:r w:rsidRPr="002D7E51">
        <w:rPr>
          <w:color w:val="000000"/>
        </w:rPr>
        <w:t>Motion</w:t>
      </w:r>
      <w:r w:rsidR="008919CF">
        <w:rPr>
          <w:color w:val="000000"/>
        </w:rPr>
        <w:t xml:space="preserve"> to approve</w:t>
      </w:r>
      <w:r w:rsidRPr="002D7E51">
        <w:rPr>
          <w:color w:val="000000"/>
        </w:rPr>
        <w:t xml:space="preserve"> 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w:t>
      </w:r>
      <w:r w:rsidR="0099120D">
        <w:rPr>
          <w:color w:val="000000"/>
        </w:rPr>
        <w:t>Yes</w:t>
      </w:r>
    </w:p>
    <w:p w:rsidR="00EC0A28" w:rsidRDefault="00EC0A28" w:rsidP="00EC0A28">
      <w:pPr>
        <w:jc w:val="both"/>
        <w:rPr>
          <w:color w:val="000000"/>
        </w:rPr>
      </w:pPr>
      <w:r w:rsidRPr="002D7E51">
        <w:rPr>
          <w:color w:val="000000"/>
        </w:rPr>
        <w:t xml:space="preserve">                        Reagan Taylor – Yes</w:t>
      </w:r>
    </w:p>
    <w:p w:rsidR="0099120D" w:rsidRDefault="0099120D" w:rsidP="00EC0A28">
      <w:pPr>
        <w:jc w:val="both"/>
        <w:rPr>
          <w:color w:val="000000"/>
        </w:rPr>
      </w:pPr>
    </w:p>
    <w:p w:rsidR="0099120D" w:rsidRDefault="0099120D" w:rsidP="00EC0A28">
      <w:pPr>
        <w:jc w:val="both"/>
        <w:rPr>
          <w:color w:val="000000"/>
        </w:rPr>
      </w:pPr>
      <w:r>
        <w:rPr>
          <w:color w:val="000000"/>
        </w:rPr>
        <w:t xml:space="preserve">Motion by Roger Barger seconded by Larry Combs, </w:t>
      </w:r>
      <w:r w:rsidRPr="0099120D">
        <w:rPr>
          <w:color w:val="000000"/>
        </w:rPr>
        <w:t xml:space="preserve">to cut the check and allow for disbursement of funds once the fiscal court receives </w:t>
      </w:r>
      <w:r>
        <w:rPr>
          <w:color w:val="000000"/>
        </w:rPr>
        <w:t xml:space="preserve">the </w:t>
      </w:r>
      <w:r w:rsidRPr="0099120D">
        <w:rPr>
          <w:color w:val="000000"/>
        </w:rPr>
        <w:t>grant.</w:t>
      </w:r>
    </w:p>
    <w:p w:rsidR="0099120D" w:rsidRPr="002D7E51" w:rsidRDefault="0099120D" w:rsidP="0099120D">
      <w:pPr>
        <w:jc w:val="both"/>
        <w:rPr>
          <w:color w:val="000000"/>
        </w:rPr>
      </w:pPr>
      <w:r w:rsidRPr="002D7E51">
        <w:rPr>
          <w:color w:val="000000"/>
        </w:rPr>
        <w:t xml:space="preserve">Motion </w:t>
      </w:r>
      <w:r w:rsidR="008919CF">
        <w:rPr>
          <w:color w:val="000000"/>
        </w:rPr>
        <w:t xml:space="preserve">to approve </w:t>
      </w:r>
      <w:r w:rsidRPr="002D7E51">
        <w:rPr>
          <w:color w:val="000000"/>
        </w:rPr>
        <w:t>carried on roll call vote as follows:</w:t>
      </w:r>
    </w:p>
    <w:p w:rsidR="0099120D" w:rsidRPr="002D7E51" w:rsidRDefault="0099120D" w:rsidP="0099120D">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99120D" w:rsidRPr="002D7E51" w:rsidRDefault="0099120D" w:rsidP="0099120D">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Yes</w:t>
      </w:r>
    </w:p>
    <w:p w:rsidR="0099120D" w:rsidRDefault="0099120D" w:rsidP="0099120D">
      <w:pPr>
        <w:jc w:val="both"/>
        <w:rPr>
          <w:color w:val="000000"/>
        </w:rPr>
      </w:pPr>
      <w:r w:rsidRPr="002D7E51">
        <w:rPr>
          <w:color w:val="000000"/>
        </w:rPr>
        <w:t xml:space="preserve">                        Reagan Taylor – Yes</w:t>
      </w:r>
    </w:p>
    <w:p w:rsidR="0099120D" w:rsidRPr="002D7E51" w:rsidRDefault="0099120D" w:rsidP="00EC0A28">
      <w:pPr>
        <w:jc w:val="both"/>
        <w:rPr>
          <w:color w:val="000000"/>
        </w:rPr>
      </w:pPr>
    </w:p>
    <w:p w:rsidR="00EC0A28" w:rsidRPr="002D7E51" w:rsidRDefault="00EC0A28" w:rsidP="00EC0A28">
      <w:pPr>
        <w:jc w:val="both"/>
        <w:rPr>
          <w:b/>
          <w:color w:val="000000"/>
          <w:sz w:val="28"/>
          <w:szCs w:val="28"/>
        </w:rPr>
      </w:pPr>
      <w:bookmarkStart w:id="1" w:name="_Hlk482696827"/>
      <w:r w:rsidRPr="002D7E51">
        <w:rPr>
          <w:b/>
          <w:color w:val="000000"/>
          <w:sz w:val="28"/>
          <w:szCs w:val="28"/>
        </w:rPr>
        <w:t xml:space="preserve">IN RE: </w:t>
      </w:r>
      <w:r w:rsidR="0099120D">
        <w:rPr>
          <w:b/>
          <w:color w:val="000000"/>
          <w:sz w:val="28"/>
          <w:szCs w:val="28"/>
        </w:rPr>
        <w:t>2</w:t>
      </w:r>
      <w:r w:rsidR="0099120D" w:rsidRPr="0099120D">
        <w:rPr>
          <w:b/>
          <w:color w:val="000000"/>
          <w:sz w:val="28"/>
          <w:szCs w:val="28"/>
          <w:vertAlign w:val="superscript"/>
        </w:rPr>
        <w:t>nd</w:t>
      </w:r>
      <w:r w:rsidR="0099120D">
        <w:rPr>
          <w:b/>
          <w:color w:val="000000"/>
          <w:sz w:val="28"/>
          <w:szCs w:val="28"/>
        </w:rPr>
        <w:t xml:space="preserve"> Reading Ordinance 17-12 Budget Amendment-Food Bank Grant</w:t>
      </w:r>
      <w:r w:rsidRPr="002D7E51">
        <w:rPr>
          <w:b/>
          <w:color w:val="000000"/>
          <w:sz w:val="28"/>
          <w:szCs w:val="28"/>
        </w:rPr>
        <w:t>:</w:t>
      </w:r>
    </w:p>
    <w:p w:rsidR="00EC0A28" w:rsidRPr="002D7E51" w:rsidRDefault="00EC0A28" w:rsidP="00EC0A28">
      <w:pPr>
        <w:jc w:val="both"/>
        <w:rPr>
          <w:color w:val="000000"/>
        </w:rPr>
      </w:pPr>
      <w:bookmarkStart w:id="2" w:name="_Hlk482696999"/>
      <w:bookmarkEnd w:id="1"/>
      <w:r w:rsidRPr="002D7E51">
        <w:rPr>
          <w:color w:val="000000"/>
        </w:rPr>
        <w:t xml:space="preserve">Motion by </w:t>
      </w:r>
      <w:r w:rsidR="0099120D">
        <w:rPr>
          <w:color w:val="000000"/>
        </w:rPr>
        <w:t>Tom Botkin</w:t>
      </w:r>
      <w:r>
        <w:rPr>
          <w:color w:val="000000"/>
        </w:rPr>
        <w:t xml:space="preserve"> </w:t>
      </w:r>
      <w:r w:rsidRPr="002D7E51">
        <w:rPr>
          <w:color w:val="000000"/>
        </w:rPr>
        <w:t>secon</w:t>
      </w:r>
      <w:r w:rsidR="0099120D">
        <w:rPr>
          <w:color w:val="000000"/>
        </w:rPr>
        <w:t>ded by John Tudor</w:t>
      </w:r>
      <w:r>
        <w:rPr>
          <w:color w:val="000000"/>
        </w:rPr>
        <w:t xml:space="preserve">, to </w:t>
      </w:r>
      <w:r w:rsidR="0099120D">
        <w:rPr>
          <w:color w:val="000000"/>
        </w:rPr>
        <w:t>approve Ordinance 17-12.</w:t>
      </w:r>
    </w:p>
    <w:p w:rsidR="00EC0A28" w:rsidRPr="002D7E51" w:rsidRDefault="00EC0A28" w:rsidP="00EC0A28">
      <w:pPr>
        <w:jc w:val="both"/>
        <w:rPr>
          <w:color w:val="000000"/>
        </w:rPr>
      </w:pPr>
      <w:r>
        <w:rPr>
          <w:color w:val="000000"/>
        </w:rPr>
        <w:t xml:space="preserve">Motion </w:t>
      </w:r>
      <w:r w:rsidR="008919CF">
        <w:rPr>
          <w:color w:val="000000"/>
        </w:rPr>
        <w:t xml:space="preserve">to approve </w:t>
      </w:r>
      <w:r>
        <w:rPr>
          <w:color w:val="000000"/>
        </w:rPr>
        <w:t>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No</w:t>
      </w:r>
      <w:r w:rsidRPr="002D7E51">
        <w:rPr>
          <w:color w:val="000000"/>
        </w:rPr>
        <w:tab/>
        <w:t xml:space="preserve">          </w:t>
      </w:r>
      <w:r w:rsidRPr="002D7E51">
        <w:rPr>
          <w:color w:val="000000"/>
        </w:rPr>
        <w:tab/>
        <w:t xml:space="preserve">           </w:t>
      </w:r>
      <w:r>
        <w:rPr>
          <w:color w:val="000000"/>
        </w:rPr>
        <w:t xml:space="preserve">Larry Combs- </w:t>
      </w:r>
      <w:r w:rsidR="0099120D">
        <w:rPr>
          <w:color w:val="000000"/>
        </w:rPr>
        <w:t>Yes</w:t>
      </w:r>
    </w:p>
    <w:p w:rsidR="00EC0A28" w:rsidRPr="002D7E51" w:rsidRDefault="00EC0A28" w:rsidP="00EC0A28">
      <w:pPr>
        <w:jc w:val="both"/>
        <w:rPr>
          <w:color w:val="000000"/>
        </w:rPr>
      </w:pPr>
      <w:r w:rsidRPr="002D7E51">
        <w:rPr>
          <w:color w:val="000000"/>
        </w:rPr>
        <w:t xml:space="preserve">                           Reagan Taylor – Yes</w:t>
      </w:r>
    </w:p>
    <w:bookmarkEnd w:id="2"/>
    <w:p w:rsidR="00EC0A28" w:rsidRPr="002D7E51" w:rsidRDefault="00EC0A28"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 xml:space="preserve">IN RE: </w:t>
      </w:r>
      <w:r w:rsidR="0099120D">
        <w:rPr>
          <w:b/>
          <w:color w:val="000000"/>
          <w:sz w:val="28"/>
          <w:szCs w:val="28"/>
        </w:rPr>
        <w:t>2</w:t>
      </w:r>
      <w:r w:rsidR="0099120D" w:rsidRPr="0099120D">
        <w:rPr>
          <w:b/>
          <w:color w:val="000000"/>
          <w:sz w:val="28"/>
          <w:szCs w:val="28"/>
          <w:vertAlign w:val="superscript"/>
        </w:rPr>
        <w:t>nd</w:t>
      </w:r>
      <w:r w:rsidR="0099120D">
        <w:rPr>
          <w:b/>
          <w:color w:val="000000"/>
          <w:sz w:val="28"/>
          <w:szCs w:val="28"/>
        </w:rPr>
        <w:t xml:space="preserve"> Reading Ordinance 17-13 Budget Amendment-Road Dept. Knob Lick Bridge #2: </w:t>
      </w:r>
    </w:p>
    <w:p w:rsidR="00EC0A28" w:rsidRPr="002D7E51" w:rsidRDefault="00EC0A28" w:rsidP="00EC0A28">
      <w:pPr>
        <w:jc w:val="both"/>
        <w:rPr>
          <w:color w:val="000000"/>
        </w:rPr>
      </w:pPr>
      <w:r>
        <w:rPr>
          <w:color w:val="000000"/>
        </w:rPr>
        <w:t>Motion by John Tudor seconded by Roger Barger</w:t>
      </w:r>
      <w:r w:rsidRPr="002D7E51">
        <w:rPr>
          <w:color w:val="000000"/>
        </w:rPr>
        <w:t>,</w:t>
      </w:r>
      <w:r>
        <w:rPr>
          <w:color w:val="000000"/>
        </w:rPr>
        <w:t xml:space="preserve"> to approve</w:t>
      </w:r>
      <w:r w:rsidRPr="002D7E51">
        <w:rPr>
          <w:color w:val="000000"/>
        </w:rPr>
        <w:t xml:space="preserve"> </w:t>
      </w:r>
      <w:r w:rsidR="0099120D">
        <w:rPr>
          <w:color w:val="000000"/>
        </w:rPr>
        <w:t>Ordinance 17-13.</w:t>
      </w:r>
    </w:p>
    <w:p w:rsidR="00EC0A28" w:rsidRPr="002D7E51" w:rsidRDefault="008919CF" w:rsidP="00EC0A28">
      <w:pPr>
        <w:jc w:val="both"/>
        <w:rPr>
          <w:color w:val="000000"/>
        </w:rPr>
      </w:pPr>
      <w:r>
        <w:rPr>
          <w:color w:val="000000"/>
        </w:rPr>
        <w:t xml:space="preserve">Motion to approve </w:t>
      </w:r>
      <w:r w:rsidR="00EC0A28" w:rsidRPr="002D7E51">
        <w:rPr>
          <w:color w:val="000000"/>
        </w:rPr>
        <w:t>carried on roll call vote as follows:</w:t>
      </w:r>
    </w:p>
    <w:p w:rsidR="00EC0A28" w:rsidRPr="002D7E51" w:rsidRDefault="00EC0A28" w:rsidP="00EC0A28">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EC0A28" w:rsidRPr="002D7E51" w:rsidRDefault="00EC0A28" w:rsidP="00EC0A28">
      <w:pPr>
        <w:jc w:val="both"/>
        <w:rPr>
          <w:color w:val="000000"/>
        </w:rPr>
      </w:pPr>
      <w:r w:rsidRPr="002D7E51">
        <w:rPr>
          <w:color w:val="000000"/>
        </w:rPr>
        <w:t>John Tudor- Yes</w:t>
      </w:r>
      <w:r w:rsidRPr="002D7E51">
        <w:rPr>
          <w:color w:val="000000"/>
        </w:rPr>
        <w:tab/>
        <w:t xml:space="preserve">          </w:t>
      </w:r>
      <w:r w:rsidRPr="002D7E51">
        <w:rPr>
          <w:color w:val="000000"/>
        </w:rPr>
        <w:tab/>
        <w:t xml:space="preserve">           </w:t>
      </w:r>
      <w:r>
        <w:rPr>
          <w:color w:val="000000"/>
        </w:rPr>
        <w:t xml:space="preserve">Larry Combs- </w:t>
      </w:r>
      <w:r w:rsidR="0099120D">
        <w:rPr>
          <w:color w:val="000000"/>
        </w:rPr>
        <w:t>Yes</w:t>
      </w:r>
    </w:p>
    <w:p w:rsidR="00EC0A28" w:rsidRPr="002D7E51" w:rsidRDefault="00EC0A28" w:rsidP="00EC0A28">
      <w:pPr>
        <w:jc w:val="both"/>
        <w:rPr>
          <w:color w:val="000000"/>
        </w:rPr>
      </w:pPr>
      <w:r w:rsidRPr="002D7E51">
        <w:rPr>
          <w:color w:val="000000"/>
        </w:rPr>
        <w:t xml:space="preserve">                           Reagan Taylor – Yes</w:t>
      </w:r>
    </w:p>
    <w:p w:rsidR="00EC0A28" w:rsidRPr="002D7E51" w:rsidRDefault="00EC0A28" w:rsidP="00EC0A28">
      <w:pPr>
        <w:jc w:val="both"/>
        <w:rPr>
          <w:color w:val="000000"/>
        </w:rPr>
      </w:pPr>
    </w:p>
    <w:p w:rsidR="0099120D" w:rsidRDefault="0099120D" w:rsidP="00EC0A28">
      <w:pPr>
        <w:jc w:val="both"/>
        <w:rPr>
          <w:b/>
          <w:color w:val="000000"/>
          <w:sz w:val="28"/>
          <w:szCs w:val="28"/>
        </w:rPr>
      </w:pPr>
    </w:p>
    <w:p w:rsidR="0099120D" w:rsidRDefault="0099120D" w:rsidP="00EC0A28">
      <w:pPr>
        <w:jc w:val="both"/>
        <w:rPr>
          <w:b/>
          <w:color w:val="000000"/>
          <w:sz w:val="28"/>
          <w:szCs w:val="28"/>
        </w:rPr>
      </w:pPr>
    </w:p>
    <w:p w:rsidR="00EC0A28" w:rsidRPr="002D7E51" w:rsidRDefault="00EC0A28" w:rsidP="00EC0A28">
      <w:pPr>
        <w:jc w:val="both"/>
        <w:rPr>
          <w:b/>
          <w:color w:val="000000"/>
          <w:sz w:val="28"/>
          <w:szCs w:val="28"/>
        </w:rPr>
      </w:pPr>
      <w:r w:rsidRPr="002D7E51">
        <w:rPr>
          <w:b/>
          <w:color w:val="000000"/>
          <w:sz w:val="28"/>
          <w:szCs w:val="28"/>
        </w:rPr>
        <w:lastRenderedPageBreak/>
        <w:t xml:space="preserve">IN RE: </w:t>
      </w:r>
      <w:r w:rsidR="004438CA">
        <w:rPr>
          <w:b/>
          <w:color w:val="000000"/>
          <w:sz w:val="28"/>
          <w:szCs w:val="28"/>
        </w:rPr>
        <w:t>1</w:t>
      </w:r>
      <w:r w:rsidR="004438CA" w:rsidRPr="004438CA">
        <w:rPr>
          <w:b/>
          <w:color w:val="000000"/>
          <w:sz w:val="28"/>
          <w:szCs w:val="28"/>
          <w:vertAlign w:val="superscript"/>
        </w:rPr>
        <w:t>st</w:t>
      </w:r>
      <w:r w:rsidR="004438CA">
        <w:rPr>
          <w:b/>
          <w:color w:val="000000"/>
          <w:sz w:val="28"/>
          <w:szCs w:val="28"/>
        </w:rPr>
        <w:t xml:space="preserve"> Reading Ordinance 17-14 Land Use Change-Kyle Houghton, 4102 Simpson Ln., from UC4IC Urban Corridor Interstate Commercial to UCI Urban Corridor Residential for 2.06 acres</w:t>
      </w:r>
      <w:r w:rsidRPr="002D7E51">
        <w:rPr>
          <w:b/>
          <w:color w:val="000000"/>
          <w:sz w:val="28"/>
          <w:szCs w:val="28"/>
        </w:rPr>
        <w:t>:</w:t>
      </w:r>
    </w:p>
    <w:p w:rsidR="00EC0A28" w:rsidRDefault="004438CA" w:rsidP="00EC0A28">
      <w:pPr>
        <w:jc w:val="both"/>
        <w:rPr>
          <w:color w:val="000000"/>
        </w:rPr>
      </w:pPr>
      <w:r>
        <w:rPr>
          <w:color w:val="000000"/>
        </w:rPr>
        <w:t>Bert Thomas, Co-Director of Planning and Zoning, clarified the zone change and recommended approval of Ordinance 17-14.</w:t>
      </w:r>
    </w:p>
    <w:p w:rsidR="004438CA" w:rsidRDefault="004438CA" w:rsidP="00EC0A28">
      <w:pPr>
        <w:jc w:val="both"/>
        <w:rPr>
          <w:color w:val="000000"/>
        </w:rPr>
      </w:pPr>
    </w:p>
    <w:p w:rsidR="008919CF" w:rsidRDefault="004438CA" w:rsidP="004438CA">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approve </w:t>
      </w:r>
      <w:r>
        <w:rPr>
          <w:color w:val="000000"/>
        </w:rPr>
        <w:t xml:space="preserve">for a second reading of Ordinance 17-14. </w:t>
      </w:r>
    </w:p>
    <w:p w:rsidR="004438CA" w:rsidRPr="002D7E51" w:rsidRDefault="008919CF" w:rsidP="004438CA">
      <w:pPr>
        <w:jc w:val="both"/>
        <w:rPr>
          <w:color w:val="000000"/>
        </w:rPr>
      </w:pPr>
      <w:r>
        <w:rPr>
          <w:color w:val="000000"/>
        </w:rPr>
        <w:t>Motion to approve carried on roll call vote as follows:</w:t>
      </w:r>
      <w:r w:rsidR="004438CA">
        <w:rPr>
          <w:color w:val="000000"/>
        </w:rPr>
        <w:t xml:space="preserve"> </w:t>
      </w:r>
    </w:p>
    <w:p w:rsidR="004438CA" w:rsidRDefault="004438CA" w:rsidP="004438CA">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438CA" w:rsidRDefault="004438CA" w:rsidP="004438CA">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4438CA" w:rsidRDefault="004438CA" w:rsidP="004438CA">
      <w:pPr>
        <w:jc w:val="both"/>
        <w:rPr>
          <w:color w:val="000000"/>
        </w:rPr>
      </w:pPr>
      <w:r>
        <w:rPr>
          <w:color w:val="000000"/>
        </w:rPr>
        <w:tab/>
      </w:r>
      <w:r>
        <w:rPr>
          <w:color w:val="000000"/>
        </w:rPr>
        <w:tab/>
        <w:t xml:space="preserve">     Judge Taylor-Yes</w:t>
      </w:r>
    </w:p>
    <w:p w:rsidR="004438CA" w:rsidRDefault="004438CA" w:rsidP="00EC0A28">
      <w:pPr>
        <w:jc w:val="both"/>
        <w:rPr>
          <w:color w:val="000000"/>
        </w:rPr>
      </w:pPr>
    </w:p>
    <w:p w:rsidR="004438CA" w:rsidRPr="002D7E51" w:rsidRDefault="004438CA" w:rsidP="004438CA">
      <w:pPr>
        <w:jc w:val="both"/>
        <w:rPr>
          <w:b/>
          <w:color w:val="000000"/>
          <w:sz w:val="28"/>
          <w:szCs w:val="28"/>
        </w:rPr>
      </w:pPr>
      <w:r w:rsidRPr="002D7E51">
        <w:rPr>
          <w:b/>
          <w:color w:val="000000"/>
          <w:sz w:val="28"/>
          <w:szCs w:val="28"/>
        </w:rPr>
        <w:t xml:space="preserve">IN RE: </w:t>
      </w:r>
      <w:r>
        <w:rPr>
          <w:b/>
          <w:color w:val="000000"/>
          <w:sz w:val="28"/>
          <w:szCs w:val="28"/>
        </w:rPr>
        <w:t>1</w:t>
      </w:r>
      <w:r w:rsidRPr="004438CA">
        <w:rPr>
          <w:b/>
          <w:color w:val="000000"/>
          <w:sz w:val="28"/>
          <w:szCs w:val="28"/>
          <w:vertAlign w:val="superscript"/>
        </w:rPr>
        <w:t>st</w:t>
      </w:r>
      <w:r>
        <w:rPr>
          <w:b/>
          <w:color w:val="000000"/>
          <w:sz w:val="28"/>
          <w:szCs w:val="28"/>
        </w:rPr>
        <w:t xml:space="preserve"> Reading Ordinance 17-15 Land Use Change-Monty Brock, 156 Skyline Dr. from UC5 Urban Corridor Industrial to UC4 Urban Corridor General Commercial for 1.776 acres: </w:t>
      </w:r>
    </w:p>
    <w:p w:rsidR="004438CA" w:rsidRDefault="004438CA" w:rsidP="004438CA">
      <w:pPr>
        <w:jc w:val="both"/>
        <w:rPr>
          <w:color w:val="000000"/>
        </w:rPr>
      </w:pPr>
      <w:r>
        <w:rPr>
          <w:color w:val="000000"/>
        </w:rPr>
        <w:t>Bert Thomas, Co-Director of Planning and Zoning, clarified the zone change and recommended approval of Ordinance 17-15.</w:t>
      </w:r>
    </w:p>
    <w:p w:rsidR="004438CA" w:rsidRDefault="004438CA" w:rsidP="004438CA">
      <w:pPr>
        <w:jc w:val="both"/>
        <w:rPr>
          <w:color w:val="000000"/>
        </w:rPr>
      </w:pPr>
    </w:p>
    <w:p w:rsidR="004438CA" w:rsidRDefault="004438CA" w:rsidP="004438CA">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Roger Barger</w:t>
      </w:r>
      <w:r w:rsidRPr="002D7E51">
        <w:rPr>
          <w:color w:val="000000"/>
        </w:rPr>
        <w:t xml:space="preserve">, to approve </w:t>
      </w:r>
      <w:r>
        <w:rPr>
          <w:color w:val="000000"/>
        </w:rPr>
        <w:t xml:space="preserve">for a second reading of Ordinance 17-14.  </w:t>
      </w:r>
    </w:p>
    <w:p w:rsidR="008919CF" w:rsidRPr="002D7E51" w:rsidRDefault="008919CF" w:rsidP="004438CA">
      <w:pPr>
        <w:jc w:val="both"/>
        <w:rPr>
          <w:color w:val="000000"/>
        </w:rPr>
      </w:pPr>
      <w:r>
        <w:rPr>
          <w:color w:val="000000"/>
        </w:rPr>
        <w:t>Motion to approve carried on roll call vote as follows:</w:t>
      </w:r>
    </w:p>
    <w:p w:rsidR="004438CA" w:rsidRDefault="004438CA" w:rsidP="004438CA">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438CA" w:rsidRDefault="004438CA" w:rsidP="004438CA">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4438CA" w:rsidRDefault="004438CA" w:rsidP="004438CA">
      <w:pPr>
        <w:jc w:val="both"/>
        <w:rPr>
          <w:color w:val="000000"/>
        </w:rPr>
      </w:pPr>
      <w:r>
        <w:rPr>
          <w:color w:val="000000"/>
        </w:rPr>
        <w:tab/>
      </w:r>
      <w:r>
        <w:rPr>
          <w:color w:val="000000"/>
        </w:rPr>
        <w:tab/>
        <w:t xml:space="preserve">     Judge Taylor-Yes</w:t>
      </w:r>
    </w:p>
    <w:p w:rsidR="004438CA" w:rsidRDefault="004438CA" w:rsidP="00EC0A28">
      <w:pPr>
        <w:jc w:val="both"/>
        <w:rPr>
          <w:color w:val="000000"/>
        </w:rPr>
      </w:pPr>
    </w:p>
    <w:p w:rsidR="00EC0A28" w:rsidRPr="002D7E51" w:rsidRDefault="00EC0A28" w:rsidP="00EC0A28">
      <w:pPr>
        <w:jc w:val="both"/>
        <w:rPr>
          <w:b/>
          <w:color w:val="000000"/>
          <w:sz w:val="28"/>
          <w:szCs w:val="28"/>
        </w:rPr>
      </w:pPr>
      <w:r w:rsidRPr="002D7E51">
        <w:rPr>
          <w:b/>
          <w:color w:val="000000"/>
          <w:sz w:val="28"/>
          <w:szCs w:val="28"/>
        </w:rPr>
        <w:t xml:space="preserve">IN RE: </w:t>
      </w:r>
      <w:r w:rsidR="004438CA">
        <w:rPr>
          <w:b/>
          <w:color w:val="000000"/>
          <w:sz w:val="28"/>
          <w:szCs w:val="28"/>
        </w:rPr>
        <w:t>Renew Lease-KY Real Estate Appraisers</w:t>
      </w:r>
      <w:r w:rsidRPr="002D7E51">
        <w:rPr>
          <w:b/>
          <w:color w:val="000000"/>
          <w:sz w:val="28"/>
          <w:szCs w:val="28"/>
        </w:rPr>
        <w:t>:</w:t>
      </w:r>
    </w:p>
    <w:p w:rsidR="00EC0A28" w:rsidRDefault="00C31C31" w:rsidP="00EC0A28">
      <w:pPr>
        <w:jc w:val="both"/>
        <w:rPr>
          <w:color w:val="000000"/>
        </w:rPr>
      </w:pPr>
      <w:r>
        <w:rPr>
          <w:color w:val="000000"/>
        </w:rPr>
        <w:t>Judge Taylor requested permission from the fiscal court to extend the lease for another two months, as well as permission to sign the lease agreement.</w:t>
      </w:r>
      <w:r w:rsidR="00EC0A28">
        <w:rPr>
          <w:color w:val="000000"/>
        </w:rPr>
        <w:t xml:space="preserve"> </w:t>
      </w:r>
    </w:p>
    <w:p w:rsidR="00C31C31" w:rsidRDefault="00C31C31" w:rsidP="00C31C31">
      <w:pPr>
        <w:jc w:val="both"/>
        <w:rPr>
          <w:color w:val="000000"/>
        </w:rPr>
      </w:pPr>
    </w:p>
    <w:p w:rsidR="00C31C31" w:rsidRDefault="00C31C31" w:rsidP="00C31C31">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Roger Barger</w:t>
      </w:r>
      <w:r w:rsidRPr="002D7E51">
        <w:rPr>
          <w:color w:val="000000"/>
        </w:rPr>
        <w:t xml:space="preserve">, to </w:t>
      </w:r>
      <w:r>
        <w:rPr>
          <w:color w:val="000000"/>
        </w:rPr>
        <w:t xml:space="preserve">renew the lease agreement. </w:t>
      </w:r>
    </w:p>
    <w:p w:rsidR="008919CF" w:rsidRPr="002D7E51" w:rsidRDefault="008919CF" w:rsidP="00C31C31">
      <w:pPr>
        <w:jc w:val="both"/>
        <w:rPr>
          <w:color w:val="000000"/>
        </w:rPr>
      </w:pPr>
      <w:r>
        <w:rPr>
          <w:color w:val="000000"/>
        </w:rPr>
        <w:t>Motion to approve carried on roll call vote as follows:</w:t>
      </w:r>
    </w:p>
    <w:p w:rsidR="00C31C31" w:rsidRDefault="00C31C31" w:rsidP="00C31C31">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C31C31" w:rsidRDefault="00C31C31" w:rsidP="00C31C31">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C31C31" w:rsidRDefault="00C31C31" w:rsidP="00C31C31">
      <w:pPr>
        <w:jc w:val="both"/>
        <w:rPr>
          <w:color w:val="000000"/>
        </w:rPr>
      </w:pPr>
      <w:r>
        <w:rPr>
          <w:color w:val="000000"/>
        </w:rPr>
        <w:tab/>
      </w:r>
      <w:r>
        <w:rPr>
          <w:color w:val="000000"/>
        </w:rPr>
        <w:tab/>
        <w:t xml:space="preserve">     Judge Taylor-Yes</w:t>
      </w:r>
    </w:p>
    <w:p w:rsidR="00EC0A28" w:rsidRDefault="00EC0A28" w:rsidP="00EC0A28">
      <w:pPr>
        <w:jc w:val="both"/>
        <w:rPr>
          <w:color w:val="000000"/>
        </w:rPr>
      </w:pPr>
    </w:p>
    <w:p w:rsidR="00EC0A28" w:rsidRDefault="00EC0A28" w:rsidP="00EC0A28">
      <w:pPr>
        <w:jc w:val="both"/>
        <w:rPr>
          <w:b/>
          <w:color w:val="000000"/>
          <w:sz w:val="28"/>
          <w:szCs w:val="28"/>
        </w:rPr>
      </w:pPr>
      <w:r w:rsidRPr="0084585D">
        <w:rPr>
          <w:b/>
          <w:color w:val="000000"/>
          <w:sz w:val="28"/>
          <w:szCs w:val="28"/>
        </w:rPr>
        <w:t xml:space="preserve">IN RE: </w:t>
      </w:r>
      <w:r w:rsidR="00C31C31">
        <w:rPr>
          <w:b/>
          <w:color w:val="000000"/>
          <w:sz w:val="28"/>
          <w:szCs w:val="28"/>
        </w:rPr>
        <w:t>Appointment-Madison County Attorney</w:t>
      </w:r>
      <w:r w:rsidRPr="0084585D">
        <w:rPr>
          <w:b/>
          <w:color w:val="000000"/>
          <w:sz w:val="28"/>
          <w:szCs w:val="28"/>
        </w:rPr>
        <w:t>:</w:t>
      </w:r>
    </w:p>
    <w:p w:rsidR="00C31C31" w:rsidRDefault="00C31C31" w:rsidP="00EC0A28">
      <w:pPr>
        <w:jc w:val="both"/>
        <w:rPr>
          <w:color w:val="000000"/>
        </w:rPr>
      </w:pPr>
      <w:r>
        <w:rPr>
          <w:color w:val="000000"/>
        </w:rPr>
        <w:t xml:space="preserve">Judge Taylor recognized and appointed the new Madison County Attorney, Jud Patterson, to fill the position of retired County Attorney, Marc Robbins. </w:t>
      </w:r>
    </w:p>
    <w:p w:rsidR="00C31C31" w:rsidRDefault="00C31C31" w:rsidP="00EC0A28">
      <w:pPr>
        <w:jc w:val="both"/>
        <w:rPr>
          <w:color w:val="000000"/>
        </w:rPr>
      </w:pPr>
    </w:p>
    <w:p w:rsidR="00C31C31" w:rsidRDefault="00C31C31" w:rsidP="00C31C31">
      <w:pPr>
        <w:jc w:val="both"/>
        <w:rPr>
          <w:b/>
          <w:color w:val="000000"/>
          <w:sz w:val="28"/>
          <w:szCs w:val="28"/>
        </w:rPr>
      </w:pPr>
      <w:r w:rsidRPr="0084585D">
        <w:rPr>
          <w:b/>
          <w:color w:val="000000"/>
          <w:sz w:val="28"/>
          <w:szCs w:val="28"/>
        </w:rPr>
        <w:t xml:space="preserve">IN RE: </w:t>
      </w:r>
      <w:r>
        <w:rPr>
          <w:b/>
          <w:color w:val="000000"/>
          <w:sz w:val="28"/>
          <w:szCs w:val="28"/>
        </w:rPr>
        <w:t>Set Date and Time for Halloween Trick-or-Treat</w:t>
      </w:r>
      <w:r w:rsidRPr="0084585D">
        <w:rPr>
          <w:b/>
          <w:color w:val="000000"/>
          <w:sz w:val="28"/>
          <w:szCs w:val="28"/>
        </w:rPr>
        <w:t>:</w:t>
      </w:r>
    </w:p>
    <w:p w:rsidR="00C31C31" w:rsidRPr="00C31C31" w:rsidRDefault="00C31C31" w:rsidP="00C31C31">
      <w:pPr>
        <w:jc w:val="both"/>
        <w:rPr>
          <w:color w:val="000000"/>
        </w:rPr>
      </w:pPr>
      <w:r>
        <w:rPr>
          <w:color w:val="000000"/>
        </w:rPr>
        <w:t>Judge Taylor announced the date and time of Trick-or-Treat for Madison County, which is to be October 31</w:t>
      </w:r>
      <w:r w:rsidRPr="00C31C31">
        <w:rPr>
          <w:color w:val="000000"/>
          <w:vertAlign w:val="superscript"/>
        </w:rPr>
        <w:t>st</w:t>
      </w:r>
      <w:r>
        <w:rPr>
          <w:color w:val="000000"/>
        </w:rPr>
        <w:t xml:space="preserve">, 2017 from 6:00pm-8:00pm.  </w:t>
      </w:r>
    </w:p>
    <w:p w:rsidR="00C31C31" w:rsidRDefault="00C31C31" w:rsidP="00C31C31">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Tom Botkin</w:t>
      </w:r>
      <w:r w:rsidRPr="002D7E51">
        <w:rPr>
          <w:color w:val="000000"/>
        </w:rPr>
        <w:t xml:space="preserve">, to </w:t>
      </w:r>
      <w:r>
        <w:rPr>
          <w:color w:val="000000"/>
        </w:rPr>
        <w:t xml:space="preserve">approve the Halloween Trick-or-Treat date and time. </w:t>
      </w:r>
    </w:p>
    <w:p w:rsidR="008919CF" w:rsidRPr="002D7E51" w:rsidRDefault="008919CF" w:rsidP="00C31C31">
      <w:pPr>
        <w:jc w:val="both"/>
        <w:rPr>
          <w:color w:val="000000"/>
        </w:rPr>
      </w:pPr>
      <w:r>
        <w:rPr>
          <w:color w:val="000000"/>
        </w:rPr>
        <w:lastRenderedPageBreak/>
        <w:t>Motion to approve carried on roll call vote as follows:</w:t>
      </w:r>
    </w:p>
    <w:p w:rsidR="00C31C31" w:rsidRDefault="00C31C31" w:rsidP="00C31C31">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C31C31" w:rsidRDefault="00C31C31" w:rsidP="00C31C31">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F22E9C" w:rsidRDefault="00C31C31" w:rsidP="002C5701">
      <w:pPr>
        <w:jc w:val="both"/>
        <w:rPr>
          <w:color w:val="000000"/>
        </w:rPr>
      </w:pPr>
      <w:r>
        <w:rPr>
          <w:color w:val="000000"/>
        </w:rPr>
        <w:tab/>
      </w:r>
      <w:r>
        <w:rPr>
          <w:color w:val="000000"/>
        </w:rPr>
        <w:tab/>
        <w:t xml:space="preserve">     Judge Taylor-Yes</w:t>
      </w:r>
    </w:p>
    <w:p w:rsidR="008919CF" w:rsidRDefault="008919CF" w:rsidP="002C5701">
      <w:pPr>
        <w:jc w:val="both"/>
        <w:rPr>
          <w:color w:val="000000"/>
        </w:rPr>
      </w:pPr>
    </w:p>
    <w:p w:rsidR="002C5701" w:rsidRPr="00F22E9C" w:rsidRDefault="002C5701" w:rsidP="002C5701">
      <w:pPr>
        <w:jc w:val="both"/>
        <w:rPr>
          <w:color w:val="000000"/>
        </w:rPr>
      </w:pPr>
      <w:r w:rsidRPr="0084585D">
        <w:rPr>
          <w:b/>
          <w:color w:val="000000"/>
          <w:sz w:val="28"/>
          <w:szCs w:val="28"/>
        </w:rPr>
        <w:t xml:space="preserve">IN RE: </w:t>
      </w:r>
      <w:r>
        <w:rPr>
          <w:b/>
          <w:color w:val="000000"/>
          <w:sz w:val="28"/>
          <w:szCs w:val="28"/>
        </w:rPr>
        <w:t>Environmental and Animal Care-Scott Tussey</w:t>
      </w:r>
      <w:r w:rsidRPr="0084585D">
        <w:rPr>
          <w:b/>
          <w:color w:val="000000"/>
          <w:sz w:val="28"/>
          <w:szCs w:val="28"/>
        </w:rPr>
        <w:t>:</w:t>
      </w:r>
    </w:p>
    <w:p w:rsidR="002C5701" w:rsidRDefault="003D0B5B" w:rsidP="00C31C31">
      <w:pPr>
        <w:jc w:val="both"/>
        <w:rPr>
          <w:color w:val="000000"/>
        </w:rPr>
      </w:pPr>
      <w:r>
        <w:rPr>
          <w:color w:val="000000"/>
        </w:rPr>
        <w:t>Scott Tussey announced that on Saturday, October 7</w:t>
      </w:r>
      <w:r w:rsidRPr="003D0B5B">
        <w:rPr>
          <w:color w:val="000000"/>
          <w:vertAlign w:val="superscript"/>
        </w:rPr>
        <w:t>th</w:t>
      </w:r>
      <w:r>
        <w:rPr>
          <w:color w:val="000000"/>
        </w:rPr>
        <w:t>, from 9:00am-3:00pm, they will be hosting a Hazardous Waste Collection Event at the Road Department South. He went over items that they do and do not accept. He also made several announcements to the fiscal court--one being the change of location for several offices; Solid Waste functions will be moved to the Road Department South, beginning October 2</w:t>
      </w:r>
      <w:r w:rsidRPr="003D0B5B">
        <w:rPr>
          <w:color w:val="000000"/>
          <w:vertAlign w:val="superscript"/>
        </w:rPr>
        <w:t>nd</w:t>
      </w:r>
      <w:r>
        <w:rPr>
          <w:color w:val="000000"/>
        </w:rPr>
        <w:t xml:space="preserve">, 2017; Scott Tussey’s and his assistant Amanda Bates’ offices will be moved to the Animal Shelter on Berea Road, beginning October 2nd, 2017 as well. He also went over the new hours for the Animal Shelter, which are Monday through Friday from 8:00am-4:30pm. The Animal Shelter will no longer operate on Saturdays. He also said that his department will be hosting quarterly events in the near future in order to promote the Animal Shelter and adoption of pets. </w:t>
      </w:r>
    </w:p>
    <w:p w:rsidR="003D0B5B" w:rsidRDefault="003D0B5B" w:rsidP="00C31C31">
      <w:pPr>
        <w:jc w:val="both"/>
        <w:rPr>
          <w:color w:val="000000"/>
        </w:rPr>
      </w:pPr>
    </w:p>
    <w:p w:rsidR="003D0B5B" w:rsidRDefault="003D0B5B" w:rsidP="003D0B5B">
      <w:pPr>
        <w:jc w:val="both"/>
        <w:rPr>
          <w:b/>
          <w:color w:val="000000"/>
          <w:sz w:val="28"/>
          <w:szCs w:val="28"/>
        </w:rPr>
      </w:pPr>
      <w:r w:rsidRPr="0084585D">
        <w:rPr>
          <w:b/>
          <w:color w:val="000000"/>
          <w:sz w:val="28"/>
          <w:szCs w:val="28"/>
        </w:rPr>
        <w:t xml:space="preserve">IN RE: </w:t>
      </w:r>
      <w:r>
        <w:rPr>
          <w:b/>
          <w:color w:val="000000"/>
          <w:sz w:val="28"/>
          <w:szCs w:val="28"/>
        </w:rPr>
        <w:t>Personnel-Environmental and Animal Care-Scott Tussey</w:t>
      </w:r>
      <w:r w:rsidRPr="0084585D">
        <w:rPr>
          <w:b/>
          <w:color w:val="000000"/>
          <w:sz w:val="28"/>
          <w:szCs w:val="28"/>
        </w:rPr>
        <w:t>:</w:t>
      </w:r>
    </w:p>
    <w:p w:rsidR="003D0B5B" w:rsidRDefault="003D0B5B" w:rsidP="00C31C31">
      <w:pPr>
        <w:jc w:val="both"/>
        <w:rPr>
          <w:color w:val="000000"/>
        </w:rPr>
      </w:pPr>
      <w:r>
        <w:rPr>
          <w:color w:val="000000"/>
        </w:rPr>
        <w:t>Scott Tussey recommended Brandon Osbourne for hire as an Animal Control Officer, at an hourly rate of $9.50, with the effective date 09/27/2017.</w:t>
      </w:r>
    </w:p>
    <w:p w:rsidR="003D0B5B" w:rsidRDefault="003D0B5B" w:rsidP="00C31C31">
      <w:pPr>
        <w:jc w:val="both"/>
        <w:rPr>
          <w:color w:val="000000"/>
        </w:rPr>
      </w:pPr>
    </w:p>
    <w:p w:rsidR="003D0B5B" w:rsidRDefault="003D0B5B" w:rsidP="003D0B5B">
      <w:pPr>
        <w:jc w:val="both"/>
        <w:rPr>
          <w:color w:val="000000"/>
        </w:rPr>
      </w:pPr>
      <w:r>
        <w:rPr>
          <w:color w:val="000000"/>
        </w:rPr>
        <w:t xml:space="preserve">Motion by </w:t>
      </w:r>
      <w:r w:rsidR="00E5378A">
        <w:rPr>
          <w:color w:val="000000"/>
        </w:rPr>
        <w:t>Roger Barger</w:t>
      </w:r>
      <w:r>
        <w:rPr>
          <w:color w:val="000000"/>
        </w:rPr>
        <w:t xml:space="preserve"> seconded by </w:t>
      </w:r>
      <w:r w:rsidR="00E5378A">
        <w:rPr>
          <w:color w:val="000000"/>
        </w:rPr>
        <w:t>Larry Combs</w:t>
      </w:r>
      <w:r>
        <w:rPr>
          <w:color w:val="000000"/>
        </w:rPr>
        <w:t xml:space="preserve">, to approve </w:t>
      </w:r>
      <w:r w:rsidR="00E5378A">
        <w:rPr>
          <w:color w:val="000000"/>
        </w:rPr>
        <w:t>Brandon Osbourne for hire.</w:t>
      </w:r>
    </w:p>
    <w:p w:rsidR="003D0B5B" w:rsidRDefault="003D0B5B" w:rsidP="003D0B5B">
      <w:pPr>
        <w:jc w:val="both"/>
        <w:rPr>
          <w:color w:val="000000"/>
        </w:rPr>
      </w:pPr>
      <w:r>
        <w:rPr>
          <w:color w:val="000000"/>
        </w:rPr>
        <w:t>Motion to approve carried on roll call vote as follows:</w:t>
      </w:r>
    </w:p>
    <w:p w:rsidR="003D0B5B" w:rsidRDefault="003D0B5B" w:rsidP="003D0B5B">
      <w:pPr>
        <w:jc w:val="both"/>
        <w:rPr>
          <w:color w:val="000000"/>
        </w:rPr>
      </w:pPr>
      <w:r>
        <w:rPr>
          <w:color w:val="000000"/>
        </w:rPr>
        <w:t>Tom Botkin-Yes</w:t>
      </w:r>
      <w:r>
        <w:rPr>
          <w:color w:val="000000"/>
        </w:rPr>
        <w:tab/>
      </w:r>
      <w:r>
        <w:rPr>
          <w:color w:val="000000"/>
        </w:rPr>
        <w:tab/>
        <w:t xml:space="preserve">           Roger Barger-Yes</w:t>
      </w:r>
    </w:p>
    <w:p w:rsidR="003D0B5B" w:rsidRDefault="003D0B5B" w:rsidP="003D0B5B">
      <w:pPr>
        <w:jc w:val="both"/>
        <w:rPr>
          <w:color w:val="000000"/>
        </w:rPr>
      </w:pPr>
      <w:r>
        <w:rPr>
          <w:color w:val="000000"/>
        </w:rPr>
        <w:t>John Tudor- Yes</w:t>
      </w:r>
      <w:r>
        <w:rPr>
          <w:color w:val="000000"/>
        </w:rPr>
        <w:tab/>
        <w:t xml:space="preserve">          </w:t>
      </w:r>
      <w:r>
        <w:rPr>
          <w:color w:val="000000"/>
        </w:rPr>
        <w:tab/>
        <w:t xml:space="preserve">           Larry Combs- </w:t>
      </w:r>
      <w:r w:rsidR="00E5378A">
        <w:rPr>
          <w:color w:val="000000"/>
        </w:rPr>
        <w:t>Yes</w:t>
      </w:r>
      <w:r>
        <w:rPr>
          <w:color w:val="000000"/>
        </w:rPr>
        <w:t xml:space="preserve"> </w:t>
      </w:r>
    </w:p>
    <w:p w:rsidR="003D0B5B" w:rsidRDefault="003D0B5B" w:rsidP="003D0B5B">
      <w:pPr>
        <w:jc w:val="both"/>
        <w:rPr>
          <w:color w:val="000000"/>
        </w:rPr>
      </w:pPr>
      <w:r>
        <w:rPr>
          <w:color w:val="000000"/>
        </w:rPr>
        <w:t xml:space="preserve">                           Reagan Taylor – Yes</w:t>
      </w:r>
    </w:p>
    <w:p w:rsidR="003D0B5B" w:rsidRPr="00C31C31" w:rsidRDefault="003D0B5B" w:rsidP="00C31C31">
      <w:pPr>
        <w:jc w:val="both"/>
        <w:rPr>
          <w:color w:val="000000"/>
        </w:rPr>
      </w:pPr>
    </w:p>
    <w:p w:rsidR="004438CA" w:rsidRPr="002D7E51" w:rsidRDefault="004438CA" w:rsidP="004438CA">
      <w:pPr>
        <w:jc w:val="both"/>
        <w:rPr>
          <w:b/>
          <w:color w:val="000000"/>
          <w:sz w:val="28"/>
          <w:szCs w:val="28"/>
        </w:rPr>
      </w:pPr>
      <w:r w:rsidRPr="002D7E51">
        <w:rPr>
          <w:b/>
          <w:color w:val="000000"/>
          <w:sz w:val="28"/>
          <w:szCs w:val="28"/>
        </w:rPr>
        <w:t xml:space="preserve">IN RE: </w:t>
      </w:r>
      <w:r>
        <w:rPr>
          <w:b/>
          <w:color w:val="000000"/>
          <w:sz w:val="28"/>
          <w:szCs w:val="28"/>
        </w:rPr>
        <w:t>Personnel-Fire Department</w:t>
      </w:r>
      <w:r w:rsidRPr="002D7E51">
        <w:rPr>
          <w:b/>
          <w:color w:val="000000"/>
          <w:sz w:val="28"/>
          <w:szCs w:val="28"/>
        </w:rPr>
        <w:t>:</w:t>
      </w:r>
    </w:p>
    <w:p w:rsidR="004438CA" w:rsidRDefault="004438CA" w:rsidP="004438CA">
      <w:pPr>
        <w:jc w:val="both"/>
        <w:rPr>
          <w:color w:val="000000"/>
        </w:rPr>
      </w:pPr>
      <w:r>
        <w:rPr>
          <w:color w:val="000000"/>
        </w:rPr>
        <w:t xml:space="preserve">Chief Marvin Hereford recommended </w:t>
      </w:r>
      <w:r w:rsidR="00826634">
        <w:rPr>
          <w:color w:val="000000"/>
        </w:rPr>
        <w:t>Alan Jones</w:t>
      </w:r>
      <w:r>
        <w:rPr>
          <w:color w:val="000000"/>
        </w:rPr>
        <w:t xml:space="preserve"> for</w:t>
      </w:r>
      <w:r w:rsidR="00826634">
        <w:rPr>
          <w:color w:val="000000"/>
        </w:rPr>
        <w:t xml:space="preserve"> promotion from a Firefighter I to Firefighter I</w:t>
      </w:r>
      <w:r>
        <w:rPr>
          <w:color w:val="000000"/>
        </w:rPr>
        <w:t>I, at an hourly rate of $</w:t>
      </w:r>
      <w:r w:rsidR="00826634">
        <w:rPr>
          <w:color w:val="000000"/>
        </w:rPr>
        <w:t>7.50, with the effective date 10/04</w:t>
      </w:r>
      <w:r>
        <w:rPr>
          <w:color w:val="000000"/>
        </w:rPr>
        <w:t xml:space="preserve">/2017. </w:t>
      </w:r>
    </w:p>
    <w:p w:rsidR="00BE321D" w:rsidRDefault="00BE321D" w:rsidP="00BE321D">
      <w:pPr>
        <w:jc w:val="both"/>
        <w:rPr>
          <w:color w:val="000000"/>
        </w:rPr>
      </w:pPr>
      <w:r>
        <w:rPr>
          <w:color w:val="000000"/>
        </w:rPr>
        <w:t xml:space="preserve">Chief Marvin Hereford also recommended Timothy Schlomann for promotion from a Firefighter I to Firefighter II, at an hourly rate of $7.50, with the effective date 10/04/2017. </w:t>
      </w:r>
    </w:p>
    <w:p w:rsidR="00BE321D" w:rsidRDefault="00BE321D" w:rsidP="004438CA">
      <w:pPr>
        <w:jc w:val="both"/>
        <w:rPr>
          <w:color w:val="000000"/>
        </w:rPr>
      </w:pPr>
    </w:p>
    <w:p w:rsidR="004438CA" w:rsidRDefault="00826634" w:rsidP="004438CA">
      <w:pPr>
        <w:jc w:val="both"/>
        <w:rPr>
          <w:color w:val="000000"/>
        </w:rPr>
      </w:pPr>
      <w:r>
        <w:rPr>
          <w:color w:val="000000"/>
        </w:rPr>
        <w:t>Motion by Larry Combs seconded by Tom Botkin</w:t>
      </w:r>
      <w:r w:rsidR="004438CA">
        <w:rPr>
          <w:color w:val="000000"/>
        </w:rPr>
        <w:t>, to appr</w:t>
      </w:r>
      <w:r w:rsidR="00BE321D">
        <w:rPr>
          <w:color w:val="000000"/>
        </w:rPr>
        <w:t>ove the promotion of Alan Jones and Timothy Scholmann</w:t>
      </w:r>
      <w:r w:rsidR="004438CA">
        <w:rPr>
          <w:color w:val="000000"/>
        </w:rPr>
        <w:t xml:space="preserve"> fro</w:t>
      </w:r>
      <w:r w:rsidR="00BE321D">
        <w:rPr>
          <w:color w:val="000000"/>
        </w:rPr>
        <w:t>m a Firefighter I to Firefighter I</w:t>
      </w:r>
      <w:r w:rsidR="004438CA">
        <w:rPr>
          <w:color w:val="000000"/>
        </w:rPr>
        <w:t xml:space="preserve">I. </w:t>
      </w:r>
    </w:p>
    <w:p w:rsidR="004438CA" w:rsidRDefault="004438CA" w:rsidP="004438CA">
      <w:pPr>
        <w:jc w:val="both"/>
        <w:rPr>
          <w:color w:val="000000"/>
        </w:rPr>
      </w:pPr>
      <w:r>
        <w:rPr>
          <w:color w:val="000000"/>
        </w:rPr>
        <w:t>Motion to approve carried on roll call vote as follows:</w:t>
      </w:r>
    </w:p>
    <w:p w:rsidR="004438CA" w:rsidRDefault="004438CA" w:rsidP="004438CA">
      <w:pPr>
        <w:jc w:val="both"/>
        <w:rPr>
          <w:color w:val="000000"/>
        </w:rPr>
      </w:pPr>
      <w:r>
        <w:rPr>
          <w:color w:val="000000"/>
        </w:rPr>
        <w:t>Tom Botkin-Yes</w:t>
      </w:r>
      <w:r>
        <w:rPr>
          <w:color w:val="000000"/>
        </w:rPr>
        <w:tab/>
      </w:r>
      <w:r>
        <w:rPr>
          <w:color w:val="000000"/>
        </w:rPr>
        <w:tab/>
        <w:t xml:space="preserve">           Roger Barger-Yes</w:t>
      </w:r>
    </w:p>
    <w:p w:rsidR="004438CA" w:rsidRDefault="004438CA" w:rsidP="004438CA">
      <w:pPr>
        <w:jc w:val="both"/>
        <w:rPr>
          <w:color w:val="000000"/>
        </w:rPr>
      </w:pPr>
      <w:r>
        <w:rPr>
          <w:color w:val="000000"/>
        </w:rPr>
        <w:t>John Tudor- Yes</w:t>
      </w:r>
      <w:r>
        <w:rPr>
          <w:color w:val="000000"/>
        </w:rPr>
        <w:tab/>
        <w:t xml:space="preserve">          </w:t>
      </w:r>
      <w:r>
        <w:rPr>
          <w:color w:val="000000"/>
        </w:rPr>
        <w:tab/>
        <w:t xml:space="preserve">           Larry Combs- </w:t>
      </w:r>
      <w:r w:rsidR="00BE321D">
        <w:rPr>
          <w:color w:val="000000"/>
        </w:rPr>
        <w:t>Yes</w:t>
      </w:r>
      <w:r>
        <w:rPr>
          <w:color w:val="000000"/>
        </w:rPr>
        <w:t xml:space="preserve"> </w:t>
      </w:r>
    </w:p>
    <w:p w:rsidR="004438CA" w:rsidRDefault="004438CA" w:rsidP="004438CA">
      <w:pPr>
        <w:jc w:val="both"/>
        <w:rPr>
          <w:color w:val="000000"/>
        </w:rPr>
      </w:pPr>
      <w:r>
        <w:rPr>
          <w:color w:val="000000"/>
        </w:rPr>
        <w:t xml:space="preserve">                           Reagan Taylor – Yes</w:t>
      </w:r>
    </w:p>
    <w:p w:rsidR="004438CA" w:rsidRDefault="004438CA" w:rsidP="004438CA">
      <w:pPr>
        <w:jc w:val="both"/>
        <w:rPr>
          <w:color w:val="000000"/>
        </w:rPr>
      </w:pPr>
    </w:p>
    <w:p w:rsidR="004438CA" w:rsidRDefault="004438CA" w:rsidP="004438CA">
      <w:pPr>
        <w:jc w:val="both"/>
        <w:rPr>
          <w:color w:val="000000"/>
        </w:rPr>
      </w:pPr>
      <w:bookmarkStart w:id="3" w:name="_Hlk494268585"/>
      <w:r>
        <w:rPr>
          <w:color w:val="000000"/>
        </w:rPr>
        <w:t xml:space="preserve">Chief Marvin Hereford also recommended </w:t>
      </w:r>
      <w:r w:rsidR="00BE321D">
        <w:rPr>
          <w:color w:val="000000"/>
        </w:rPr>
        <w:t>Ryan Miller</w:t>
      </w:r>
      <w:r>
        <w:rPr>
          <w:color w:val="000000"/>
        </w:rPr>
        <w:t xml:space="preserve"> for</w:t>
      </w:r>
      <w:r w:rsidR="00826634">
        <w:rPr>
          <w:color w:val="000000"/>
        </w:rPr>
        <w:t xml:space="preserve"> promotion from a Firefighter </w:t>
      </w:r>
      <w:r w:rsidR="00BE321D">
        <w:rPr>
          <w:color w:val="000000"/>
        </w:rPr>
        <w:t>II</w:t>
      </w:r>
      <w:r w:rsidR="00826634">
        <w:rPr>
          <w:color w:val="000000"/>
        </w:rPr>
        <w:t>I</w:t>
      </w:r>
      <w:r>
        <w:rPr>
          <w:color w:val="000000"/>
        </w:rPr>
        <w:t xml:space="preserve"> to </w:t>
      </w:r>
      <w:r w:rsidR="00BE321D">
        <w:rPr>
          <w:color w:val="000000"/>
        </w:rPr>
        <w:t>Lieutenant, at an hourly rate of $10.0</w:t>
      </w:r>
      <w:r w:rsidR="00826634">
        <w:rPr>
          <w:color w:val="000000"/>
        </w:rPr>
        <w:t>0</w:t>
      </w:r>
      <w:r>
        <w:rPr>
          <w:color w:val="000000"/>
        </w:rPr>
        <w:t xml:space="preserve">, with the effective date </w:t>
      </w:r>
      <w:r w:rsidR="00826634">
        <w:rPr>
          <w:color w:val="000000"/>
        </w:rPr>
        <w:t>10/04/2017.</w:t>
      </w:r>
      <w:r>
        <w:rPr>
          <w:color w:val="000000"/>
        </w:rPr>
        <w:t xml:space="preserve"> </w:t>
      </w:r>
      <w:r w:rsidR="00BE321D">
        <w:rPr>
          <w:color w:val="000000"/>
        </w:rPr>
        <w:t>However, a stipulation posed by the fiscal court is that Mr. Miller gets his Instructor I within a year of the effective date of promotion in order to keep his promotion.</w:t>
      </w:r>
    </w:p>
    <w:bookmarkEnd w:id="3"/>
    <w:p w:rsidR="004438CA" w:rsidRDefault="004438CA" w:rsidP="004438CA">
      <w:pPr>
        <w:jc w:val="both"/>
        <w:rPr>
          <w:color w:val="000000"/>
        </w:rPr>
      </w:pPr>
    </w:p>
    <w:p w:rsidR="004438CA" w:rsidRDefault="004438CA" w:rsidP="004438CA">
      <w:pPr>
        <w:jc w:val="both"/>
        <w:rPr>
          <w:color w:val="000000"/>
        </w:rPr>
      </w:pPr>
      <w:r>
        <w:rPr>
          <w:color w:val="000000"/>
        </w:rPr>
        <w:lastRenderedPageBreak/>
        <w:t xml:space="preserve">Motion by John Tudor seconded by Tom Botkin, to approve the promotion of </w:t>
      </w:r>
      <w:r w:rsidR="00BE321D">
        <w:rPr>
          <w:color w:val="000000"/>
        </w:rPr>
        <w:t>Ryan Miller</w:t>
      </w:r>
      <w:r>
        <w:rPr>
          <w:color w:val="000000"/>
        </w:rPr>
        <w:t xml:space="preserve"> from a </w:t>
      </w:r>
      <w:r w:rsidR="00BE321D">
        <w:rPr>
          <w:color w:val="000000"/>
        </w:rPr>
        <w:t>Firefighter III</w:t>
      </w:r>
      <w:r>
        <w:rPr>
          <w:color w:val="000000"/>
        </w:rPr>
        <w:t xml:space="preserve"> to </w:t>
      </w:r>
      <w:r w:rsidR="00BE321D">
        <w:rPr>
          <w:color w:val="000000"/>
        </w:rPr>
        <w:t>Lieutenant</w:t>
      </w:r>
      <w:r>
        <w:rPr>
          <w:color w:val="000000"/>
        </w:rPr>
        <w:t xml:space="preserve">. </w:t>
      </w:r>
    </w:p>
    <w:p w:rsidR="004438CA" w:rsidRDefault="004438CA" w:rsidP="004438CA">
      <w:pPr>
        <w:jc w:val="both"/>
        <w:rPr>
          <w:color w:val="000000"/>
        </w:rPr>
      </w:pPr>
      <w:r>
        <w:rPr>
          <w:color w:val="000000"/>
        </w:rPr>
        <w:t>Motion to approve carried on roll call vote as follows:</w:t>
      </w:r>
    </w:p>
    <w:p w:rsidR="004438CA" w:rsidRDefault="004438CA" w:rsidP="004438CA">
      <w:pPr>
        <w:jc w:val="both"/>
        <w:rPr>
          <w:color w:val="000000"/>
        </w:rPr>
      </w:pPr>
      <w:r>
        <w:rPr>
          <w:color w:val="000000"/>
        </w:rPr>
        <w:t>Tom Botkin-Yes</w:t>
      </w:r>
      <w:r>
        <w:rPr>
          <w:color w:val="000000"/>
        </w:rPr>
        <w:tab/>
      </w:r>
      <w:r>
        <w:rPr>
          <w:color w:val="000000"/>
        </w:rPr>
        <w:tab/>
        <w:t xml:space="preserve">           Roger Barger-Yes</w:t>
      </w:r>
    </w:p>
    <w:p w:rsidR="004438CA" w:rsidRDefault="004438CA" w:rsidP="004438CA">
      <w:pPr>
        <w:jc w:val="both"/>
        <w:rPr>
          <w:color w:val="000000"/>
        </w:rPr>
      </w:pPr>
      <w:r>
        <w:rPr>
          <w:color w:val="000000"/>
        </w:rPr>
        <w:t>John Tudor- Yes</w:t>
      </w:r>
      <w:r>
        <w:rPr>
          <w:color w:val="000000"/>
        </w:rPr>
        <w:tab/>
        <w:t xml:space="preserve">          </w:t>
      </w:r>
      <w:r>
        <w:rPr>
          <w:color w:val="000000"/>
        </w:rPr>
        <w:tab/>
        <w:t xml:space="preserve">           Larry Combs- </w:t>
      </w:r>
      <w:r w:rsidR="00BE321D">
        <w:rPr>
          <w:color w:val="000000"/>
        </w:rPr>
        <w:t>Yes</w:t>
      </w:r>
      <w:r>
        <w:rPr>
          <w:color w:val="000000"/>
        </w:rPr>
        <w:t xml:space="preserve"> </w:t>
      </w:r>
    </w:p>
    <w:p w:rsidR="004438CA" w:rsidRDefault="004438CA" w:rsidP="004438CA">
      <w:pPr>
        <w:jc w:val="both"/>
        <w:rPr>
          <w:color w:val="000000"/>
        </w:rPr>
      </w:pPr>
      <w:r>
        <w:rPr>
          <w:color w:val="000000"/>
        </w:rPr>
        <w:t xml:space="preserve">                           Reagan Taylor – Yes </w:t>
      </w:r>
    </w:p>
    <w:p w:rsidR="004438CA" w:rsidRDefault="004438CA" w:rsidP="004438CA">
      <w:pPr>
        <w:jc w:val="both"/>
        <w:rPr>
          <w:color w:val="000000"/>
        </w:rPr>
      </w:pPr>
    </w:p>
    <w:p w:rsidR="00BE321D" w:rsidRPr="002D7E51" w:rsidRDefault="00BE321D" w:rsidP="00BE321D">
      <w:pPr>
        <w:jc w:val="both"/>
        <w:rPr>
          <w:b/>
          <w:color w:val="000000"/>
          <w:sz w:val="28"/>
          <w:szCs w:val="28"/>
        </w:rPr>
      </w:pPr>
      <w:r w:rsidRPr="002D7E51">
        <w:rPr>
          <w:b/>
          <w:color w:val="000000"/>
          <w:sz w:val="28"/>
          <w:szCs w:val="28"/>
        </w:rPr>
        <w:t xml:space="preserve">IN RE: </w:t>
      </w:r>
      <w:r>
        <w:rPr>
          <w:b/>
          <w:color w:val="000000"/>
          <w:sz w:val="28"/>
          <w:szCs w:val="28"/>
        </w:rPr>
        <w:t>Personnel-Road Department</w:t>
      </w:r>
      <w:r w:rsidRPr="002D7E51">
        <w:rPr>
          <w:b/>
          <w:color w:val="000000"/>
          <w:sz w:val="28"/>
          <w:szCs w:val="28"/>
        </w:rPr>
        <w:t>:</w:t>
      </w:r>
    </w:p>
    <w:p w:rsidR="00BE321D" w:rsidRDefault="004438CA" w:rsidP="004438CA">
      <w:pPr>
        <w:jc w:val="both"/>
        <w:rPr>
          <w:color w:val="000000"/>
        </w:rPr>
      </w:pPr>
      <w:r w:rsidRPr="00BE321D">
        <w:rPr>
          <w:color w:val="000000"/>
        </w:rPr>
        <w:t>Personnel to be recommended for hire withdrew from offer; item stricken from agenda.</w:t>
      </w:r>
    </w:p>
    <w:p w:rsidR="004438CA" w:rsidRDefault="004438CA" w:rsidP="004438CA">
      <w:pPr>
        <w:jc w:val="both"/>
        <w:rPr>
          <w:color w:val="000000"/>
        </w:rPr>
      </w:pPr>
      <w:r>
        <w:rPr>
          <w:color w:val="000000"/>
        </w:rPr>
        <w:t xml:space="preserve"> </w:t>
      </w:r>
    </w:p>
    <w:p w:rsidR="00BE321D" w:rsidRDefault="00BE321D" w:rsidP="00BE321D">
      <w:pPr>
        <w:jc w:val="both"/>
        <w:rPr>
          <w:b/>
          <w:color w:val="000000"/>
          <w:sz w:val="28"/>
          <w:szCs w:val="28"/>
        </w:rPr>
      </w:pPr>
      <w:r w:rsidRPr="002D7E51">
        <w:rPr>
          <w:b/>
          <w:color w:val="000000"/>
          <w:sz w:val="28"/>
          <w:szCs w:val="28"/>
        </w:rPr>
        <w:t xml:space="preserve">IN RE: </w:t>
      </w:r>
      <w:r>
        <w:rPr>
          <w:b/>
          <w:color w:val="000000"/>
          <w:sz w:val="28"/>
          <w:szCs w:val="28"/>
        </w:rPr>
        <w:t>Executive Session</w:t>
      </w:r>
      <w:r w:rsidRPr="002D7E51">
        <w:rPr>
          <w:b/>
          <w:color w:val="000000"/>
          <w:sz w:val="28"/>
          <w:szCs w:val="28"/>
        </w:rPr>
        <w:t>:</w:t>
      </w:r>
    </w:p>
    <w:p w:rsidR="00FD39DE" w:rsidRDefault="00FD39DE" w:rsidP="00FD39DE">
      <w:pPr>
        <w:jc w:val="both"/>
        <w:rPr>
          <w:color w:val="000000"/>
        </w:rPr>
      </w:pPr>
      <w:bookmarkStart w:id="4" w:name="_Hlk494269150"/>
      <w:r>
        <w:rPr>
          <w:color w:val="000000"/>
        </w:rPr>
        <w:t>Motion by Tom Botkin seconded by Roger Barger, to go into Executive Session. Members of the fiscal court went into session at 10:14am.</w:t>
      </w:r>
    </w:p>
    <w:p w:rsidR="00FD39DE" w:rsidRDefault="00FD39DE" w:rsidP="00FD39DE">
      <w:pPr>
        <w:jc w:val="both"/>
        <w:rPr>
          <w:color w:val="000000"/>
        </w:rPr>
      </w:pPr>
      <w:r>
        <w:rPr>
          <w:color w:val="000000"/>
        </w:rPr>
        <w:t>Motion to approve carried on roll call vote as follows:</w:t>
      </w:r>
    </w:p>
    <w:p w:rsidR="00FD39DE" w:rsidRDefault="00FD39DE" w:rsidP="00FD39DE">
      <w:pPr>
        <w:jc w:val="both"/>
        <w:rPr>
          <w:color w:val="000000"/>
        </w:rPr>
      </w:pPr>
      <w:r>
        <w:rPr>
          <w:color w:val="000000"/>
        </w:rPr>
        <w:t>Tom Botkin-Yes</w:t>
      </w:r>
      <w:r>
        <w:rPr>
          <w:color w:val="000000"/>
        </w:rPr>
        <w:tab/>
      </w:r>
      <w:r>
        <w:rPr>
          <w:color w:val="000000"/>
        </w:rPr>
        <w:tab/>
        <w:t xml:space="preserve">           Roger Barger-Yes</w:t>
      </w:r>
    </w:p>
    <w:p w:rsidR="00FD39DE" w:rsidRDefault="00FD39DE" w:rsidP="00FD39DE">
      <w:pPr>
        <w:jc w:val="both"/>
        <w:rPr>
          <w:color w:val="000000"/>
        </w:rPr>
      </w:pPr>
      <w:r>
        <w:rPr>
          <w:color w:val="000000"/>
        </w:rPr>
        <w:t>John Tudor- Yes</w:t>
      </w:r>
      <w:r>
        <w:rPr>
          <w:color w:val="000000"/>
        </w:rPr>
        <w:tab/>
        <w:t xml:space="preserve">          </w:t>
      </w:r>
      <w:r>
        <w:rPr>
          <w:color w:val="000000"/>
        </w:rPr>
        <w:tab/>
        <w:t xml:space="preserve">           Larry Combs- Yes </w:t>
      </w:r>
    </w:p>
    <w:p w:rsidR="00FD39DE" w:rsidRDefault="00FD39DE" w:rsidP="00FD39DE">
      <w:pPr>
        <w:jc w:val="both"/>
        <w:rPr>
          <w:color w:val="000000"/>
        </w:rPr>
      </w:pPr>
      <w:r>
        <w:rPr>
          <w:color w:val="000000"/>
        </w:rPr>
        <w:t xml:space="preserve">                           Reagan Taylor – Yes </w:t>
      </w:r>
    </w:p>
    <w:bookmarkEnd w:id="4"/>
    <w:p w:rsidR="00FD39DE" w:rsidRDefault="00FD39DE" w:rsidP="00FD39DE">
      <w:pPr>
        <w:jc w:val="both"/>
        <w:rPr>
          <w:color w:val="000000"/>
        </w:rPr>
      </w:pPr>
      <w:r>
        <w:rPr>
          <w:color w:val="000000"/>
        </w:rPr>
        <w:t>Motion by Larry Combs seconded by Roger Barger, came back from Executive Session at 10:24am.</w:t>
      </w:r>
    </w:p>
    <w:p w:rsidR="00FD39DE" w:rsidRDefault="00FD39DE" w:rsidP="00FD39DE">
      <w:pPr>
        <w:jc w:val="both"/>
        <w:rPr>
          <w:color w:val="000000"/>
        </w:rPr>
      </w:pPr>
      <w:r>
        <w:rPr>
          <w:color w:val="000000"/>
        </w:rPr>
        <w:t>Motion to approve carried on roll call vote as follows:</w:t>
      </w:r>
    </w:p>
    <w:p w:rsidR="00FD39DE" w:rsidRDefault="00FD39DE" w:rsidP="00FD39DE">
      <w:pPr>
        <w:jc w:val="both"/>
        <w:rPr>
          <w:color w:val="000000"/>
        </w:rPr>
      </w:pPr>
      <w:r>
        <w:rPr>
          <w:color w:val="000000"/>
        </w:rPr>
        <w:t>Tom Botkin-Yes</w:t>
      </w:r>
      <w:r>
        <w:rPr>
          <w:color w:val="000000"/>
        </w:rPr>
        <w:tab/>
      </w:r>
      <w:r>
        <w:rPr>
          <w:color w:val="000000"/>
        </w:rPr>
        <w:tab/>
        <w:t xml:space="preserve">           Roger Barger-Yes</w:t>
      </w:r>
    </w:p>
    <w:p w:rsidR="00FD39DE" w:rsidRDefault="00FD39DE" w:rsidP="00FD39DE">
      <w:pPr>
        <w:jc w:val="both"/>
        <w:rPr>
          <w:color w:val="000000"/>
        </w:rPr>
      </w:pPr>
      <w:r>
        <w:rPr>
          <w:color w:val="000000"/>
        </w:rPr>
        <w:t>John Tudor- Yes</w:t>
      </w:r>
      <w:r>
        <w:rPr>
          <w:color w:val="000000"/>
        </w:rPr>
        <w:tab/>
        <w:t xml:space="preserve">          </w:t>
      </w:r>
      <w:r>
        <w:rPr>
          <w:color w:val="000000"/>
        </w:rPr>
        <w:tab/>
        <w:t xml:space="preserve">           Larry Combs- Yes </w:t>
      </w:r>
    </w:p>
    <w:p w:rsidR="00FD39DE" w:rsidRDefault="00FD39DE" w:rsidP="00FD39DE">
      <w:pPr>
        <w:jc w:val="both"/>
        <w:rPr>
          <w:color w:val="000000"/>
        </w:rPr>
      </w:pPr>
      <w:r>
        <w:rPr>
          <w:color w:val="000000"/>
        </w:rPr>
        <w:t xml:space="preserve">                           Reagan Taylor – Yes </w:t>
      </w:r>
    </w:p>
    <w:p w:rsidR="00FD39DE" w:rsidRDefault="00FD39DE" w:rsidP="00FD39DE">
      <w:pPr>
        <w:jc w:val="both"/>
        <w:rPr>
          <w:color w:val="000000"/>
        </w:rPr>
      </w:pPr>
    </w:p>
    <w:p w:rsidR="00FD39DE" w:rsidRDefault="00FD39DE" w:rsidP="00FD39DE">
      <w:pPr>
        <w:jc w:val="both"/>
        <w:rPr>
          <w:color w:val="000000"/>
        </w:rPr>
      </w:pPr>
      <w:r>
        <w:rPr>
          <w:color w:val="000000"/>
        </w:rPr>
        <w:t xml:space="preserve">Motion by John Tudor seconded by Larry Combs, for a </w:t>
      </w:r>
      <w:r w:rsidR="000A1B67">
        <w:rPr>
          <w:color w:val="000000"/>
        </w:rPr>
        <w:t>three-day</w:t>
      </w:r>
      <w:r>
        <w:rPr>
          <w:color w:val="000000"/>
        </w:rPr>
        <w:t xml:space="preserve"> suspension, without pay, for Road Department employee Isaiah Webb.</w:t>
      </w:r>
    </w:p>
    <w:p w:rsidR="00FD39DE" w:rsidRDefault="00FD39DE" w:rsidP="00FD39DE">
      <w:pPr>
        <w:jc w:val="both"/>
        <w:rPr>
          <w:color w:val="000000"/>
        </w:rPr>
      </w:pPr>
      <w:r>
        <w:rPr>
          <w:color w:val="000000"/>
        </w:rPr>
        <w:t>Motion to approve carried on roll call vote as follows:</w:t>
      </w:r>
    </w:p>
    <w:p w:rsidR="00FD39DE" w:rsidRDefault="00FD39DE" w:rsidP="00FD39DE">
      <w:pPr>
        <w:jc w:val="both"/>
        <w:rPr>
          <w:color w:val="000000"/>
        </w:rPr>
      </w:pPr>
      <w:r>
        <w:rPr>
          <w:color w:val="000000"/>
        </w:rPr>
        <w:t>Tom Botkin-Yes</w:t>
      </w:r>
      <w:r>
        <w:rPr>
          <w:color w:val="000000"/>
        </w:rPr>
        <w:tab/>
      </w:r>
      <w:r>
        <w:rPr>
          <w:color w:val="000000"/>
        </w:rPr>
        <w:tab/>
        <w:t xml:space="preserve">           Roger Barger-Yes</w:t>
      </w:r>
    </w:p>
    <w:p w:rsidR="00FD39DE" w:rsidRDefault="00FD39DE" w:rsidP="00FD39DE">
      <w:pPr>
        <w:jc w:val="both"/>
        <w:rPr>
          <w:color w:val="000000"/>
        </w:rPr>
      </w:pPr>
      <w:r>
        <w:rPr>
          <w:color w:val="000000"/>
        </w:rPr>
        <w:t>John Tudor- Yes</w:t>
      </w:r>
      <w:r>
        <w:rPr>
          <w:color w:val="000000"/>
        </w:rPr>
        <w:tab/>
        <w:t xml:space="preserve">          </w:t>
      </w:r>
      <w:r>
        <w:rPr>
          <w:color w:val="000000"/>
        </w:rPr>
        <w:tab/>
        <w:t xml:space="preserve">           Larry Combs- Yes </w:t>
      </w:r>
    </w:p>
    <w:p w:rsidR="00FD39DE" w:rsidRDefault="00FD39DE" w:rsidP="00FD39DE">
      <w:pPr>
        <w:jc w:val="both"/>
        <w:rPr>
          <w:color w:val="000000"/>
        </w:rPr>
      </w:pPr>
      <w:r>
        <w:rPr>
          <w:color w:val="000000"/>
        </w:rPr>
        <w:t xml:space="preserve">                           Reagan Taylor – Yes </w:t>
      </w:r>
    </w:p>
    <w:p w:rsidR="00FD39DE" w:rsidRDefault="00FD39DE" w:rsidP="00FD39DE">
      <w:pPr>
        <w:jc w:val="both"/>
        <w:rPr>
          <w:color w:val="000000"/>
        </w:rPr>
      </w:pPr>
    </w:p>
    <w:p w:rsidR="00EC0A28" w:rsidRDefault="00EC0A28" w:rsidP="00EC0A28">
      <w:pPr>
        <w:jc w:val="both"/>
        <w:rPr>
          <w:b/>
          <w:color w:val="000000"/>
          <w:sz w:val="28"/>
          <w:szCs w:val="28"/>
        </w:rPr>
      </w:pPr>
      <w:r w:rsidRPr="000D5A17">
        <w:rPr>
          <w:b/>
          <w:color w:val="000000"/>
          <w:sz w:val="28"/>
          <w:szCs w:val="28"/>
        </w:rPr>
        <w:t>Judge’s Report:</w:t>
      </w:r>
    </w:p>
    <w:p w:rsidR="000D5A17" w:rsidRDefault="000D5A17" w:rsidP="00EC0A28">
      <w:pPr>
        <w:jc w:val="both"/>
        <w:rPr>
          <w:color w:val="000000"/>
        </w:rPr>
      </w:pPr>
      <w:r>
        <w:rPr>
          <w:color w:val="000000"/>
        </w:rPr>
        <w:t>--</w:t>
      </w:r>
      <w:r w:rsidR="003236A7">
        <w:rPr>
          <w:color w:val="000000"/>
        </w:rPr>
        <w:t>Richmond Area Arts Council’s 2017 Arts Gala will be Friday, September 29</w:t>
      </w:r>
      <w:r w:rsidR="003236A7" w:rsidRPr="003236A7">
        <w:rPr>
          <w:color w:val="000000"/>
          <w:vertAlign w:val="superscript"/>
        </w:rPr>
        <w:t>th</w:t>
      </w:r>
      <w:r w:rsidR="003236A7">
        <w:rPr>
          <w:color w:val="000000"/>
        </w:rPr>
        <w:t xml:space="preserve">, at 6:30 P.M. at Eastern Kentucky University’s Keene Johnson Building. Contact the Richmond Area Arts Council at 624-4242 for details. </w:t>
      </w:r>
    </w:p>
    <w:p w:rsidR="003236A7" w:rsidRDefault="003236A7" w:rsidP="00EC0A28">
      <w:pPr>
        <w:jc w:val="both"/>
        <w:rPr>
          <w:color w:val="000000"/>
        </w:rPr>
      </w:pPr>
      <w:r>
        <w:rPr>
          <w:color w:val="000000"/>
        </w:rPr>
        <w:t>--The Kirksville Community Center’s Fall Carnival will be Friday, October 6</w:t>
      </w:r>
      <w:r w:rsidRPr="003236A7">
        <w:rPr>
          <w:color w:val="000000"/>
          <w:vertAlign w:val="superscript"/>
        </w:rPr>
        <w:t>th</w:t>
      </w:r>
      <w:r>
        <w:rPr>
          <w:color w:val="000000"/>
        </w:rPr>
        <w:t xml:space="preserve">, from 5 until 10 PM. There will be lots of activities for kids and adults. </w:t>
      </w:r>
    </w:p>
    <w:p w:rsidR="003236A7" w:rsidRDefault="003236A7" w:rsidP="00EC0A28">
      <w:pPr>
        <w:jc w:val="both"/>
        <w:rPr>
          <w:color w:val="000000"/>
        </w:rPr>
      </w:pPr>
      <w:r>
        <w:rPr>
          <w:color w:val="000000"/>
        </w:rPr>
        <w:t>--The 8</w:t>
      </w:r>
      <w:r w:rsidRPr="003236A7">
        <w:rPr>
          <w:color w:val="000000"/>
          <w:vertAlign w:val="superscript"/>
        </w:rPr>
        <w:t>th</w:t>
      </w:r>
      <w:r>
        <w:rPr>
          <w:color w:val="000000"/>
        </w:rPr>
        <w:t xml:space="preserve"> Annual Rally Against Domestic Violence Chili Cook-Off will be Friday, October 6</w:t>
      </w:r>
      <w:r w:rsidRPr="003236A7">
        <w:rPr>
          <w:color w:val="000000"/>
          <w:vertAlign w:val="superscript"/>
        </w:rPr>
        <w:t>th</w:t>
      </w:r>
      <w:r>
        <w:rPr>
          <w:color w:val="000000"/>
        </w:rPr>
        <w:t>, at 6:30 PM at the First United Methodist Church on West Main Street in Richmond. For more details, please call 623-4095.</w:t>
      </w:r>
    </w:p>
    <w:p w:rsidR="003236A7" w:rsidRDefault="003236A7" w:rsidP="00EC0A28">
      <w:pPr>
        <w:jc w:val="both"/>
        <w:rPr>
          <w:color w:val="000000"/>
        </w:rPr>
      </w:pPr>
      <w:r>
        <w:rPr>
          <w:color w:val="000000"/>
        </w:rPr>
        <w:t>--Downtown Richmond Farmer’s Market Pumpkin Festival will be Saturday, October 7</w:t>
      </w:r>
      <w:r w:rsidRPr="003236A7">
        <w:rPr>
          <w:color w:val="000000"/>
          <w:vertAlign w:val="superscript"/>
        </w:rPr>
        <w:t>th</w:t>
      </w:r>
      <w:r>
        <w:rPr>
          <w:color w:val="000000"/>
        </w:rPr>
        <w:t>, from 9 AM until 1 PM all along the Madison County Courthouse Square.</w:t>
      </w:r>
    </w:p>
    <w:p w:rsidR="003236A7" w:rsidRDefault="003236A7" w:rsidP="00EC0A28">
      <w:pPr>
        <w:jc w:val="both"/>
        <w:rPr>
          <w:color w:val="000000"/>
        </w:rPr>
      </w:pPr>
      <w:r>
        <w:rPr>
          <w:color w:val="000000"/>
        </w:rPr>
        <w:t>--The Historic Haunt 5 and 10K will be Saturday, October 7</w:t>
      </w:r>
      <w:r w:rsidRPr="003236A7">
        <w:rPr>
          <w:color w:val="000000"/>
          <w:vertAlign w:val="superscript"/>
        </w:rPr>
        <w:t>th</w:t>
      </w:r>
      <w:r>
        <w:rPr>
          <w:color w:val="000000"/>
        </w:rPr>
        <w:t>, at the White Hall State Shrine and White Hall Park. Register by visiting historichaunt.com.</w:t>
      </w:r>
    </w:p>
    <w:p w:rsidR="00902FDC" w:rsidRDefault="003236A7" w:rsidP="00EC0A28">
      <w:pPr>
        <w:jc w:val="both"/>
        <w:rPr>
          <w:color w:val="000000"/>
        </w:rPr>
      </w:pPr>
      <w:r>
        <w:rPr>
          <w:color w:val="000000"/>
        </w:rPr>
        <w:t>--</w:t>
      </w:r>
      <w:r w:rsidR="00E125B9">
        <w:rPr>
          <w:color w:val="000000"/>
        </w:rPr>
        <w:t>Madison County Library’s annual “Know It All Festival” will be Saturday, October 7</w:t>
      </w:r>
      <w:r w:rsidR="00E125B9" w:rsidRPr="00E125B9">
        <w:rPr>
          <w:color w:val="000000"/>
          <w:vertAlign w:val="superscript"/>
        </w:rPr>
        <w:t>th</w:t>
      </w:r>
      <w:r w:rsidR="00E125B9">
        <w:rPr>
          <w:color w:val="000000"/>
        </w:rPr>
        <w:t xml:space="preserve">, beginning at 11 AM, at both the Richmond and Berea locations. There will be classes, talks and </w:t>
      </w:r>
      <w:r w:rsidR="00E125B9">
        <w:rPr>
          <w:color w:val="000000"/>
        </w:rPr>
        <w:lastRenderedPageBreak/>
        <w:t xml:space="preserve">seminars all </w:t>
      </w:r>
      <w:r w:rsidR="00EF3107">
        <w:rPr>
          <w:color w:val="000000"/>
        </w:rPr>
        <w:t>day. Check out the Madison County Library’s website for a lis</w:t>
      </w:r>
      <w:r w:rsidR="00662C27">
        <w:rPr>
          <w:color w:val="000000"/>
        </w:rPr>
        <w:t>t of events, speakers and times.</w:t>
      </w:r>
    </w:p>
    <w:p w:rsidR="00662C27" w:rsidRDefault="00662C27" w:rsidP="00EC0A28">
      <w:pPr>
        <w:jc w:val="both"/>
        <w:rPr>
          <w:color w:val="000000"/>
        </w:rPr>
      </w:pPr>
      <w:r>
        <w:rPr>
          <w:color w:val="000000"/>
        </w:rPr>
        <w:t>--</w:t>
      </w:r>
      <w:r w:rsidR="00513148">
        <w:rPr>
          <w:color w:val="000000"/>
        </w:rPr>
        <w:t>The Madison County Extension Office is hosting Pumpkin palooza on Thursday, October 12</w:t>
      </w:r>
      <w:r w:rsidR="00513148" w:rsidRPr="00513148">
        <w:rPr>
          <w:color w:val="000000"/>
          <w:vertAlign w:val="superscript"/>
        </w:rPr>
        <w:t>th</w:t>
      </w:r>
      <w:r w:rsidR="00513148">
        <w:rPr>
          <w:color w:val="000000"/>
        </w:rPr>
        <w:t>, from 6 until 7:30, at the Extension Office on Duncannon Lane. Please call 623-4072 to register.</w:t>
      </w:r>
    </w:p>
    <w:p w:rsidR="00513148" w:rsidRDefault="00513148" w:rsidP="00EC0A28">
      <w:pPr>
        <w:jc w:val="both"/>
        <w:rPr>
          <w:color w:val="000000"/>
        </w:rPr>
      </w:pPr>
      <w:r>
        <w:rPr>
          <w:color w:val="000000"/>
        </w:rPr>
        <w:t>--The Boonesborough Boogie Nationals Car Show will be Friday, Saturday, and Sunday, October 13, 14, and 15</w:t>
      </w:r>
      <w:r w:rsidRPr="00513148">
        <w:rPr>
          <w:color w:val="000000"/>
          <w:vertAlign w:val="superscript"/>
        </w:rPr>
        <w:t>th</w:t>
      </w:r>
      <w:r>
        <w:rPr>
          <w:color w:val="000000"/>
        </w:rPr>
        <w:t xml:space="preserve"> beginning at 8 AM until 5 PM each day. The show is held at Fort Boonesborough State Park</w:t>
      </w:r>
      <w:r w:rsidR="00785659">
        <w:rPr>
          <w:color w:val="000000"/>
        </w:rPr>
        <w:t xml:space="preserve"> and is one of the largest car shows in the state each year. </w:t>
      </w:r>
    </w:p>
    <w:p w:rsidR="003A2233" w:rsidRPr="000D5A17" w:rsidRDefault="003A2233" w:rsidP="00EC0A28">
      <w:pPr>
        <w:jc w:val="both"/>
        <w:rPr>
          <w:color w:val="000000"/>
        </w:rPr>
      </w:pPr>
      <w:r>
        <w:rPr>
          <w:color w:val="000000"/>
        </w:rPr>
        <w:t>--The Madison County Courthouse and its related offices will be closed Monday, October 9</w:t>
      </w:r>
      <w:r w:rsidRPr="003A2233">
        <w:rPr>
          <w:color w:val="000000"/>
          <w:vertAlign w:val="superscript"/>
        </w:rPr>
        <w:t>th</w:t>
      </w:r>
      <w:r>
        <w:rPr>
          <w:color w:val="000000"/>
        </w:rPr>
        <w:t>, for the Columbus Day holiday. Offices will re-open at 8 AM Tuesday, October 10</w:t>
      </w:r>
      <w:r w:rsidRPr="003A2233">
        <w:rPr>
          <w:color w:val="000000"/>
          <w:vertAlign w:val="superscript"/>
        </w:rPr>
        <w:t>th</w:t>
      </w:r>
      <w:r>
        <w:rPr>
          <w:color w:val="000000"/>
        </w:rPr>
        <w:t xml:space="preserve">. </w:t>
      </w:r>
    </w:p>
    <w:p w:rsidR="00EC0A28" w:rsidRPr="002D7E51" w:rsidRDefault="00EC0A28" w:rsidP="00EC0A28">
      <w:pPr>
        <w:jc w:val="both"/>
        <w:rPr>
          <w:color w:val="000000"/>
        </w:rPr>
      </w:pPr>
    </w:p>
    <w:p w:rsidR="00EC0A28" w:rsidRDefault="00EC0A28" w:rsidP="00EC0A28">
      <w:pPr>
        <w:jc w:val="both"/>
        <w:rPr>
          <w:b/>
          <w:color w:val="000000"/>
          <w:sz w:val="28"/>
          <w:szCs w:val="28"/>
        </w:rPr>
      </w:pPr>
      <w:r>
        <w:rPr>
          <w:b/>
          <w:color w:val="000000"/>
          <w:sz w:val="28"/>
          <w:szCs w:val="28"/>
        </w:rPr>
        <w:t xml:space="preserve">Comments from Department Heads: </w:t>
      </w:r>
      <w:r w:rsidR="00121F10">
        <w:rPr>
          <w:b/>
          <w:color w:val="000000"/>
          <w:sz w:val="28"/>
          <w:szCs w:val="28"/>
        </w:rPr>
        <w:t xml:space="preserve"> </w:t>
      </w:r>
      <w:r w:rsidR="005F743E">
        <w:rPr>
          <w:b/>
          <w:color w:val="000000"/>
          <w:sz w:val="28"/>
          <w:szCs w:val="28"/>
        </w:rPr>
        <w:t xml:space="preserve">  </w:t>
      </w:r>
    </w:p>
    <w:p w:rsidR="005238FA" w:rsidRDefault="000A1B67" w:rsidP="00EC0A28">
      <w:pPr>
        <w:jc w:val="both"/>
        <w:rPr>
          <w:color w:val="000000"/>
        </w:rPr>
      </w:pPr>
      <w:r>
        <w:rPr>
          <w:b/>
          <w:color w:val="000000"/>
        </w:rPr>
        <w:t>Marvin Hereford</w:t>
      </w:r>
      <w:r w:rsidR="00EC0A28">
        <w:rPr>
          <w:b/>
          <w:color w:val="000000"/>
        </w:rPr>
        <w:t xml:space="preserve">: </w:t>
      </w:r>
      <w:r>
        <w:rPr>
          <w:color w:val="000000"/>
        </w:rPr>
        <w:t>Wanted to</w:t>
      </w:r>
      <w:r w:rsidR="005238FA">
        <w:rPr>
          <w:color w:val="000000"/>
        </w:rPr>
        <w:t xml:space="preserve"> update the fiscal court on the painting progress of</w:t>
      </w:r>
      <w:r>
        <w:rPr>
          <w:color w:val="000000"/>
        </w:rPr>
        <w:t xml:space="preserve"> the new fire engines </w:t>
      </w:r>
      <w:r w:rsidR="005238FA">
        <w:rPr>
          <w:color w:val="000000"/>
        </w:rPr>
        <w:t xml:space="preserve">that were recently purchased </w:t>
      </w:r>
    </w:p>
    <w:p w:rsidR="00EC0A28" w:rsidRDefault="005238FA" w:rsidP="00EC0A28">
      <w:pPr>
        <w:jc w:val="both"/>
        <w:rPr>
          <w:color w:val="000000"/>
        </w:rPr>
      </w:pPr>
      <w:r>
        <w:rPr>
          <w:b/>
          <w:color w:val="000000"/>
        </w:rPr>
        <w:t>Rachel Tyler</w:t>
      </w:r>
      <w:r w:rsidR="00EC0A28">
        <w:rPr>
          <w:b/>
          <w:color w:val="000000"/>
        </w:rPr>
        <w:t xml:space="preserve">: </w:t>
      </w:r>
      <w:r>
        <w:rPr>
          <w:color w:val="000000"/>
        </w:rPr>
        <w:t>Announced that Employee Appreciation Week is October 16-20, and that the Madison County Employee Picnic will be Wednesday, October 18</w:t>
      </w:r>
      <w:r w:rsidRPr="005238FA">
        <w:rPr>
          <w:color w:val="000000"/>
          <w:vertAlign w:val="superscript"/>
        </w:rPr>
        <w:t>th</w:t>
      </w:r>
      <w:r>
        <w:rPr>
          <w:color w:val="000000"/>
        </w:rPr>
        <w:t xml:space="preserve">. </w:t>
      </w:r>
      <w:r w:rsidR="00EC0A28">
        <w:rPr>
          <w:color w:val="000000"/>
        </w:rPr>
        <w:t xml:space="preserve"> </w:t>
      </w:r>
    </w:p>
    <w:p w:rsidR="00EC0A28" w:rsidRDefault="00EC0A28" w:rsidP="00EC0A28">
      <w:pPr>
        <w:jc w:val="both"/>
        <w:rPr>
          <w:b/>
          <w:color w:val="000000"/>
          <w:sz w:val="28"/>
          <w:szCs w:val="28"/>
        </w:rPr>
      </w:pPr>
    </w:p>
    <w:p w:rsidR="00EC0A28" w:rsidRPr="002D7E51" w:rsidRDefault="00EC0A28" w:rsidP="00EC0A28">
      <w:pPr>
        <w:jc w:val="both"/>
        <w:rPr>
          <w:b/>
          <w:color w:val="000000"/>
          <w:sz w:val="28"/>
          <w:szCs w:val="28"/>
        </w:rPr>
      </w:pPr>
      <w:r w:rsidRPr="002D7E51">
        <w:rPr>
          <w:b/>
          <w:color w:val="000000"/>
          <w:sz w:val="28"/>
          <w:szCs w:val="28"/>
        </w:rPr>
        <w:t>Comments from Magistrates:</w:t>
      </w:r>
    </w:p>
    <w:p w:rsidR="00EC0A28" w:rsidRPr="002D7E51" w:rsidRDefault="00EC0A28" w:rsidP="00EC0A28">
      <w:pPr>
        <w:jc w:val="both"/>
        <w:rPr>
          <w:color w:val="000000"/>
        </w:rPr>
      </w:pPr>
      <w:r w:rsidRPr="002D7E51">
        <w:rPr>
          <w:b/>
          <w:color w:val="000000"/>
        </w:rPr>
        <w:t>Magistrate Barger</w:t>
      </w:r>
      <w:r w:rsidRPr="002D7E51">
        <w:rPr>
          <w:color w:val="000000"/>
        </w:rPr>
        <w:t xml:space="preserve"> said </w:t>
      </w:r>
      <w:r>
        <w:rPr>
          <w:color w:val="000000"/>
        </w:rPr>
        <w:t xml:space="preserve">that </w:t>
      </w:r>
      <w:r w:rsidR="005238FA">
        <w:rPr>
          <w:color w:val="000000"/>
        </w:rPr>
        <w:t>they should be doing some blacktopping in his district soon, so to be patient as they are getting to the roads as quickly as possible.</w:t>
      </w:r>
    </w:p>
    <w:p w:rsidR="00EC0A28" w:rsidRPr="002D7E51" w:rsidRDefault="00EC0A28" w:rsidP="00EC0A28">
      <w:pPr>
        <w:jc w:val="both"/>
        <w:rPr>
          <w:color w:val="000000"/>
        </w:rPr>
      </w:pPr>
      <w:r w:rsidRPr="002D7E51">
        <w:rPr>
          <w:b/>
          <w:color w:val="000000"/>
        </w:rPr>
        <w:t xml:space="preserve">Magistrate Tudor </w:t>
      </w:r>
      <w:r w:rsidR="005238FA">
        <w:rPr>
          <w:color w:val="000000"/>
        </w:rPr>
        <w:t xml:space="preserve">thanked everyone for their thoughts and prayers during his surgery. He thanked the Road Department and Solid Waste Department for helping him with several projects in his district. </w:t>
      </w:r>
    </w:p>
    <w:p w:rsidR="00EC0A28" w:rsidRDefault="00EC0A28" w:rsidP="00EC0A28">
      <w:pPr>
        <w:jc w:val="both"/>
        <w:rPr>
          <w:color w:val="000000"/>
        </w:rPr>
      </w:pPr>
      <w:r w:rsidRPr="002D7E51">
        <w:rPr>
          <w:b/>
          <w:color w:val="000000"/>
        </w:rPr>
        <w:t>Magistrate Botkin</w:t>
      </w:r>
      <w:r w:rsidRPr="002D7E51">
        <w:rPr>
          <w:color w:val="000000"/>
        </w:rPr>
        <w:t xml:space="preserve"> </w:t>
      </w:r>
      <w:r w:rsidR="005238FA">
        <w:rPr>
          <w:color w:val="000000"/>
        </w:rPr>
        <w:t xml:space="preserve">said he appreciates the help with his projects as well, and that he is currently putting together a list for next year’s blacktopping projects. He also congratulated Mike Coyle for winning Sheriff of the Year. </w:t>
      </w:r>
    </w:p>
    <w:p w:rsidR="005238FA" w:rsidRPr="005238FA" w:rsidRDefault="005238FA" w:rsidP="00EC0A28">
      <w:pPr>
        <w:jc w:val="both"/>
        <w:rPr>
          <w:color w:val="000000"/>
        </w:rPr>
      </w:pPr>
      <w:r>
        <w:rPr>
          <w:b/>
          <w:color w:val="000000"/>
        </w:rPr>
        <w:t xml:space="preserve">Magistrate Combs: </w:t>
      </w:r>
      <w:r w:rsidR="006A5EB0">
        <w:rPr>
          <w:color w:val="000000"/>
        </w:rPr>
        <w:t xml:space="preserve">congratulated Sheriff Coyle for winning Sheriff of the Year. He also asked about the 80/20 agreement with the Transportation Cabinet. Judge Taylor said he was going to meet with them this week to follow up about funding for the county roads and how to speed up the process for getting the roads taken care of. </w:t>
      </w:r>
    </w:p>
    <w:p w:rsidR="006A5EB0" w:rsidRDefault="006A5EB0" w:rsidP="00EC0A28">
      <w:pPr>
        <w:jc w:val="both"/>
        <w:rPr>
          <w:b/>
          <w:color w:val="000000"/>
          <w:sz w:val="28"/>
          <w:szCs w:val="28"/>
        </w:rPr>
      </w:pPr>
    </w:p>
    <w:p w:rsidR="00EC0A28" w:rsidRPr="00B842A2" w:rsidRDefault="00EC0A28" w:rsidP="00EC0A28">
      <w:pPr>
        <w:jc w:val="both"/>
        <w:rPr>
          <w:color w:val="000000"/>
        </w:rPr>
      </w:pPr>
      <w:r>
        <w:rPr>
          <w:b/>
          <w:color w:val="000000"/>
          <w:sz w:val="28"/>
          <w:szCs w:val="28"/>
        </w:rPr>
        <w:t>Comments from Audience</w:t>
      </w:r>
      <w:r w:rsidRPr="002D7E51">
        <w:rPr>
          <w:b/>
          <w:color w:val="000000"/>
          <w:sz w:val="28"/>
          <w:szCs w:val="28"/>
        </w:rPr>
        <w:t>:</w:t>
      </w:r>
    </w:p>
    <w:p w:rsidR="00EC0A28" w:rsidRPr="00643481" w:rsidRDefault="006A5EB0" w:rsidP="00EC0A28">
      <w:pPr>
        <w:jc w:val="both"/>
        <w:rPr>
          <w:color w:val="000000"/>
        </w:rPr>
      </w:pPr>
      <w:r>
        <w:rPr>
          <w:b/>
          <w:color w:val="000000"/>
        </w:rPr>
        <w:t>Sheriff Mike Coyle</w:t>
      </w:r>
      <w:r>
        <w:rPr>
          <w:color w:val="000000"/>
        </w:rPr>
        <w:t xml:space="preserve"> said th</w:t>
      </w:r>
      <w:r w:rsidR="00F521B6">
        <w:rPr>
          <w:color w:val="000000"/>
        </w:rPr>
        <w:t>at he was honored to be the rec</w:t>
      </w:r>
      <w:r>
        <w:rPr>
          <w:color w:val="000000"/>
        </w:rPr>
        <w:t xml:space="preserve">ipient of the Sheriff of the Year award and thanked </w:t>
      </w:r>
      <w:r w:rsidR="00F521B6">
        <w:rPr>
          <w:color w:val="000000"/>
        </w:rPr>
        <w:t xml:space="preserve">his staff and members of the fiscal court for their support and being such a great group of people to work with. </w:t>
      </w:r>
    </w:p>
    <w:p w:rsidR="00EC0A28" w:rsidRPr="002D7E51" w:rsidRDefault="00EC0A28" w:rsidP="00EC0A28">
      <w:pPr>
        <w:jc w:val="both"/>
        <w:rPr>
          <w:color w:val="000000"/>
        </w:rPr>
      </w:pPr>
    </w:p>
    <w:p w:rsidR="00EC0A28" w:rsidRPr="002D7E51" w:rsidRDefault="00EC0A28" w:rsidP="00EC0A28">
      <w:pPr>
        <w:jc w:val="both"/>
        <w:rPr>
          <w:color w:val="000000"/>
        </w:rPr>
      </w:pPr>
      <w:r w:rsidRPr="002D7E51">
        <w:rPr>
          <w:b/>
          <w:color w:val="000000"/>
          <w:sz w:val="28"/>
          <w:szCs w:val="28"/>
        </w:rPr>
        <w:t>IN RE: Pay Claims and Approve Transfers:</w:t>
      </w:r>
    </w:p>
    <w:p w:rsidR="00EC0A28" w:rsidRPr="002D7E51" w:rsidRDefault="00EC0A28" w:rsidP="00EC0A28">
      <w:pPr>
        <w:tabs>
          <w:tab w:val="left" w:pos="3892"/>
        </w:tabs>
        <w:jc w:val="both"/>
        <w:rPr>
          <w:color w:val="000000"/>
        </w:rPr>
      </w:pPr>
      <w:r w:rsidRPr="002D7E51">
        <w:rPr>
          <w:color w:val="000000"/>
        </w:rPr>
        <w:t xml:space="preserve">Motion by </w:t>
      </w:r>
      <w:r w:rsidR="00F521B6">
        <w:rPr>
          <w:color w:val="000000"/>
        </w:rPr>
        <w:t>Larry Combs</w:t>
      </w:r>
      <w:r w:rsidRPr="002D7E51">
        <w:rPr>
          <w:color w:val="000000"/>
        </w:rPr>
        <w:t xml:space="preserve"> seconded by Roger Barger to approve pay claims and transfers.</w:t>
      </w:r>
    </w:p>
    <w:p w:rsidR="00EC0A28" w:rsidRPr="00247F0C" w:rsidRDefault="00EC0A28" w:rsidP="00EC0A28">
      <w:pPr>
        <w:tabs>
          <w:tab w:val="left" w:pos="3892"/>
        </w:tabs>
        <w:jc w:val="both"/>
        <w:rPr>
          <w:color w:val="000000"/>
        </w:rPr>
      </w:pPr>
      <w:r w:rsidRPr="00247F0C">
        <w:rPr>
          <w:color w:val="000000"/>
        </w:rPr>
        <w:t>Motion carried on roll call vote as follows:</w:t>
      </w:r>
    </w:p>
    <w:p w:rsidR="00EC0A28" w:rsidRPr="00247F0C" w:rsidRDefault="00EC0A28" w:rsidP="00EC0A28">
      <w:pPr>
        <w:jc w:val="both"/>
        <w:rPr>
          <w:color w:val="000000"/>
        </w:rPr>
      </w:pPr>
      <w:r w:rsidRPr="00247F0C">
        <w:rPr>
          <w:color w:val="000000"/>
        </w:rPr>
        <w:t>Tom Botkin-Yes</w:t>
      </w:r>
      <w:r w:rsidRPr="00247F0C">
        <w:rPr>
          <w:color w:val="000000"/>
        </w:rPr>
        <w:tab/>
      </w:r>
      <w:r w:rsidRPr="00247F0C">
        <w:rPr>
          <w:color w:val="000000"/>
        </w:rPr>
        <w:tab/>
      </w:r>
      <w:r w:rsidRPr="00247F0C">
        <w:rPr>
          <w:color w:val="000000"/>
        </w:rPr>
        <w:tab/>
        <w:t>Roger Barger-Yes</w:t>
      </w:r>
    </w:p>
    <w:p w:rsidR="00EC0A28" w:rsidRPr="00247F0C" w:rsidRDefault="00EC0A28" w:rsidP="00EC0A28">
      <w:pPr>
        <w:jc w:val="both"/>
        <w:rPr>
          <w:color w:val="000000"/>
        </w:rPr>
      </w:pPr>
      <w:r w:rsidRPr="00247F0C">
        <w:rPr>
          <w:color w:val="000000"/>
        </w:rPr>
        <w:t xml:space="preserve">John Tudor- Yes </w:t>
      </w:r>
      <w:r w:rsidRPr="00247F0C">
        <w:rPr>
          <w:color w:val="000000"/>
        </w:rPr>
        <w:tab/>
        <w:t xml:space="preserve">                      </w:t>
      </w:r>
      <w:r>
        <w:rPr>
          <w:color w:val="000000"/>
        </w:rPr>
        <w:t>Larry Combs-</w:t>
      </w:r>
      <w:r w:rsidR="00F521B6">
        <w:rPr>
          <w:color w:val="000000"/>
        </w:rPr>
        <w:t xml:space="preserve"> Yes</w:t>
      </w:r>
    </w:p>
    <w:p w:rsidR="00EC0A28" w:rsidRPr="00247F0C" w:rsidRDefault="00EC0A28" w:rsidP="00EC0A28">
      <w:pPr>
        <w:ind w:left="720" w:firstLine="720"/>
        <w:jc w:val="both"/>
        <w:rPr>
          <w:color w:val="000000"/>
        </w:rPr>
      </w:pPr>
      <w:r w:rsidRPr="00247F0C">
        <w:rPr>
          <w:color w:val="000000"/>
        </w:rPr>
        <w:t>Reagan Taylor-Yes</w:t>
      </w:r>
    </w:p>
    <w:p w:rsidR="00EC0A28" w:rsidRPr="002D7E51" w:rsidRDefault="00EC0A28" w:rsidP="00EC0A28">
      <w:pPr>
        <w:jc w:val="both"/>
        <w:rPr>
          <w:b/>
          <w:color w:val="000000"/>
          <w:sz w:val="22"/>
          <w:szCs w:val="22"/>
        </w:rPr>
      </w:pPr>
    </w:p>
    <w:p w:rsidR="00EC0A28" w:rsidRPr="002D7E51" w:rsidRDefault="00EC0A28" w:rsidP="00EC0A28">
      <w:pPr>
        <w:jc w:val="both"/>
        <w:rPr>
          <w:color w:val="000000"/>
          <w:sz w:val="25"/>
          <w:szCs w:val="25"/>
        </w:rPr>
      </w:pPr>
      <w:r w:rsidRPr="002D7E51">
        <w:rPr>
          <w:b/>
          <w:color w:val="000000"/>
          <w:sz w:val="22"/>
          <w:szCs w:val="22"/>
        </w:rPr>
        <w:t>ANNOUNCE NEXT COURT DATE:</w:t>
      </w:r>
    </w:p>
    <w:p w:rsidR="00EC0A28" w:rsidRPr="002D7E51" w:rsidRDefault="00EC0A28" w:rsidP="00EC0A28">
      <w:pPr>
        <w:jc w:val="both"/>
        <w:rPr>
          <w:color w:val="000000"/>
        </w:rPr>
      </w:pPr>
      <w:r w:rsidRPr="002D7E51">
        <w:rPr>
          <w:color w:val="000000"/>
        </w:rPr>
        <w:t>Judge Taylor announced the next court d</w:t>
      </w:r>
      <w:r>
        <w:rPr>
          <w:color w:val="000000"/>
        </w:rPr>
        <w:t>ate wi</w:t>
      </w:r>
      <w:r w:rsidR="00F521B6">
        <w:rPr>
          <w:color w:val="000000"/>
        </w:rPr>
        <w:t>ll be on Tuesday, October 10</w:t>
      </w:r>
      <w:r w:rsidRPr="000D7D31">
        <w:rPr>
          <w:color w:val="000000"/>
          <w:vertAlign w:val="superscript"/>
        </w:rPr>
        <w:t>th</w:t>
      </w:r>
      <w:r w:rsidR="00F521B6">
        <w:rPr>
          <w:color w:val="000000"/>
        </w:rPr>
        <w:t>, 2017 at 9:30AM in Richmond</w:t>
      </w:r>
      <w:r w:rsidRPr="002D7E51">
        <w:rPr>
          <w:color w:val="000000"/>
        </w:rPr>
        <w:t>.</w:t>
      </w:r>
    </w:p>
    <w:p w:rsidR="008919CF" w:rsidRDefault="008919CF" w:rsidP="00EC0A28">
      <w:pPr>
        <w:jc w:val="both"/>
        <w:rPr>
          <w:b/>
          <w:sz w:val="22"/>
          <w:szCs w:val="22"/>
        </w:rPr>
      </w:pPr>
    </w:p>
    <w:p w:rsidR="00EC0A28" w:rsidRPr="002D7E51" w:rsidRDefault="00EC0A28" w:rsidP="00EC0A28">
      <w:pPr>
        <w:jc w:val="both"/>
        <w:rPr>
          <w:color w:val="000000"/>
        </w:rPr>
      </w:pPr>
      <w:bookmarkStart w:id="5" w:name="_GoBack"/>
      <w:bookmarkEnd w:id="5"/>
      <w:r w:rsidRPr="002D7E51">
        <w:rPr>
          <w:b/>
          <w:sz w:val="22"/>
          <w:szCs w:val="22"/>
        </w:rPr>
        <w:lastRenderedPageBreak/>
        <w:t>IN RE:  ADJOURNMENT</w:t>
      </w:r>
    </w:p>
    <w:p w:rsidR="00EC0A28" w:rsidRDefault="00EC0A28" w:rsidP="00EC0A28">
      <w:pPr>
        <w:jc w:val="both"/>
      </w:pPr>
      <w:r w:rsidRPr="002D7E51">
        <w:t xml:space="preserve">Motion from </w:t>
      </w:r>
      <w:r w:rsidR="00F521B6">
        <w:t xml:space="preserve">John Tudor </w:t>
      </w:r>
      <w:r w:rsidRPr="002D7E51">
        <w:t xml:space="preserve">to adjourn, seconded by </w:t>
      </w:r>
      <w:r w:rsidR="00F521B6">
        <w:t>Larry Combs</w:t>
      </w:r>
      <w:r w:rsidRPr="002D7E51">
        <w:t>.  Hearing no objection</w:t>
      </w:r>
      <w:r>
        <w:t>, the meeting adjourned at 10:10</w:t>
      </w:r>
      <w:r w:rsidRPr="002D7E51">
        <w:t>A</w:t>
      </w:r>
      <w:r w:rsidR="00F22E9C">
        <w:t>M.</w:t>
      </w:r>
    </w:p>
    <w:p w:rsidR="00F22E9C" w:rsidRPr="00F22E9C" w:rsidRDefault="00F22E9C" w:rsidP="00EC0A28">
      <w:pPr>
        <w:jc w:val="both"/>
      </w:pPr>
    </w:p>
    <w:p w:rsidR="00EC0A28" w:rsidRPr="002D7E51" w:rsidRDefault="00EC0A28" w:rsidP="00EC0A28">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EC0A28" w:rsidRPr="002D7E51" w:rsidRDefault="00EC0A28" w:rsidP="00EC0A28">
      <w:pPr>
        <w:jc w:val="both"/>
        <w:rPr>
          <w:sz w:val="22"/>
          <w:szCs w:val="22"/>
        </w:rPr>
      </w:pPr>
    </w:p>
    <w:p w:rsidR="00EC0A28" w:rsidRPr="002D7E51" w:rsidRDefault="00EC0A28" w:rsidP="00EC0A28">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EC0A28" w:rsidRDefault="00EC0A28" w:rsidP="00EC0A28"/>
    <w:p w:rsidR="00EC0A28" w:rsidRDefault="00EC0A28" w:rsidP="00EC0A28"/>
    <w:p w:rsidR="00FF78DF" w:rsidRDefault="00FF78DF"/>
    <w:sectPr w:rsidR="00FF78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FFF" w:rsidRDefault="00262FFF" w:rsidP="00F22E9C">
      <w:r>
        <w:separator/>
      </w:r>
    </w:p>
  </w:endnote>
  <w:endnote w:type="continuationSeparator" w:id="0">
    <w:p w:rsidR="00262FFF" w:rsidRDefault="00262FFF" w:rsidP="00F2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FFF" w:rsidRDefault="00262FFF" w:rsidP="00F22E9C">
      <w:r>
        <w:separator/>
      </w:r>
    </w:p>
  </w:footnote>
  <w:footnote w:type="continuationSeparator" w:id="0">
    <w:p w:rsidR="00262FFF" w:rsidRDefault="00262FFF" w:rsidP="00F22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A28"/>
    <w:rsid w:val="000A1B67"/>
    <w:rsid w:val="000D5A17"/>
    <w:rsid w:val="00121F10"/>
    <w:rsid w:val="00262FFF"/>
    <w:rsid w:val="002C189E"/>
    <w:rsid w:val="002C5701"/>
    <w:rsid w:val="003236A7"/>
    <w:rsid w:val="003A2233"/>
    <w:rsid w:val="003D0B5B"/>
    <w:rsid w:val="004438CA"/>
    <w:rsid w:val="004D711E"/>
    <w:rsid w:val="00513148"/>
    <w:rsid w:val="005238FA"/>
    <w:rsid w:val="00555F99"/>
    <w:rsid w:val="00583E0E"/>
    <w:rsid w:val="005F743E"/>
    <w:rsid w:val="00662C27"/>
    <w:rsid w:val="006A5EB0"/>
    <w:rsid w:val="00740E83"/>
    <w:rsid w:val="00785659"/>
    <w:rsid w:val="00826634"/>
    <w:rsid w:val="008919CF"/>
    <w:rsid w:val="00902FDC"/>
    <w:rsid w:val="0099120D"/>
    <w:rsid w:val="00A9466B"/>
    <w:rsid w:val="00AB5FA8"/>
    <w:rsid w:val="00B447CF"/>
    <w:rsid w:val="00BE321D"/>
    <w:rsid w:val="00C31C31"/>
    <w:rsid w:val="00CA3DD3"/>
    <w:rsid w:val="00E10435"/>
    <w:rsid w:val="00E125B9"/>
    <w:rsid w:val="00E5378A"/>
    <w:rsid w:val="00EA2A48"/>
    <w:rsid w:val="00EC0A28"/>
    <w:rsid w:val="00EF3107"/>
    <w:rsid w:val="00F22E9C"/>
    <w:rsid w:val="00F521B6"/>
    <w:rsid w:val="00FD39DE"/>
    <w:rsid w:val="00FF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FDDF"/>
  <w15:chartTrackingRefBased/>
  <w15:docId w15:val="{1AA85A43-E251-4E29-8B14-697D8D93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A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0A28"/>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2E9C"/>
    <w:pPr>
      <w:tabs>
        <w:tab w:val="center" w:pos="4680"/>
        <w:tab w:val="right" w:pos="9360"/>
      </w:tabs>
    </w:pPr>
  </w:style>
  <w:style w:type="character" w:customStyle="1" w:styleId="HeaderChar">
    <w:name w:val="Header Char"/>
    <w:basedOn w:val="DefaultParagraphFont"/>
    <w:link w:val="Header"/>
    <w:uiPriority w:val="99"/>
    <w:rsid w:val="00F22E9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2E9C"/>
    <w:pPr>
      <w:tabs>
        <w:tab w:val="center" w:pos="4680"/>
        <w:tab w:val="right" w:pos="9360"/>
      </w:tabs>
    </w:pPr>
  </w:style>
  <w:style w:type="character" w:customStyle="1" w:styleId="FooterChar">
    <w:name w:val="Footer Char"/>
    <w:basedOn w:val="DefaultParagraphFont"/>
    <w:link w:val="Footer"/>
    <w:uiPriority w:val="99"/>
    <w:rsid w:val="00F22E9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98D28891</Template>
  <TotalTime>564</TotalTime>
  <Pages>7</Pages>
  <Words>2220</Words>
  <Characters>12656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Stephanie Schlueter</cp:lastModifiedBy>
  <cp:revision>21</cp:revision>
  <dcterms:created xsi:type="dcterms:W3CDTF">2017-09-26T18:07:00Z</dcterms:created>
  <dcterms:modified xsi:type="dcterms:W3CDTF">2017-10-04T12:50:00Z</dcterms:modified>
</cp:coreProperties>
</file>