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36A9" w:rsidRPr="002D7E51" w:rsidRDefault="00D936A9" w:rsidP="00D936A9">
      <w:pPr>
        <w:rPr>
          <w:rFonts w:ascii="Cambria" w:hAnsi="Cambria"/>
          <w:b/>
          <w:color w:val="2F5496" w:themeColor="accent1" w:themeShade="BF"/>
          <w:sz w:val="28"/>
          <w:szCs w:val="28"/>
        </w:rPr>
      </w:pPr>
      <w:r>
        <w:rPr>
          <w:rFonts w:ascii="Cambria" w:hAnsi="Cambria"/>
          <w:b/>
          <w:color w:val="2F5496" w:themeColor="accent1" w:themeShade="BF"/>
          <w:sz w:val="28"/>
          <w:szCs w:val="28"/>
        </w:rPr>
        <w:t>HONORABLE REAGAN TAYLOR COUNTY JUDGE EXECUTIVE PRESIDING</w:t>
      </w:r>
    </w:p>
    <w:p w:rsidR="00D936A9" w:rsidRPr="002D7E51" w:rsidRDefault="00D936A9" w:rsidP="00D936A9">
      <w:pPr>
        <w:rPr>
          <w:color w:val="000000"/>
        </w:rPr>
      </w:pPr>
      <w:r w:rsidRPr="002D7E51">
        <w:rPr>
          <w:color w:val="000000"/>
        </w:rPr>
        <w:t>The Madison County Fiscal Court conv</w:t>
      </w:r>
      <w:r>
        <w:rPr>
          <w:color w:val="000000"/>
        </w:rPr>
        <w:t>ened in regular session on the 10</w:t>
      </w:r>
      <w:r w:rsidRPr="00EC0A28">
        <w:rPr>
          <w:color w:val="000000"/>
          <w:vertAlign w:val="superscript"/>
        </w:rPr>
        <w:t>th</w:t>
      </w:r>
      <w:r>
        <w:rPr>
          <w:color w:val="000000"/>
        </w:rPr>
        <w:t xml:space="preserve"> of </w:t>
      </w:r>
      <w:proofErr w:type="gramStart"/>
      <w:r w:rsidR="00BF2AF2">
        <w:rPr>
          <w:color w:val="000000"/>
        </w:rPr>
        <w:t>October,</w:t>
      </w:r>
      <w:proofErr w:type="gramEnd"/>
      <w:r w:rsidRPr="002D7E51">
        <w:rPr>
          <w:color w:val="000000"/>
        </w:rPr>
        <w:t xml:space="preserve"> 2017 at 9:30AM in the </w:t>
      </w:r>
      <w:r>
        <w:rPr>
          <w:color w:val="000000"/>
        </w:rPr>
        <w:t>Fiscal Courtroom in Richmond, KY</w:t>
      </w:r>
      <w:r w:rsidRPr="002D7E51">
        <w:rPr>
          <w:color w:val="000000"/>
        </w:rPr>
        <w:t xml:space="preserve">. </w:t>
      </w:r>
      <w:r w:rsidRPr="002D7E51">
        <w:t>Present was the Honorable Reagan Taylor in the chair presiding and</w:t>
      </w:r>
      <w:r w:rsidRPr="002D7E51">
        <w:rPr>
          <w:color w:val="000000"/>
        </w:rPr>
        <w:t xml:space="preserve"> the following members of the Fiscal Court: Roger Barger, Tom Botkin, </w:t>
      </w:r>
      <w:r>
        <w:rPr>
          <w:color w:val="000000"/>
        </w:rPr>
        <w:t xml:space="preserve">Larry Combs, </w:t>
      </w:r>
      <w:r w:rsidRPr="002D7E51">
        <w:rPr>
          <w:color w:val="000000"/>
        </w:rPr>
        <w:t xml:space="preserve">and John Tudor were present.  Madison County </w:t>
      </w:r>
      <w:r w:rsidR="00C51B18">
        <w:rPr>
          <w:color w:val="000000"/>
        </w:rPr>
        <w:t>Attorney, Jud</w:t>
      </w:r>
      <w:r>
        <w:rPr>
          <w:color w:val="000000"/>
        </w:rPr>
        <w:t xml:space="preserve"> Patterson</w:t>
      </w:r>
      <w:r w:rsidRPr="002D7E51">
        <w:rPr>
          <w:color w:val="000000"/>
        </w:rPr>
        <w:t xml:space="preserve">, Madison County Clerk, Kenny Barger, and Madison County </w:t>
      </w:r>
      <w:r>
        <w:rPr>
          <w:color w:val="000000"/>
        </w:rPr>
        <w:t>Sheriff, Mike Coyle</w:t>
      </w:r>
      <w:r w:rsidRPr="002D7E51">
        <w:rPr>
          <w:color w:val="000000"/>
        </w:rPr>
        <w:t xml:space="preserve"> were also present.</w:t>
      </w:r>
    </w:p>
    <w:p w:rsidR="00D936A9" w:rsidRPr="002D7E51" w:rsidRDefault="00D936A9" w:rsidP="00D936A9">
      <w:pPr>
        <w:jc w:val="both"/>
        <w:rPr>
          <w:color w:val="000000"/>
        </w:rPr>
      </w:pPr>
      <w:r w:rsidRPr="002D7E51">
        <w:rPr>
          <w:color w:val="000000"/>
        </w:rPr>
        <w:t>It being determined a quorum was present, the meeting was called to order.</w:t>
      </w:r>
    </w:p>
    <w:p w:rsidR="00D936A9" w:rsidRPr="002D7E51" w:rsidRDefault="00D936A9" w:rsidP="00D936A9">
      <w:pPr>
        <w:jc w:val="both"/>
        <w:rPr>
          <w:color w:val="000000"/>
        </w:rPr>
      </w:pPr>
      <w:r w:rsidRPr="002D7E51">
        <w:rPr>
          <w:color w:val="000000"/>
        </w:rPr>
        <w:t xml:space="preserve">Judge Taylor asked </w:t>
      </w:r>
      <w:r>
        <w:rPr>
          <w:color w:val="000000"/>
        </w:rPr>
        <w:t xml:space="preserve">Magistrate Tudor to </w:t>
      </w:r>
      <w:r w:rsidRPr="002D7E51">
        <w:rPr>
          <w:color w:val="000000"/>
        </w:rPr>
        <w:t xml:space="preserve">lead the court in prayer. Judge Taylor asked </w:t>
      </w:r>
      <w:r>
        <w:rPr>
          <w:color w:val="000000"/>
        </w:rPr>
        <w:t xml:space="preserve">Sheriff Coyle </w:t>
      </w:r>
      <w:r w:rsidRPr="002D7E51">
        <w:rPr>
          <w:color w:val="000000"/>
        </w:rPr>
        <w:t>to lead the Pledge of Allegiance.</w:t>
      </w:r>
    </w:p>
    <w:p w:rsidR="00D936A9" w:rsidRPr="002D7E51" w:rsidRDefault="00D936A9" w:rsidP="00D936A9">
      <w:pPr>
        <w:jc w:val="both"/>
        <w:rPr>
          <w:color w:val="000000"/>
        </w:rPr>
      </w:pPr>
    </w:p>
    <w:p w:rsidR="00D936A9" w:rsidRPr="002D7E51" w:rsidRDefault="00D936A9" w:rsidP="00D936A9">
      <w:pPr>
        <w:jc w:val="both"/>
        <w:rPr>
          <w:b/>
          <w:color w:val="000000"/>
          <w:sz w:val="28"/>
          <w:szCs w:val="28"/>
        </w:rPr>
      </w:pPr>
      <w:r w:rsidRPr="002D7E51">
        <w:rPr>
          <w:b/>
          <w:color w:val="000000"/>
          <w:sz w:val="28"/>
          <w:szCs w:val="28"/>
        </w:rPr>
        <w:t>IN RE: Approval of Minutes:</w:t>
      </w:r>
    </w:p>
    <w:p w:rsidR="00D936A9" w:rsidRPr="002D7E51" w:rsidRDefault="00D936A9" w:rsidP="00D936A9">
      <w:pPr>
        <w:jc w:val="both"/>
        <w:rPr>
          <w:color w:val="000000"/>
        </w:rPr>
      </w:pPr>
      <w:r w:rsidRPr="002D7E51">
        <w:rPr>
          <w:color w:val="000000"/>
        </w:rPr>
        <w:t xml:space="preserve">Motion </w:t>
      </w:r>
      <w:r>
        <w:rPr>
          <w:color w:val="000000"/>
        </w:rPr>
        <w:t>by John Tudor</w:t>
      </w:r>
      <w:r w:rsidRPr="002D7E51">
        <w:rPr>
          <w:color w:val="000000"/>
        </w:rPr>
        <w:t xml:space="preserve"> seconded by </w:t>
      </w:r>
      <w:r>
        <w:rPr>
          <w:color w:val="000000"/>
        </w:rPr>
        <w:t>Tom Botkin</w:t>
      </w:r>
      <w:r w:rsidRPr="002D7E51">
        <w:rPr>
          <w:color w:val="000000"/>
        </w:rPr>
        <w:t>, to appro</w:t>
      </w:r>
      <w:r>
        <w:rPr>
          <w:color w:val="000000"/>
        </w:rPr>
        <w:t>ve the minutes from the September 26</w:t>
      </w:r>
      <w:r w:rsidRPr="00792837">
        <w:rPr>
          <w:color w:val="000000"/>
          <w:vertAlign w:val="superscript"/>
        </w:rPr>
        <w:t>th</w:t>
      </w:r>
      <w:r w:rsidRPr="002D7E51">
        <w:rPr>
          <w:color w:val="000000"/>
        </w:rPr>
        <w:t>, 2017 regularly called meeting.</w:t>
      </w:r>
    </w:p>
    <w:p w:rsidR="00D936A9" w:rsidRPr="002D7E51" w:rsidRDefault="00D936A9" w:rsidP="00D936A9">
      <w:pPr>
        <w:jc w:val="both"/>
        <w:rPr>
          <w:color w:val="000000"/>
        </w:rPr>
      </w:pPr>
    </w:p>
    <w:p w:rsidR="00D936A9" w:rsidRPr="002D7E51" w:rsidRDefault="00D936A9" w:rsidP="00D936A9">
      <w:pPr>
        <w:jc w:val="both"/>
        <w:rPr>
          <w:color w:val="000000"/>
        </w:rPr>
      </w:pPr>
      <w:r w:rsidRPr="002D7E51">
        <w:rPr>
          <w:color w:val="000000"/>
        </w:rPr>
        <w:t>Motion carried on roll call vote as follows:</w:t>
      </w:r>
    </w:p>
    <w:p w:rsidR="00D936A9" w:rsidRPr="002D7E51" w:rsidRDefault="00D936A9" w:rsidP="00D936A9">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D936A9" w:rsidRPr="002D7E51" w:rsidRDefault="00D936A9" w:rsidP="00D936A9">
      <w:pPr>
        <w:jc w:val="both"/>
        <w:rPr>
          <w:color w:val="000000"/>
        </w:rPr>
      </w:pPr>
      <w:r w:rsidRPr="002D7E51">
        <w:rPr>
          <w:color w:val="000000"/>
        </w:rPr>
        <w:t>John Tudor- Yes</w:t>
      </w:r>
      <w:r w:rsidRPr="002D7E51">
        <w:rPr>
          <w:color w:val="000000"/>
        </w:rPr>
        <w:tab/>
        <w:t xml:space="preserve">          </w:t>
      </w:r>
      <w:r w:rsidRPr="002D7E51">
        <w:rPr>
          <w:color w:val="000000"/>
        </w:rPr>
        <w:tab/>
        <w:t xml:space="preserve">     Larry Combs- </w:t>
      </w:r>
      <w:r>
        <w:rPr>
          <w:color w:val="000000"/>
        </w:rPr>
        <w:t>Yes</w:t>
      </w:r>
    </w:p>
    <w:p w:rsidR="00D936A9" w:rsidRDefault="00D936A9" w:rsidP="00D936A9">
      <w:pPr>
        <w:jc w:val="both"/>
        <w:rPr>
          <w:color w:val="000000"/>
        </w:rPr>
      </w:pPr>
      <w:r w:rsidRPr="002D7E51">
        <w:rPr>
          <w:color w:val="000000"/>
        </w:rPr>
        <w:t xml:space="preserve">                        Reagan Taylor – Yes</w:t>
      </w:r>
    </w:p>
    <w:p w:rsidR="00D936A9" w:rsidRDefault="00D936A9" w:rsidP="00D936A9">
      <w:pPr>
        <w:jc w:val="both"/>
        <w:rPr>
          <w:color w:val="000000"/>
        </w:rPr>
      </w:pPr>
    </w:p>
    <w:p w:rsidR="00D936A9" w:rsidRPr="002D7E51" w:rsidRDefault="00D936A9" w:rsidP="00D936A9">
      <w:pPr>
        <w:jc w:val="both"/>
        <w:rPr>
          <w:b/>
          <w:color w:val="000000"/>
          <w:sz w:val="28"/>
          <w:szCs w:val="28"/>
        </w:rPr>
      </w:pPr>
      <w:r w:rsidRPr="002D7E51">
        <w:rPr>
          <w:b/>
          <w:color w:val="000000"/>
          <w:sz w:val="28"/>
          <w:szCs w:val="28"/>
        </w:rPr>
        <w:t xml:space="preserve">IN RE: </w:t>
      </w:r>
      <w:r>
        <w:rPr>
          <w:b/>
          <w:color w:val="000000"/>
          <w:sz w:val="28"/>
          <w:szCs w:val="28"/>
        </w:rPr>
        <w:t>Proclamation-Kentucky Retired Teachers Association-Steve Gillespie</w:t>
      </w:r>
      <w:r w:rsidRPr="002D7E51">
        <w:rPr>
          <w:b/>
          <w:color w:val="000000"/>
          <w:sz w:val="28"/>
          <w:szCs w:val="28"/>
        </w:rPr>
        <w:t>:</w:t>
      </w:r>
    </w:p>
    <w:p w:rsidR="00D936A9" w:rsidRDefault="00D936A9" w:rsidP="00D936A9">
      <w:pPr>
        <w:jc w:val="both"/>
        <w:rPr>
          <w:color w:val="000000"/>
        </w:rPr>
      </w:pPr>
      <w:bookmarkStart w:id="0" w:name="_Hlk482707561"/>
      <w:r>
        <w:rPr>
          <w:color w:val="000000"/>
        </w:rPr>
        <w:t>Judge Taylor read the proclamation aloud, in which the Kentucky’</w:t>
      </w:r>
      <w:r w:rsidR="00B07FBF">
        <w:rPr>
          <w:color w:val="000000"/>
        </w:rPr>
        <w:t xml:space="preserve">s </w:t>
      </w:r>
      <w:r>
        <w:rPr>
          <w:color w:val="000000"/>
        </w:rPr>
        <w:t>General Asse</w:t>
      </w:r>
      <w:r w:rsidR="00B07FBF">
        <w:rPr>
          <w:color w:val="000000"/>
        </w:rPr>
        <w:t>mbly will recognize</w:t>
      </w:r>
      <w:r w:rsidR="001E795E">
        <w:rPr>
          <w:color w:val="000000"/>
        </w:rPr>
        <w:t xml:space="preserve"> the</w:t>
      </w:r>
      <w:r w:rsidR="00B07FBF">
        <w:rPr>
          <w:color w:val="000000"/>
        </w:rPr>
        <w:t xml:space="preserve"> third week of October as Kentucky Retired Teachers Appreciation Week.</w:t>
      </w:r>
    </w:p>
    <w:p w:rsidR="00B07FBF" w:rsidRDefault="00B07FBF" w:rsidP="00D936A9">
      <w:pPr>
        <w:jc w:val="both"/>
        <w:rPr>
          <w:color w:val="000000"/>
        </w:rPr>
      </w:pPr>
      <w:r>
        <w:rPr>
          <w:color w:val="000000"/>
        </w:rPr>
        <w:t xml:space="preserve">Steve Gillespie thanked the court for the recognition. </w:t>
      </w:r>
    </w:p>
    <w:bookmarkEnd w:id="0"/>
    <w:p w:rsidR="00D936A9" w:rsidRDefault="00D936A9" w:rsidP="00D936A9">
      <w:pPr>
        <w:jc w:val="both"/>
        <w:rPr>
          <w:b/>
          <w:color w:val="000000"/>
          <w:sz w:val="28"/>
          <w:szCs w:val="28"/>
        </w:rPr>
      </w:pPr>
    </w:p>
    <w:p w:rsidR="00D936A9" w:rsidRPr="002D7E51" w:rsidRDefault="00D936A9" w:rsidP="00D936A9">
      <w:pPr>
        <w:jc w:val="both"/>
        <w:rPr>
          <w:b/>
          <w:color w:val="000000"/>
          <w:sz w:val="28"/>
          <w:szCs w:val="28"/>
        </w:rPr>
      </w:pPr>
      <w:r>
        <w:rPr>
          <w:b/>
          <w:color w:val="000000"/>
          <w:sz w:val="28"/>
          <w:szCs w:val="28"/>
        </w:rPr>
        <w:t xml:space="preserve">IN RE: </w:t>
      </w:r>
      <w:r w:rsidR="00B07FBF">
        <w:rPr>
          <w:b/>
          <w:color w:val="000000"/>
          <w:sz w:val="28"/>
          <w:szCs w:val="28"/>
        </w:rPr>
        <w:t>Recognize-Sheriff Mike Coyle-Kentucky Sheriff of the Year</w:t>
      </w:r>
      <w:r w:rsidRPr="002D7E51">
        <w:rPr>
          <w:b/>
          <w:color w:val="000000"/>
          <w:sz w:val="28"/>
          <w:szCs w:val="28"/>
        </w:rPr>
        <w:t>:</w:t>
      </w:r>
    </w:p>
    <w:p w:rsidR="00D936A9" w:rsidRDefault="00D936A9" w:rsidP="00D936A9">
      <w:pPr>
        <w:jc w:val="both"/>
        <w:rPr>
          <w:color w:val="000000"/>
        </w:rPr>
      </w:pPr>
      <w:r w:rsidRPr="002D7E51">
        <w:rPr>
          <w:color w:val="000000"/>
        </w:rPr>
        <w:t xml:space="preserve">Judge Taylor </w:t>
      </w:r>
      <w:r w:rsidR="00B07FBF">
        <w:rPr>
          <w:color w:val="000000"/>
        </w:rPr>
        <w:t xml:space="preserve">presented Sheriff Coyle with a certificate of recognition on behalf of the fiscal court for being awarded Kentucky Sheriff of the Year. Judge Taylor thanked Sheriff Coyle for his work and dedication. Sheriff Coyle said he was honored to have received this award and thanked the fiscal court and his employees for their teamwork and support.  </w:t>
      </w:r>
    </w:p>
    <w:p w:rsidR="00D936A9" w:rsidRPr="002D7E51" w:rsidRDefault="00D936A9" w:rsidP="00D936A9">
      <w:pPr>
        <w:jc w:val="both"/>
        <w:rPr>
          <w:color w:val="000000"/>
        </w:rPr>
      </w:pPr>
    </w:p>
    <w:p w:rsidR="00D936A9" w:rsidRPr="002D7E51" w:rsidRDefault="00D936A9" w:rsidP="00D936A9">
      <w:pPr>
        <w:jc w:val="both"/>
        <w:rPr>
          <w:b/>
          <w:color w:val="000000"/>
          <w:sz w:val="28"/>
          <w:szCs w:val="28"/>
        </w:rPr>
      </w:pPr>
      <w:r w:rsidRPr="002D7E51">
        <w:rPr>
          <w:b/>
          <w:color w:val="000000"/>
          <w:sz w:val="28"/>
          <w:szCs w:val="28"/>
        </w:rPr>
        <w:t xml:space="preserve">IN RE: </w:t>
      </w:r>
      <w:r>
        <w:rPr>
          <w:b/>
          <w:color w:val="000000"/>
          <w:sz w:val="28"/>
          <w:szCs w:val="28"/>
        </w:rPr>
        <w:t>R</w:t>
      </w:r>
      <w:r w:rsidR="00B07FBF">
        <w:rPr>
          <w:b/>
          <w:color w:val="000000"/>
          <w:sz w:val="28"/>
          <w:szCs w:val="28"/>
        </w:rPr>
        <w:t>esolution-God’s Outreach CDBG Grant Certification</w:t>
      </w:r>
      <w:r>
        <w:rPr>
          <w:b/>
          <w:color w:val="000000"/>
          <w:sz w:val="28"/>
          <w:szCs w:val="28"/>
        </w:rPr>
        <w:t>:</w:t>
      </w:r>
    </w:p>
    <w:p w:rsidR="00D936A9" w:rsidRDefault="00D936A9" w:rsidP="00D936A9">
      <w:pPr>
        <w:jc w:val="both"/>
        <w:rPr>
          <w:color w:val="000000"/>
        </w:rPr>
      </w:pPr>
      <w:r>
        <w:rPr>
          <w:color w:val="000000"/>
        </w:rPr>
        <w:t xml:space="preserve">Judge Taylor </w:t>
      </w:r>
      <w:r w:rsidR="00F90128">
        <w:rPr>
          <w:color w:val="000000"/>
        </w:rPr>
        <w:t>said this item didn’t need to be on the agenda and that it was taken care of at a previous meeting</w:t>
      </w:r>
      <w:r>
        <w:rPr>
          <w:color w:val="000000"/>
        </w:rPr>
        <w:t xml:space="preserve">. </w:t>
      </w:r>
    </w:p>
    <w:p w:rsidR="00D936A9" w:rsidRPr="002D7E51" w:rsidRDefault="00D936A9" w:rsidP="00D936A9">
      <w:pPr>
        <w:jc w:val="both"/>
        <w:rPr>
          <w:color w:val="000000"/>
        </w:rPr>
      </w:pPr>
    </w:p>
    <w:p w:rsidR="00D936A9" w:rsidRPr="002D7E51" w:rsidRDefault="00D936A9" w:rsidP="00D936A9">
      <w:pPr>
        <w:jc w:val="both"/>
        <w:rPr>
          <w:b/>
          <w:color w:val="000000"/>
          <w:sz w:val="28"/>
          <w:szCs w:val="28"/>
        </w:rPr>
      </w:pPr>
      <w:r w:rsidRPr="002D7E51">
        <w:rPr>
          <w:b/>
          <w:color w:val="000000"/>
          <w:sz w:val="28"/>
          <w:szCs w:val="28"/>
        </w:rPr>
        <w:t xml:space="preserve">IN RE: </w:t>
      </w:r>
      <w:r w:rsidR="00F90128">
        <w:rPr>
          <w:b/>
          <w:color w:val="000000"/>
          <w:sz w:val="28"/>
          <w:szCs w:val="28"/>
        </w:rPr>
        <w:t>Resolution</w:t>
      </w:r>
      <w:r w:rsidR="00A3289A">
        <w:rPr>
          <w:b/>
          <w:color w:val="000000"/>
          <w:sz w:val="28"/>
          <w:szCs w:val="28"/>
        </w:rPr>
        <w:t xml:space="preserve"> 17-28</w:t>
      </w:r>
      <w:r w:rsidR="00F90128">
        <w:rPr>
          <w:b/>
          <w:color w:val="000000"/>
          <w:sz w:val="28"/>
          <w:szCs w:val="28"/>
        </w:rPr>
        <w:t>-God’s Outr</w:t>
      </w:r>
      <w:r w:rsidR="00A3289A">
        <w:rPr>
          <w:b/>
          <w:color w:val="000000"/>
          <w:sz w:val="28"/>
          <w:szCs w:val="28"/>
        </w:rPr>
        <w:t>each CDBG Grant</w:t>
      </w:r>
      <w:r w:rsidRPr="002D7E51">
        <w:rPr>
          <w:b/>
          <w:color w:val="000000"/>
          <w:sz w:val="28"/>
          <w:szCs w:val="28"/>
        </w:rPr>
        <w:t>:</w:t>
      </w:r>
    </w:p>
    <w:p w:rsidR="00A3289A" w:rsidRDefault="00A3289A" w:rsidP="00D936A9">
      <w:pPr>
        <w:jc w:val="both"/>
        <w:rPr>
          <w:color w:val="000000"/>
        </w:rPr>
      </w:pPr>
      <w:r>
        <w:rPr>
          <w:color w:val="000000"/>
        </w:rPr>
        <w:t>Judge Taylor read aloud Resolution 17-28.</w:t>
      </w:r>
    </w:p>
    <w:p w:rsidR="00A3289A" w:rsidRDefault="00A3289A" w:rsidP="00D936A9">
      <w:pPr>
        <w:jc w:val="both"/>
        <w:rPr>
          <w:color w:val="000000"/>
        </w:rPr>
      </w:pPr>
    </w:p>
    <w:p w:rsidR="00D936A9" w:rsidRPr="002D7E51" w:rsidRDefault="00A3289A" w:rsidP="00D936A9">
      <w:pPr>
        <w:jc w:val="both"/>
        <w:rPr>
          <w:color w:val="000000"/>
        </w:rPr>
      </w:pPr>
      <w:r>
        <w:rPr>
          <w:color w:val="000000"/>
        </w:rPr>
        <w:t>Motion by John Tudor seconded by Roger Barger, to approve Resolution 17-28</w:t>
      </w:r>
      <w:r w:rsidR="00D936A9" w:rsidRPr="00A9466B">
        <w:rPr>
          <w:color w:val="000000"/>
        </w:rPr>
        <w:t>.</w:t>
      </w:r>
    </w:p>
    <w:p w:rsidR="00D936A9" w:rsidRPr="002D7E51" w:rsidRDefault="00D936A9" w:rsidP="00D936A9">
      <w:pPr>
        <w:jc w:val="both"/>
        <w:rPr>
          <w:color w:val="000000"/>
        </w:rPr>
      </w:pPr>
      <w:r w:rsidRPr="002D7E51">
        <w:rPr>
          <w:color w:val="000000"/>
        </w:rPr>
        <w:t>Motion</w:t>
      </w:r>
      <w:r>
        <w:rPr>
          <w:color w:val="000000"/>
        </w:rPr>
        <w:t xml:space="preserve"> to approve</w:t>
      </w:r>
      <w:r w:rsidRPr="002D7E51">
        <w:rPr>
          <w:color w:val="000000"/>
        </w:rPr>
        <w:t xml:space="preserve"> carried on roll call vote as follows:</w:t>
      </w:r>
    </w:p>
    <w:p w:rsidR="00D936A9" w:rsidRPr="002D7E51" w:rsidRDefault="00D936A9" w:rsidP="00D936A9">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D936A9" w:rsidRPr="002D7E51" w:rsidRDefault="00D936A9" w:rsidP="00D936A9">
      <w:pPr>
        <w:jc w:val="both"/>
        <w:rPr>
          <w:color w:val="000000"/>
        </w:rPr>
      </w:pPr>
      <w:r w:rsidRPr="002D7E51">
        <w:rPr>
          <w:color w:val="000000"/>
        </w:rPr>
        <w:t>John Tudor- Yes</w:t>
      </w:r>
      <w:r w:rsidRPr="002D7E51">
        <w:rPr>
          <w:color w:val="000000"/>
        </w:rPr>
        <w:tab/>
      </w:r>
      <w:r>
        <w:rPr>
          <w:color w:val="000000"/>
        </w:rPr>
        <w:t xml:space="preserve">          </w:t>
      </w:r>
      <w:r>
        <w:rPr>
          <w:color w:val="000000"/>
        </w:rPr>
        <w:tab/>
        <w:t xml:space="preserve">     Larry Combs- Yes</w:t>
      </w:r>
    </w:p>
    <w:p w:rsidR="00D936A9" w:rsidRDefault="00D936A9" w:rsidP="00D936A9">
      <w:pPr>
        <w:jc w:val="both"/>
        <w:rPr>
          <w:color w:val="000000"/>
        </w:rPr>
      </w:pPr>
      <w:r w:rsidRPr="002D7E51">
        <w:rPr>
          <w:color w:val="000000"/>
        </w:rPr>
        <w:t xml:space="preserve">                        Reagan Taylor – Yes</w:t>
      </w:r>
    </w:p>
    <w:p w:rsidR="00D936A9" w:rsidRDefault="00D936A9" w:rsidP="00D936A9">
      <w:pPr>
        <w:jc w:val="both"/>
        <w:rPr>
          <w:color w:val="000000"/>
        </w:rPr>
      </w:pPr>
    </w:p>
    <w:p w:rsidR="00A3289A" w:rsidRDefault="00A3289A" w:rsidP="00D936A9">
      <w:pPr>
        <w:jc w:val="both"/>
        <w:rPr>
          <w:color w:val="000000"/>
        </w:rPr>
      </w:pPr>
      <w:bookmarkStart w:id="1" w:name="_Hlk482696827"/>
    </w:p>
    <w:p w:rsidR="00D936A9" w:rsidRPr="002D7E51" w:rsidRDefault="00D936A9" w:rsidP="00D936A9">
      <w:pPr>
        <w:jc w:val="both"/>
        <w:rPr>
          <w:b/>
          <w:color w:val="000000"/>
          <w:sz w:val="28"/>
          <w:szCs w:val="28"/>
        </w:rPr>
      </w:pPr>
      <w:r w:rsidRPr="002D7E51">
        <w:rPr>
          <w:b/>
          <w:color w:val="000000"/>
          <w:sz w:val="28"/>
          <w:szCs w:val="28"/>
        </w:rPr>
        <w:t xml:space="preserve">IN RE: </w:t>
      </w:r>
      <w:r w:rsidR="00A3289A">
        <w:rPr>
          <w:b/>
          <w:color w:val="000000"/>
          <w:sz w:val="28"/>
          <w:szCs w:val="28"/>
        </w:rPr>
        <w:t>Resolution 17-29-Valley View Ferry</w:t>
      </w:r>
      <w:r w:rsidRPr="002D7E51">
        <w:rPr>
          <w:b/>
          <w:color w:val="000000"/>
          <w:sz w:val="28"/>
          <w:szCs w:val="28"/>
        </w:rPr>
        <w:t>:</w:t>
      </w:r>
    </w:p>
    <w:p w:rsidR="00A3289A" w:rsidRDefault="00A3289A" w:rsidP="00D936A9">
      <w:pPr>
        <w:jc w:val="both"/>
        <w:rPr>
          <w:color w:val="000000"/>
        </w:rPr>
      </w:pPr>
      <w:bookmarkStart w:id="2" w:name="_Hlk482696999"/>
      <w:bookmarkEnd w:id="1"/>
      <w:r>
        <w:rPr>
          <w:color w:val="000000"/>
        </w:rPr>
        <w:lastRenderedPageBreak/>
        <w:t>Judge Taylor read aloud 17-29. Magistrate Barger said they’ve been working with the state to get this grant for over a year now, because this grant will help give the county the ability to make several upgrades to the Valley View Ferry. He thanked those involved in helping receive this grant</w:t>
      </w:r>
    </w:p>
    <w:p w:rsidR="00A3289A" w:rsidRDefault="00A3289A" w:rsidP="00D936A9">
      <w:pPr>
        <w:jc w:val="both"/>
        <w:rPr>
          <w:color w:val="000000"/>
        </w:rPr>
      </w:pPr>
    </w:p>
    <w:p w:rsidR="00D936A9" w:rsidRPr="002D7E51" w:rsidRDefault="00D936A9" w:rsidP="00D936A9">
      <w:pPr>
        <w:jc w:val="both"/>
        <w:rPr>
          <w:color w:val="000000"/>
        </w:rPr>
      </w:pPr>
      <w:r w:rsidRPr="002D7E51">
        <w:rPr>
          <w:color w:val="000000"/>
        </w:rPr>
        <w:t xml:space="preserve">Motion by </w:t>
      </w:r>
      <w:r w:rsidR="00A3289A">
        <w:rPr>
          <w:color w:val="000000"/>
        </w:rPr>
        <w:t>Roger Barger</w:t>
      </w:r>
      <w:r>
        <w:rPr>
          <w:color w:val="000000"/>
        </w:rPr>
        <w:t xml:space="preserve"> </w:t>
      </w:r>
      <w:r w:rsidRPr="002D7E51">
        <w:rPr>
          <w:color w:val="000000"/>
        </w:rPr>
        <w:t>secon</w:t>
      </w:r>
      <w:r w:rsidR="00A3289A">
        <w:rPr>
          <w:color w:val="000000"/>
        </w:rPr>
        <w:t>ded by Larry Combs</w:t>
      </w:r>
      <w:r>
        <w:rPr>
          <w:color w:val="000000"/>
        </w:rPr>
        <w:t xml:space="preserve">, to </w:t>
      </w:r>
      <w:r w:rsidR="00A3289A">
        <w:rPr>
          <w:color w:val="000000"/>
        </w:rPr>
        <w:t>approve Resolution 17-29</w:t>
      </w:r>
      <w:r>
        <w:rPr>
          <w:color w:val="000000"/>
        </w:rPr>
        <w:t>.</w:t>
      </w:r>
    </w:p>
    <w:p w:rsidR="00D936A9" w:rsidRPr="002D7E51" w:rsidRDefault="00D936A9" w:rsidP="00D936A9">
      <w:pPr>
        <w:jc w:val="both"/>
        <w:rPr>
          <w:color w:val="000000"/>
        </w:rPr>
      </w:pPr>
      <w:r>
        <w:rPr>
          <w:color w:val="000000"/>
        </w:rPr>
        <w:t>Motion to approve carried on roll call vote as follows:</w:t>
      </w:r>
    </w:p>
    <w:p w:rsidR="00D936A9" w:rsidRPr="002D7E51" w:rsidRDefault="00D936A9" w:rsidP="00D936A9">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D936A9" w:rsidRPr="002D7E51" w:rsidRDefault="00A54274" w:rsidP="00D936A9">
      <w:pPr>
        <w:jc w:val="both"/>
        <w:rPr>
          <w:color w:val="000000"/>
        </w:rPr>
      </w:pPr>
      <w:r>
        <w:rPr>
          <w:color w:val="000000"/>
        </w:rPr>
        <w:t>John Tudor- Yes</w:t>
      </w:r>
      <w:r w:rsidR="00D936A9" w:rsidRPr="002D7E51">
        <w:rPr>
          <w:color w:val="000000"/>
        </w:rPr>
        <w:tab/>
        <w:t xml:space="preserve">          </w:t>
      </w:r>
      <w:r w:rsidR="00D936A9" w:rsidRPr="002D7E51">
        <w:rPr>
          <w:color w:val="000000"/>
        </w:rPr>
        <w:tab/>
        <w:t xml:space="preserve">           </w:t>
      </w:r>
      <w:r w:rsidR="00D936A9">
        <w:rPr>
          <w:color w:val="000000"/>
        </w:rPr>
        <w:t>Larry Combs- Yes</w:t>
      </w:r>
    </w:p>
    <w:p w:rsidR="00D936A9" w:rsidRPr="002D7E51" w:rsidRDefault="00D936A9" w:rsidP="00D936A9">
      <w:pPr>
        <w:jc w:val="both"/>
        <w:rPr>
          <w:color w:val="000000"/>
        </w:rPr>
      </w:pPr>
      <w:r w:rsidRPr="002D7E51">
        <w:rPr>
          <w:color w:val="000000"/>
        </w:rPr>
        <w:t xml:space="preserve">                           Reagan Taylor – Yes</w:t>
      </w:r>
    </w:p>
    <w:bookmarkEnd w:id="2"/>
    <w:p w:rsidR="00D936A9" w:rsidRPr="002D7E51" w:rsidRDefault="00D936A9" w:rsidP="00D936A9">
      <w:pPr>
        <w:jc w:val="both"/>
        <w:rPr>
          <w:color w:val="000000"/>
        </w:rPr>
      </w:pPr>
    </w:p>
    <w:p w:rsidR="00D936A9" w:rsidRPr="002D7E51" w:rsidRDefault="00D936A9" w:rsidP="00D936A9">
      <w:pPr>
        <w:jc w:val="both"/>
        <w:rPr>
          <w:b/>
          <w:color w:val="000000"/>
          <w:sz w:val="28"/>
          <w:szCs w:val="28"/>
        </w:rPr>
      </w:pPr>
      <w:r w:rsidRPr="002D7E51">
        <w:rPr>
          <w:b/>
          <w:color w:val="000000"/>
          <w:sz w:val="28"/>
          <w:szCs w:val="28"/>
        </w:rPr>
        <w:t xml:space="preserve">IN RE: </w:t>
      </w:r>
      <w:r w:rsidR="00A3289A">
        <w:rPr>
          <w:b/>
          <w:color w:val="000000"/>
          <w:sz w:val="28"/>
          <w:szCs w:val="28"/>
        </w:rPr>
        <w:t>Detention Center Policy and Procedures-Greg Johnson</w:t>
      </w:r>
      <w:r>
        <w:rPr>
          <w:b/>
          <w:color w:val="000000"/>
          <w:sz w:val="28"/>
          <w:szCs w:val="28"/>
        </w:rPr>
        <w:t xml:space="preserve">: </w:t>
      </w:r>
    </w:p>
    <w:p w:rsidR="00E042BA" w:rsidRDefault="00CA20EC" w:rsidP="00D936A9">
      <w:pPr>
        <w:jc w:val="both"/>
        <w:rPr>
          <w:color w:val="000000"/>
        </w:rPr>
      </w:pPr>
      <w:r>
        <w:rPr>
          <w:color w:val="000000"/>
        </w:rPr>
        <w:t>Deputy Jailer, Greg Johnson, addressed the fiscal court regarding the Detention Center policies and procedures and said that himself, Jailer T</w:t>
      </w:r>
      <w:r w:rsidR="00C51B18">
        <w:rPr>
          <w:color w:val="000000"/>
        </w:rPr>
        <w:t>homas, and County Attorney, Jud</w:t>
      </w:r>
      <w:bookmarkStart w:id="3" w:name="_GoBack"/>
      <w:bookmarkEnd w:id="3"/>
      <w:r>
        <w:rPr>
          <w:color w:val="000000"/>
        </w:rPr>
        <w:t xml:space="preserve"> Patterson</w:t>
      </w:r>
      <w:r w:rsidR="00A54274">
        <w:rPr>
          <w:color w:val="000000"/>
        </w:rPr>
        <w:t xml:space="preserve"> will be meeting soon to discuss the statutes and regulations that underpin the agreement, to make sure the code is compliant with state law. Mr. Patterson said the code, as presented, is sufficient for compliance and that he was comfortable with approving the code as it is now, and any changes that need to be made can be made as revisions upon discussion and a more thorough review. </w:t>
      </w:r>
    </w:p>
    <w:p w:rsidR="00E042BA" w:rsidRDefault="00E042BA" w:rsidP="00D936A9">
      <w:pPr>
        <w:jc w:val="both"/>
        <w:rPr>
          <w:color w:val="000000"/>
        </w:rPr>
      </w:pPr>
    </w:p>
    <w:p w:rsidR="00D936A9" w:rsidRPr="002D7E51" w:rsidRDefault="00A54274" w:rsidP="00D936A9">
      <w:pPr>
        <w:jc w:val="both"/>
        <w:rPr>
          <w:color w:val="000000"/>
        </w:rPr>
      </w:pPr>
      <w:r>
        <w:rPr>
          <w:color w:val="000000"/>
        </w:rPr>
        <w:t>Motion by Larry Combs seconded by John Tudor</w:t>
      </w:r>
      <w:r w:rsidR="00D936A9" w:rsidRPr="002D7E51">
        <w:rPr>
          <w:color w:val="000000"/>
        </w:rPr>
        <w:t>,</w:t>
      </w:r>
      <w:r w:rsidR="00D936A9">
        <w:rPr>
          <w:color w:val="000000"/>
        </w:rPr>
        <w:t xml:space="preserve"> to approve</w:t>
      </w:r>
      <w:r w:rsidR="00D936A9" w:rsidRPr="002D7E51">
        <w:rPr>
          <w:color w:val="000000"/>
        </w:rPr>
        <w:t xml:space="preserve"> </w:t>
      </w:r>
      <w:r>
        <w:rPr>
          <w:color w:val="000000"/>
        </w:rPr>
        <w:t>the Detention Center Policies and Procedures Manual</w:t>
      </w:r>
      <w:r w:rsidR="00D936A9">
        <w:rPr>
          <w:color w:val="000000"/>
        </w:rPr>
        <w:t>.</w:t>
      </w:r>
    </w:p>
    <w:p w:rsidR="00D936A9" w:rsidRPr="002D7E51" w:rsidRDefault="00D936A9" w:rsidP="00D936A9">
      <w:pPr>
        <w:jc w:val="both"/>
        <w:rPr>
          <w:color w:val="000000"/>
        </w:rPr>
      </w:pPr>
      <w:r>
        <w:rPr>
          <w:color w:val="000000"/>
        </w:rPr>
        <w:t xml:space="preserve">Motion to approve </w:t>
      </w:r>
      <w:r w:rsidRPr="002D7E51">
        <w:rPr>
          <w:color w:val="000000"/>
        </w:rPr>
        <w:t>carried on roll call vote as follows:</w:t>
      </w:r>
    </w:p>
    <w:p w:rsidR="00D936A9" w:rsidRPr="002D7E51" w:rsidRDefault="00D936A9" w:rsidP="00D936A9">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D936A9" w:rsidRPr="002D7E51" w:rsidRDefault="00D936A9" w:rsidP="00D936A9">
      <w:pPr>
        <w:jc w:val="both"/>
        <w:rPr>
          <w:color w:val="000000"/>
        </w:rPr>
      </w:pPr>
      <w:r w:rsidRPr="002D7E51">
        <w:rPr>
          <w:color w:val="000000"/>
        </w:rPr>
        <w:t>John Tudor- Yes</w:t>
      </w:r>
      <w:r w:rsidRPr="002D7E51">
        <w:rPr>
          <w:color w:val="000000"/>
        </w:rPr>
        <w:tab/>
        <w:t xml:space="preserve">          </w:t>
      </w:r>
      <w:r w:rsidRPr="002D7E51">
        <w:rPr>
          <w:color w:val="000000"/>
        </w:rPr>
        <w:tab/>
        <w:t xml:space="preserve">           </w:t>
      </w:r>
      <w:r>
        <w:rPr>
          <w:color w:val="000000"/>
        </w:rPr>
        <w:t>Larry Combs- Yes</w:t>
      </w:r>
    </w:p>
    <w:p w:rsidR="00D936A9" w:rsidRPr="002D7E51" w:rsidRDefault="00D936A9" w:rsidP="00D936A9">
      <w:pPr>
        <w:jc w:val="both"/>
        <w:rPr>
          <w:color w:val="000000"/>
        </w:rPr>
      </w:pPr>
      <w:r w:rsidRPr="002D7E51">
        <w:rPr>
          <w:color w:val="000000"/>
        </w:rPr>
        <w:t xml:space="preserve">                           Reagan Taylor – Yes</w:t>
      </w:r>
    </w:p>
    <w:p w:rsidR="00D936A9" w:rsidRPr="002D7E51" w:rsidRDefault="00D936A9" w:rsidP="00D936A9">
      <w:pPr>
        <w:jc w:val="both"/>
        <w:rPr>
          <w:color w:val="000000"/>
        </w:rPr>
      </w:pPr>
    </w:p>
    <w:p w:rsidR="00D936A9" w:rsidRPr="002D7E51" w:rsidRDefault="00D936A9" w:rsidP="00D936A9">
      <w:pPr>
        <w:jc w:val="both"/>
        <w:rPr>
          <w:b/>
          <w:color w:val="000000"/>
          <w:sz w:val="28"/>
          <w:szCs w:val="28"/>
        </w:rPr>
      </w:pPr>
      <w:r w:rsidRPr="002D7E51">
        <w:rPr>
          <w:b/>
          <w:color w:val="000000"/>
          <w:sz w:val="28"/>
          <w:szCs w:val="28"/>
        </w:rPr>
        <w:t xml:space="preserve">IN RE: </w:t>
      </w:r>
      <w:r w:rsidR="003C502E">
        <w:rPr>
          <w:b/>
          <w:color w:val="000000"/>
          <w:sz w:val="28"/>
          <w:szCs w:val="28"/>
        </w:rPr>
        <w:t>Southern Health Partner Contract-Greg Johnson</w:t>
      </w:r>
      <w:r w:rsidRPr="002D7E51">
        <w:rPr>
          <w:b/>
          <w:color w:val="000000"/>
          <w:sz w:val="28"/>
          <w:szCs w:val="28"/>
        </w:rPr>
        <w:t>:</w:t>
      </w:r>
    </w:p>
    <w:p w:rsidR="004C57C8" w:rsidRDefault="003C502E" w:rsidP="00D936A9">
      <w:pPr>
        <w:jc w:val="both"/>
        <w:rPr>
          <w:color w:val="000000"/>
        </w:rPr>
      </w:pPr>
      <w:r>
        <w:rPr>
          <w:color w:val="000000"/>
        </w:rPr>
        <w:t>Judge Taylor said Southern Health Partners have increased their contract price in the agreement, which goes into effect November 1</w:t>
      </w:r>
      <w:r w:rsidRPr="003C502E">
        <w:rPr>
          <w:color w:val="000000"/>
          <w:vertAlign w:val="superscript"/>
        </w:rPr>
        <w:t>st</w:t>
      </w:r>
      <w:r>
        <w:rPr>
          <w:color w:val="000000"/>
        </w:rPr>
        <w:t>, 2017. Greg Johnson recommended approval to renew the contract, but is currently looking at quotes from other medical providers to see if they can find a lower contract price for medical services administered at the Detention Center.</w:t>
      </w:r>
    </w:p>
    <w:p w:rsidR="00D936A9" w:rsidRDefault="004C57C8" w:rsidP="00D936A9">
      <w:pPr>
        <w:jc w:val="both"/>
        <w:rPr>
          <w:color w:val="000000"/>
        </w:rPr>
      </w:pPr>
      <w:r>
        <w:rPr>
          <w:color w:val="000000"/>
        </w:rPr>
        <w:t>Judge Taylor recommended the court make the motion to table the discussion for the next court meeting, to give more time for quotes and numbers. Magistrate Botkin recommended that Judge Taylor sign the agreement on this day, and take the 30-day out in the agreement if the fiscal court finds a more suitable medical service provider for the Detention Center.</w:t>
      </w:r>
      <w:r w:rsidR="003C502E">
        <w:rPr>
          <w:color w:val="000000"/>
        </w:rPr>
        <w:t xml:space="preserve">  </w:t>
      </w:r>
    </w:p>
    <w:p w:rsidR="00D936A9" w:rsidRDefault="00D936A9" w:rsidP="00D936A9">
      <w:pPr>
        <w:jc w:val="both"/>
        <w:rPr>
          <w:color w:val="000000"/>
        </w:rPr>
      </w:pPr>
    </w:p>
    <w:p w:rsidR="00D936A9" w:rsidRDefault="00D936A9" w:rsidP="00D936A9">
      <w:pPr>
        <w:jc w:val="both"/>
        <w:rPr>
          <w:color w:val="000000"/>
        </w:rPr>
      </w:pPr>
      <w:r w:rsidRPr="002D7E51">
        <w:rPr>
          <w:color w:val="000000"/>
        </w:rPr>
        <w:t xml:space="preserve">Motion by </w:t>
      </w:r>
      <w:r w:rsidR="003C502E">
        <w:rPr>
          <w:color w:val="000000"/>
        </w:rPr>
        <w:t>John Tudor</w:t>
      </w:r>
      <w:r w:rsidRPr="002D7E51">
        <w:rPr>
          <w:color w:val="000000"/>
        </w:rPr>
        <w:t xml:space="preserve"> seconded by </w:t>
      </w:r>
      <w:r w:rsidR="003C502E">
        <w:rPr>
          <w:color w:val="000000"/>
        </w:rPr>
        <w:t>Larry Combs</w:t>
      </w:r>
      <w:r w:rsidR="004C57C8">
        <w:rPr>
          <w:color w:val="000000"/>
        </w:rPr>
        <w:t>, to approve for renewal of the contract with Southern Health Partners</w:t>
      </w:r>
      <w:r>
        <w:rPr>
          <w:color w:val="000000"/>
        </w:rPr>
        <w:t xml:space="preserve">. </w:t>
      </w:r>
    </w:p>
    <w:p w:rsidR="00D936A9" w:rsidRPr="002D7E51" w:rsidRDefault="00D936A9" w:rsidP="00D936A9">
      <w:pPr>
        <w:jc w:val="both"/>
        <w:rPr>
          <w:color w:val="000000"/>
        </w:rPr>
      </w:pPr>
      <w:r>
        <w:rPr>
          <w:color w:val="000000"/>
        </w:rPr>
        <w:t xml:space="preserve">Motion to approve carried on roll call vote as follows: </w:t>
      </w:r>
    </w:p>
    <w:p w:rsidR="00D936A9" w:rsidRDefault="00D936A9" w:rsidP="00D936A9">
      <w:pPr>
        <w:jc w:val="both"/>
        <w:rPr>
          <w:color w:val="000000"/>
        </w:rPr>
      </w:pPr>
      <w:r w:rsidRPr="002D7E51">
        <w:rPr>
          <w:color w:val="000000"/>
        </w:rPr>
        <w:t>Tom Botkin-Yes</w:t>
      </w:r>
      <w:r w:rsidRPr="002D7E51">
        <w:rPr>
          <w:color w:val="000000"/>
        </w:rPr>
        <w:tab/>
      </w:r>
      <w:r w:rsidRPr="002D7E51">
        <w:rPr>
          <w:color w:val="000000"/>
        </w:rPr>
        <w:tab/>
        <w:t xml:space="preserve">           Roger Barger-Yes</w:t>
      </w:r>
      <w:r w:rsidRPr="002D7E51">
        <w:rPr>
          <w:color w:val="000000"/>
        </w:rPr>
        <w:tab/>
      </w:r>
      <w:r w:rsidRPr="002D7E51">
        <w:rPr>
          <w:color w:val="000000"/>
        </w:rPr>
        <w:tab/>
      </w:r>
    </w:p>
    <w:p w:rsidR="00D936A9" w:rsidRDefault="00D936A9" w:rsidP="00D936A9">
      <w:pPr>
        <w:jc w:val="both"/>
        <w:rPr>
          <w:color w:val="000000"/>
        </w:rPr>
      </w:pPr>
      <w:r>
        <w:rPr>
          <w:color w:val="000000"/>
        </w:rPr>
        <w:t>John Tudor</w:t>
      </w:r>
      <w:r w:rsidRPr="002D7E51">
        <w:rPr>
          <w:color w:val="000000"/>
        </w:rPr>
        <w:t>- Yes</w:t>
      </w:r>
      <w:r>
        <w:rPr>
          <w:color w:val="000000"/>
        </w:rPr>
        <w:tab/>
      </w:r>
      <w:r>
        <w:rPr>
          <w:color w:val="000000"/>
        </w:rPr>
        <w:tab/>
        <w:t xml:space="preserve">           Larry Combs- Yes</w:t>
      </w:r>
    </w:p>
    <w:p w:rsidR="00D936A9" w:rsidRDefault="00D936A9" w:rsidP="00D936A9">
      <w:pPr>
        <w:jc w:val="both"/>
        <w:rPr>
          <w:color w:val="000000"/>
        </w:rPr>
      </w:pPr>
      <w:r>
        <w:rPr>
          <w:color w:val="000000"/>
        </w:rPr>
        <w:tab/>
      </w:r>
      <w:r>
        <w:rPr>
          <w:color w:val="000000"/>
        </w:rPr>
        <w:tab/>
        <w:t xml:space="preserve">     Judge Taylor-Yes</w:t>
      </w:r>
    </w:p>
    <w:p w:rsidR="00D936A9" w:rsidRDefault="00D936A9" w:rsidP="00D936A9">
      <w:pPr>
        <w:jc w:val="both"/>
        <w:rPr>
          <w:color w:val="000000"/>
        </w:rPr>
      </w:pPr>
    </w:p>
    <w:p w:rsidR="00FE5D58" w:rsidRDefault="00FE5D58" w:rsidP="00D936A9">
      <w:pPr>
        <w:jc w:val="both"/>
        <w:rPr>
          <w:b/>
          <w:color w:val="000000"/>
          <w:sz w:val="28"/>
          <w:szCs w:val="28"/>
        </w:rPr>
      </w:pPr>
    </w:p>
    <w:p w:rsidR="00FE5D58" w:rsidRDefault="00FE5D58" w:rsidP="00D936A9">
      <w:pPr>
        <w:jc w:val="both"/>
        <w:rPr>
          <w:b/>
          <w:color w:val="000000"/>
          <w:sz w:val="28"/>
          <w:szCs w:val="28"/>
        </w:rPr>
      </w:pPr>
    </w:p>
    <w:p w:rsidR="00D936A9" w:rsidRPr="002D7E51" w:rsidRDefault="00D936A9" w:rsidP="00D936A9">
      <w:pPr>
        <w:jc w:val="both"/>
        <w:rPr>
          <w:b/>
          <w:color w:val="000000"/>
          <w:sz w:val="28"/>
          <w:szCs w:val="28"/>
        </w:rPr>
      </w:pPr>
      <w:r w:rsidRPr="002D7E51">
        <w:rPr>
          <w:b/>
          <w:color w:val="000000"/>
          <w:sz w:val="28"/>
          <w:szCs w:val="28"/>
        </w:rPr>
        <w:t>IN RE:</w:t>
      </w:r>
      <w:r w:rsidR="00D320E3">
        <w:rPr>
          <w:b/>
          <w:color w:val="000000"/>
          <w:sz w:val="28"/>
          <w:szCs w:val="28"/>
        </w:rPr>
        <w:t xml:space="preserve"> Budget Amendment-County Clerk-Kenny Barger</w:t>
      </w:r>
      <w:r>
        <w:rPr>
          <w:b/>
          <w:color w:val="000000"/>
          <w:sz w:val="28"/>
          <w:szCs w:val="28"/>
        </w:rPr>
        <w:t xml:space="preserve">: </w:t>
      </w:r>
    </w:p>
    <w:p w:rsidR="00D936A9" w:rsidRDefault="00CB589E" w:rsidP="00D936A9">
      <w:pPr>
        <w:jc w:val="both"/>
        <w:rPr>
          <w:color w:val="000000"/>
        </w:rPr>
      </w:pPr>
      <w:r>
        <w:rPr>
          <w:color w:val="000000"/>
        </w:rPr>
        <w:lastRenderedPageBreak/>
        <w:t>Clerk Kenny Barger said the Clerk’s o</w:t>
      </w:r>
      <w:r w:rsidR="003367C2">
        <w:rPr>
          <w:color w:val="000000"/>
        </w:rPr>
        <w:t xml:space="preserve">ffice received a grant for $17,302.00, and is requesting we amend </w:t>
      </w:r>
      <w:r>
        <w:rPr>
          <w:color w:val="000000"/>
        </w:rPr>
        <w:t xml:space="preserve">the budget to include this grant. </w:t>
      </w:r>
    </w:p>
    <w:p w:rsidR="00D320E3" w:rsidRDefault="00D320E3" w:rsidP="00D936A9">
      <w:pPr>
        <w:jc w:val="both"/>
        <w:rPr>
          <w:color w:val="000000"/>
        </w:rPr>
      </w:pPr>
    </w:p>
    <w:p w:rsidR="00D936A9" w:rsidRDefault="00D936A9" w:rsidP="00D936A9">
      <w:pPr>
        <w:jc w:val="both"/>
        <w:rPr>
          <w:color w:val="000000"/>
        </w:rPr>
      </w:pPr>
      <w:r w:rsidRPr="002D7E51">
        <w:rPr>
          <w:color w:val="000000"/>
        </w:rPr>
        <w:t xml:space="preserve">Motion by </w:t>
      </w:r>
      <w:r w:rsidR="00CB589E">
        <w:rPr>
          <w:color w:val="000000"/>
        </w:rPr>
        <w:t>Larry Combs</w:t>
      </w:r>
      <w:r w:rsidRPr="002D7E51">
        <w:rPr>
          <w:color w:val="000000"/>
        </w:rPr>
        <w:t xml:space="preserve"> seconded by </w:t>
      </w:r>
      <w:r>
        <w:rPr>
          <w:color w:val="000000"/>
        </w:rPr>
        <w:t>Roger Barger</w:t>
      </w:r>
      <w:r w:rsidRPr="002D7E51">
        <w:rPr>
          <w:color w:val="000000"/>
        </w:rPr>
        <w:t xml:space="preserve">, to approve </w:t>
      </w:r>
      <w:r w:rsidR="00CB589E">
        <w:rPr>
          <w:color w:val="000000"/>
        </w:rPr>
        <w:t>this budget amendment.</w:t>
      </w:r>
      <w:r>
        <w:rPr>
          <w:color w:val="000000"/>
        </w:rPr>
        <w:t xml:space="preserve"> </w:t>
      </w:r>
    </w:p>
    <w:p w:rsidR="00D936A9" w:rsidRPr="002D7E51" w:rsidRDefault="00D936A9" w:rsidP="00D936A9">
      <w:pPr>
        <w:jc w:val="both"/>
        <w:rPr>
          <w:color w:val="000000"/>
        </w:rPr>
      </w:pPr>
      <w:r>
        <w:rPr>
          <w:color w:val="000000"/>
        </w:rPr>
        <w:t>Motion to approve carried on roll call vote as follows:</w:t>
      </w:r>
    </w:p>
    <w:p w:rsidR="00D936A9" w:rsidRDefault="00D936A9" w:rsidP="00D936A9">
      <w:pPr>
        <w:jc w:val="both"/>
        <w:rPr>
          <w:color w:val="000000"/>
        </w:rPr>
      </w:pPr>
      <w:r w:rsidRPr="002D7E51">
        <w:rPr>
          <w:color w:val="000000"/>
        </w:rPr>
        <w:t>Tom Botkin-Yes</w:t>
      </w:r>
      <w:r w:rsidRPr="002D7E51">
        <w:rPr>
          <w:color w:val="000000"/>
        </w:rPr>
        <w:tab/>
      </w:r>
      <w:r w:rsidRPr="002D7E51">
        <w:rPr>
          <w:color w:val="000000"/>
        </w:rPr>
        <w:tab/>
        <w:t xml:space="preserve">           Roger Barger-Yes</w:t>
      </w:r>
      <w:r w:rsidRPr="002D7E51">
        <w:rPr>
          <w:color w:val="000000"/>
        </w:rPr>
        <w:tab/>
      </w:r>
      <w:r w:rsidRPr="002D7E51">
        <w:rPr>
          <w:color w:val="000000"/>
        </w:rPr>
        <w:tab/>
      </w:r>
    </w:p>
    <w:p w:rsidR="00D936A9" w:rsidRDefault="00D936A9" w:rsidP="00D936A9">
      <w:pPr>
        <w:jc w:val="both"/>
        <w:rPr>
          <w:color w:val="000000"/>
        </w:rPr>
      </w:pPr>
      <w:r>
        <w:rPr>
          <w:color w:val="000000"/>
        </w:rPr>
        <w:t>John Tudor</w:t>
      </w:r>
      <w:r w:rsidRPr="002D7E51">
        <w:rPr>
          <w:color w:val="000000"/>
        </w:rPr>
        <w:t>- Yes</w:t>
      </w:r>
      <w:r>
        <w:rPr>
          <w:color w:val="000000"/>
        </w:rPr>
        <w:tab/>
      </w:r>
      <w:r>
        <w:rPr>
          <w:color w:val="000000"/>
        </w:rPr>
        <w:tab/>
        <w:t xml:space="preserve">           Larry Combs- Yes</w:t>
      </w:r>
    </w:p>
    <w:p w:rsidR="00D936A9" w:rsidRDefault="00D936A9" w:rsidP="00D936A9">
      <w:pPr>
        <w:jc w:val="both"/>
        <w:rPr>
          <w:color w:val="000000"/>
        </w:rPr>
      </w:pPr>
      <w:r>
        <w:rPr>
          <w:color w:val="000000"/>
        </w:rPr>
        <w:tab/>
      </w:r>
      <w:r>
        <w:rPr>
          <w:color w:val="000000"/>
        </w:rPr>
        <w:tab/>
        <w:t xml:space="preserve">     Judge Taylor-Yes</w:t>
      </w:r>
    </w:p>
    <w:p w:rsidR="00D936A9" w:rsidRDefault="00D936A9" w:rsidP="00D936A9">
      <w:pPr>
        <w:jc w:val="both"/>
        <w:rPr>
          <w:color w:val="000000"/>
        </w:rPr>
      </w:pPr>
    </w:p>
    <w:p w:rsidR="00D936A9" w:rsidRPr="002D7E51" w:rsidRDefault="00D936A9" w:rsidP="00D936A9">
      <w:pPr>
        <w:jc w:val="both"/>
        <w:rPr>
          <w:b/>
          <w:color w:val="000000"/>
          <w:sz w:val="28"/>
          <w:szCs w:val="28"/>
        </w:rPr>
      </w:pPr>
      <w:r w:rsidRPr="002D7E51">
        <w:rPr>
          <w:b/>
          <w:color w:val="000000"/>
          <w:sz w:val="28"/>
          <w:szCs w:val="28"/>
        </w:rPr>
        <w:t xml:space="preserve">IN RE: </w:t>
      </w:r>
      <w:r w:rsidR="00FE5D58">
        <w:rPr>
          <w:b/>
          <w:color w:val="000000"/>
          <w:sz w:val="28"/>
          <w:szCs w:val="28"/>
        </w:rPr>
        <w:t>Appointment-Central Kentucky Regional Airport</w:t>
      </w:r>
      <w:r w:rsidRPr="002D7E51">
        <w:rPr>
          <w:b/>
          <w:color w:val="000000"/>
          <w:sz w:val="28"/>
          <w:szCs w:val="28"/>
        </w:rPr>
        <w:t>:</w:t>
      </w:r>
    </w:p>
    <w:p w:rsidR="00D936A9" w:rsidRDefault="00D936A9" w:rsidP="00D936A9">
      <w:pPr>
        <w:jc w:val="both"/>
        <w:rPr>
          <w:color w:val="000000"/>
        </w:rPr>
      </w:pPr>
      <w:r>
        <w:rPr>
          <w:color w:val="000000"/>
        </w:rPr>
        <w:t>J</w:t>
      </w:r>
      <w:r w:rsidR="00CB589E">
        <w:rPr>
          <w:color w:val="000000"/>
        </w:rPr>
        <w:t xml:space="preserve">udge Taylor recommended to </w:t>
      </w:r>
      <w:r>
        <w:rPr>
          <w:color w:val="000000"/>
        </w:rPr>
        <w:t xml:space="preserve">the fiscal court </w:t>
      </w:r>
      <w:r w:rsidR="00CB589E">
        <w:rPr>
          <w:color w:val="000000"/>
        </w:rPr>
        <w:t>that Myron Fischer be appointed to the Central Kentucky Regional Airport Board.</w:t>
      </w:r>
    </w:p>
    <w:p w:rsidR="00D936A9" w:rsidRDefault="00D936A9" w:rsidP="00D936A9">
      <w:pPr>
        <w:jc w:val="both"/>
        <w:rPr>
          <w:color w:val="000000"/>
        </w:rPr>
      </w:pPr>
    </w:p>
    <w:p w:rsidR="00D936A9" w:rsidRDefault="00D936A9" w:rsidP="00D936A9">
      <w:pPr>
        <w:jc w:val="both"/>
        <w:rPr>
          <w:color w:val="000000"/>
        </w:rPr>
      </w:pPr>
      <w:r w:rsidRPr="002D7E51">
        <w:rPr>
          <w:color w:val="000000"/>
        </w:rPr>
        <w:t xml:space="preserve">Motion by </w:t>
      </w:r>
      <w:r>
        <w:rPr>
          <w:color w:val="000000"/>
        </w:rPr>
        <w:t>John Tudor</w:t>
      </w:r>
      <w:r w:rsidRPr="002D7E51">
        <w:rPr>
          <w:color w:val="000000"/>
        </w:rPr>
        <w:t xml:space="preserve"> seconded by </w:t>
      </w:r>
      <w:r w:rsidR="00CB589E">
        <w:rPr>
          <w:color w:val="000000"/>
        </w:rPr>
        <w:t>Tom Botkin</w:t>
      </w:r>
      <w:r w:rsidRPr="002D7E51">
        <w:rPr>
          <w:color w:val="000000"/>
        </w:rPr>
        <w:t xml:space="preserve">, to </w:t>
      </w:r>
      <w:r w:rsidR="00CB589E">
        <w:rPr>
          <w:color w:val="000000"/>
        </w:rPr>
        <w:t xml:space="preserve">appoint Myron Fischer to the Central Kentucky Regional Airport Board. </w:t>
      </w:r>
      <w:r>
        <w:rPr>
          <w:color w:val="000000"/>
        </w:rPr>
        <w:t xml:space="preserve"> </w:t>
      </w:r>
    </w:p>
    <w:p w:rsidR="00D936A9" w:rsidRPr="002D7E51" w:rsidRDefault="00D936A9" w:rsidP="00D936A9">
      <w:pPr>
        <w:jc w:val="both"/>
        <w:rPr>
          <w:color w:val="000000"/>
        </w:rPr>
      </w:pPr>
      <w:r>
        <w:rPr>
          <w:color w:val="000000"/>
        </w:rPr>
        <w:t>Motion to approve carried on roll call vote as follows:</w:t>
      </w:r>
    </w:p>
    <w:p w:rsidR="00D936A9" w:rsidRDefault="00D936A9" w:rsidP="00D936A9">
      <w:pPr>
        <w:jc w:val="both"/>
        <w:rPr>
          <w:color w:val="000000"/>
        </w:rPr>
      </w:pPr>
      <w:r w:rsidRPr="002D7E51">
        <w:rPr>
          <w:color w:val="000000"/>
        </w:rPr>
        <w:t>Tom Botkin-Yes</w:t>
      </w:r>
      <w:r w:rsidRPr="002D7E51">
        <w:rPr>
          <w:color w:val="000000"/>
        </w:rPr>
        <w:tab/>
      </w:r>
      <w:r w:rsidRPr="002D7E51">
        <w:rPr>
          <w:color w:val="000000"/>
        </w:rPr>
        <w:tab/>
        <w:t xml:space="preserve">           Roger Barger-Yes</w:t>
      </w:r>
      <w:r w:rsidRPr="002D7E51">
        <w:rPr>
          <w:color w:val="000000"/>
        </w:rPr>
        <w:tab/>
      </w:r>
      <w:r w:rsidRPr="002D7E51">
        <w:rPr>
          <w:color w:val="000000"/>
        </w:rPr>
        <w:tab/>
      </w:r>
    </w:p>
    <w:p w:rsidR="00D936A9" w:rsidRDefault="00D936A9" w:rsidP="00D936A9">
      <w:pPr>
        <w:jc w:val="both"/>
        <w:rPr>
          <w:color w:val="000000"/>
        </w:rPr>
      </w:pPr>
      <w:r>
        <w:rPr>
          <w:color w:val="000000"/>
        </w:rPr>
        <w:t>John Tudor</w:t>
      </w:r>
      <w:r w:rsidRPr="002D7E51">
        <w:rPr>
          <w:color w:val="000000"/>
        </w:rPr>
        <w:t>- Yes</w:t>
      </w:r>
      <w:r>
        <w:rPr>
          <w:color w:val="000000"/>
        </w:rPr>
        <w:tab/>
      </w:r>
      <w:r>
        <w:rPr>
          <w:color w:val="000000"/>
        </w:rPr>
        <w:tab/>
        <w:t xml:space="preserve">           Larry Combs- Yes</w:t>
      </w:r>
    </w:p>
    <w:p w:rsidR="00D936A9" w:rsidRDefault="00D936A9" w:rsidP="00D936A9">
      <w:pPr>
        <w:jc w:val="both"/>
        <w:rPr>
          <w:color w:val="000000"/>
        </w:rPr>
      </w:pPr>
      <w:r>
        <w:rPr>
          <w:color w:val="000000"/>
        </w:rPr>
        <w:tab/>
      </w:r>
      <w:r>
        <w:rPr>
          <w:color w:val="000000"/>
        </w:rPr>
        <w:tab/>
        <w:t xml:space="preserve">     Judge Taylor-Yes</w:t>
      </w:r>
    </w:p>
    <w:p w:rsidR="00D936A9" w:rsidRPr="00C31C31" w:rsidRDefault="00D936A9" w:rsidP="00D936A9">
      <w:pPr>
        <w:jc w:val="both"/>
        <w:rPr>
          <w:color w:val="000000"/>
        </w:rPr>
      </w:pPr>
    </w:p>
    <w:p w:rsidR="00D936A9" w:rsidRPr="002D7E51" w:rsidRDefault="00D936A9" w:rsidP="00D936A9">
      <w:pPr>
        <w:jc w:val="both"/>
        <w:rPr>
          <w:b/>
          <w:color w:val="000000"/>
          <w:sz w:val="28"/>
          <w:szCs w:val="28"/>
        </w:rPr>
      </w:pPr>
      <w:r w:rsidRPr="002D7E51">
        <w:rPr>
          <w:b/>
          <w:color w:val="000000"/>
          <w:sz w:val="28"/>
          <w:szCs w:val="28"/>
        </w:rPr>
        <w:t xml:space="preserve">IN RE: </w:t>
      </w:r>
      <w:r>
        <w:rPr>
          <w:b/>
          <w:color w:val="000000"/>
          <w:sz w:val="28"/>
          <w:szCs w:val="28"/>
        </w:rPr>
        <w:t>Personnel-Fire Department</w:t>
      </w:r>
      <w:r w:rsidRPr="002D7E51">
        <w:rPr>
          <w:b/>
          <w:color w:val="000000"/>
          <w:sz w:val="28"/>
          <w:szCs w:val="28"/>
        </w:rPr>
        <w:t>:</w:t>
      </w:r>
    </w:p>
    <w:p w:rsidR="00D936A9" w:rsidRDefault="00D936A9" w:rsidP="00D936A9">
      <w:pPr>
        <w:jc w:val="both"/>
        <w:rPr>
          <w:color w:val="000000"/>
        </w:rPr>
      </w:pPr>
      <w:r>
        <w:rPr>
          <w:color w:val="000000"/>
        </w:rPr>
        <w:t>Chief M</w:t>
      </w:r>
      <w:r w:rsidR="003666B1">
        <w:rPr>
          <w:color w:val="000000"/>
        </w:rPr>
        <w:t xml:space="preserve">arvin Hereford recommended Josh King </w:t>
      </w:r>
      <w:r>
        <w:rPr>
          <w:color w:val="000000"/>
        </w:rPr>
        <w:t>for promotion from a Firefighter I to Firefighter II, at an hourly rate of $7.5</w:t>
      </w:r>
      <w:r w:rsidR="003666B1">
        <w:rPr>
          <w:color w:val="000000"/>
        </w:rPr>
        <w:t>0, with the effective date 10/18</w:t>
      </w:r>
      <w:r>
        <w:rPr>
          <w:color w:val="000000"/>
        </w:rPr>
        <w:t xml:space="preserve">/2017. </w:t>
      </w:r>
    </w:p>
    <w:p w:rsidR="00D936A9" w:rsidRDefault="00D936A9" w:rsidP="00D936A9">
      <w:pPr>
        <w:jc w:val="both"/>
        <w:rPr>
          <w:color w:val="000000"/>
        </w:rPr>
      </w:pPr>
    </w:p>
    <w:p w:rsidR="00D936A9" w:rsidRDefault="00D936A9" w:rsidP="00D936A9">
      <w:pPr>
        <w:jc w:val="both"/>
        <w:rPr>
          <w:color w:val="000000"/>
        </w:rPr>
      </w:pPr>
      <w:r>
        <w:rPr>
          <w:color w:val="000000"/>
        </w:rPr>
        <w:t xml:space="preserve">Motion by </w:t>
      </w:r>
      <w:r w:rsidR="003666B1">
        <w:rPr>
          <w:color w:val="000000"/>
        </w:rPr>
        <w:t>Roger Barger seconded by Larry Combs</w:t>
      </w:r>
      <w:r>
        <w:rPr>
          <w:color w:val="000000"/>
        </w:rPr>
        <w:t>, to app</w:t>
      </w:r>
      <w:r w:rsidR="003666B1">
        <w:rPr>
          <w:color w:val="000000"/>
        </w:rPr>
        <w:t xml:space="preserve">rove the promotion of Josh King </w:t>
      </w:r>
      <w:r>
        <w:rPr>
          <w:color w:val="000000"/>
        </w:rPr>
        <w:t xml:space="preserve">from a Firefighter I to Firefighter II. </w:t>
      </w:r>
    </w:p>
    <w:p w:rsidR="00D936A9" w:rsidRDefault="00D936A9" w:rsidP="00D936A9">
      <w:pPr>
        <w:jc w:val="both"/>
        <w:rPr>
          <w:color w:val="000000"/>
        </w:rPr>
      </w:pPr>
      <w:r>
        <w:rPr>
          <w:color w:val="000000"/>
        </w:rPr>
        <w:t>Motion to approve carried on roll call vote as follows:</w:t>
      </w:r>
    </w:p>
    <w:p w:rsidR="00D936A9" w:rsidRDefault="00D936A9" w:rsidP="00D936A9">
      <w:pPr>
        <w:jc w:val="both"/>
        <w:rPr>
          <w:color w:val="000000"/>
        </w:rPr>
      </w:pPr>
      <w:r>
        <w:rPr>
          <w:color w:val="000000"/>
        </w:rPr>
        <w:t>Tom Botkin-Yes</w:t>
      </w:r>
      <w:r>
        <w:rPr>
          <w:color w:val="000000"/>
        </w:rPr>
        <w:tab/>
      </w:r>
      <w:r>
        <w:rPr>
          <w:color w:val="000000"/>
        </w:rPr>
        <w:tab/>
        <w:t xml:space="preserve">           Roger Barger-Yes</w:t>
      </w:r>
    </w:p>
    <w:p w:rsidR="00D936A9" w:rsidRDefault="00D936A9" w:rsidP="00D936A9">
      <w:pPr>
        <w:jc w:val="both"/>
        <w:rPr>
          <w:color w:val="000000"/>
        </w:rPr>
      </w:pPr>
      <w:r>
        <w:rPr>
          <w:color w:val="000000"/>
        </w:rPr>
        <w:t>John Tudor- Yes</w:t>
      </w:r>
      <w:r>
        <w:rPr>
          <w:color w:val="000000"/>
        </w:rPr>
        <w:tab/>
        <w:t xml:space="preserve">          </w:t>
      </w:r>
      <w:r>
        <w:rPr>
          <w:color w:val="000000"/>
        </w:rPr>
        <w:tab/>
        <w:t xml:space="preserve">           Larry Combs- Yes </w:t>
      </w:r>
    </w:p>
    <w:p w:rsidR="00D936A9" w:rsidRDefault="00D936A9" w:rsidP="00D936A9">
      <w:pPr>
        <w:jc w:val="both"/>
        <w:rPr>
          <w:color w:val="000000"/>
        </w:rPr>
      </w:pPr>
      <w:r>
        <w:rPr>
          <w:color w:val="000000"/>
        </w:rPr>
        <w:t xml:space="preserve">                           Reagan Taylor – Yes</w:t>
      </w:r>
    </w:p>
    <w:p w:rsidR="00D936A9" w:rsidRDefault="00D936A9" w:rsidP="00D936A9">
      <w:pPr>
        <w:jc w:val="both"/>
        <w:rPr>
          <w:color w:val="000000"/>
        </w:rPr>
      </w:pPr>
    </w:p>
    <w:p w:rsidR="00D936A9" w:rsidRDefault="00D936A9" w:rsidP="00D936A9">
      <w:pPr>
        <w:jc w:val="both"/>
        <w:rPr>
          <w:b/>
          <w:color w:val="000000"/>
          <w:sz w:val="28"/>
          <w:szCs w:val="28"/>
        </w:rPr>
      </w:pPr>
      <w:r w:rsidRPr="002D7E51">
        <w:rPr>
          <w:b/>
          <w:color w:val="000000"/>
          <w:sz w:val="28"/>
          <w:szCs w:val="28"/>
        </w:rPr>
        <w:t xml:space="preserve">IN RE: </w:t>
      </w:r>
      <w:r>
        <w:rPr>
          <w:b/>
          <w:color w:val="000000"/>
          <w:sz w:val="28"/>
          <w:szCs w:val="28"/>
        </w:rPr>
        <w:t>Executive Session</w:t>
      </w:r>
      <w:r w:rsidRPr="002D7E51">
        <w:rPr>
          <w:b/>
          <w:color w:val="000000"/>
          <w:sz w:val="28"/>
          <w:szCs w:val="28"/>
        </w:rPr>
        <w:t>:</w:t>
      </w:r>
    </w:p>
    <w:p w:rsidR="00D936A9" w:rsidRDefault="003666B1" w:rsidP="00D936A9">
      <w:pPr>
        <w:jc w:val="both"/>
        <w:rPr>
          <w:color w:val="000000"/>
        </w:rPr>
      </w:pPr>
      <w:bookmarkStart w:id="4" w:name="_Hlk494269150"/>
      <w:r>
        <w:rPr>
          <w:color w:val="000000"/>
        </w:rPr>
        <w:t>Motion by John Tudor seconded by Roger Barger</w:t>
      </w:r>
      <w:r w:rsidR="00D936A9">
        <w:rPr>
          <w:color w:val="000000"/>
        </w:rPr>
        <w:t xml:space="preserve">, to go into Executive Session. Members of the fiscal </w:t>
      </w:r>
      <w:r w:rsidR="00984E96">
        <w:rPr>
          <w:color w:val="000000"/>
        </w:rPr>
        <w:t>court went into session at 10:00</w:t>
      </w:r>
      <w:r>
        <w:rPr>
          <w:color w:val="000000"/>
        </w:rPr>
        <w:t xml:space="preserve"> </w:t>
      </w:r>
      <w:r w:rsidR="00D936A9">
        <w:rPr>
          <w:color w:val="000000"/>
        </w:rPr>
        <w:t>am.</w:t>
      </w:r>
    </w:p>
    <w:p w:rsidR="00D936A9" w:rsidRDefault="00D936A9" w:rsidP="00D936A9">
      <w:pPr>
        <w:jc w:val="both"/>
        <w:rPr>
          <w:color w:val="000000"/>
        </w:rPr>
      </w:pPr>
      <w:r>
        <w:rPr>
          <w:color w:val="000000"/>
        </w:rPr>
        <w:t>Motion to approve carried on roll call vote as follows:</w:t>
      </w:r>
    </w:p>
    <w:p w:rsidR="00D936A9" w:rsidRDefault="00D936A9" w:rsidP="00D936A9">
      <w:pPr>
        <w:jc w:val="both"/>
        <w:rPr>
          <w:color w:val="000000"/>
        </w:rPr>
      </w:pPr>
      <w:r>
        <w:rPr>
          <w:color w:val="000000"/>
        </w:rPr>
        <w:t>Tom Botkin-Yes</w:t>
      </w:r>
      <w:r>
        <w:rPr>
          <w:color w:val="000000"/>
        </w:rPr>
        <w:tab/>
      </w:r>
      <w:r>
        <w:rPr>
          <w:color w:val="000000"/>
        </w:rPr>
        <w:tab/>
        <w:t xml:space="preserve">           Roger Barger-Yes</w:t>
      </w:r>
    </w:p>
    <w:p w:rsidR="00D936A9" w:rsidRDefault="00D936A9" w:rsidP="00D936A9">
      <w:pPr>
        <w:jc w:val="both"/>
        <w:rPr>
          <w:color w:val="000000"/>
        </w:rPr>
      </w:pPr>
      <w:r>
        <w:rPr>
          <w:color w:val="000000"/>
        </w:rPr>
        <w:t>John Tudor- Yes</w:t>
      </w:r>
      <w:r>
        <w:rPr>
          <w:color w:val="000000"/>
        </w:rPr>
        <w:tab/>
        <w:t xml:space="preserve">          </w:t>
      </w:r>
      <w:r>
        <w:rPr>
          <w:color w:val="000000"/>
        </w:rPr>
        <w:tab/>
        <w:t xml:space="preserve">           Larry Combs- Yes </w:t>
      </w:r>
    </w:p>
    <w:p w:rsidR="00D936A9" w:rsidRDefault="00D936A9" w:rsidP="00D936A9">
      <w:pPr>
        <w:jc w:val="both"/>
        <w:rPr>
          <w:color w:val="000000"/>
        </w:rPr>
      </w:pPr>
      <w:r>
        <w:rPr>
          <w:color w:val="000000"/>
        </w:rPr>
        <w:t xml:space="preserve">                           Reagan Taylor – Yes </w:t>
      </w:r>
    </w:p>
    <w:bookmarkEnd w:id="4"/>
    <w:p w:rsidR="007545FB" w:rsidRDefault="007545FB" w:rsidP="00D936A9">
      <w:pPr>
        <w:jc w:val="both"/>
        <w:rPr>
          <w:color w:val="000000"/>
        </w:rPr>
      </w:pPr>
    </w:p>
    <w:p w:rsidR="00D936A9" w:rsidRDefault="00D936A9" w:rsidP="00D936A9">
      <w:pPr>
        <w:jc w:val="both"/>
        <w:rPr>
          <w:color w:val="000000"/>
        </w:rPr>
      </w:pPr>
      <w:r>
        <w:rPr>
          <w:color w:val="000000"/>
        </w:rPr>
        <w:t>Motion by Larr</w:t>
      </w:r>
      <w:r w:rsidR="007545FB">
        <w:rPr>
          <w:color w:val="000000"/>
        </w:rPr>
        <w:t>y Combs seconded by John Tudor</w:t>
      </w:r>
      <w:r>
        <w:rPr>
          <w:color w:val="000000"/>
        </w:rPr>
        <w:t>, came back</w:t>
      </w:r>
      <w:r w:rsidR="00984E96">
        <w:rPr>
          <w:color w:val="000000"/>
        </w:rPr>
        <w:t xml:space="preserve"> from Executive Session at 10:10</w:t>
      </w:r>
      <w:r w:rsidR="007545FB">
        <w:rPr>
          <w:color w:val="000000"/>
        </w:rPr>
        <w:t xml:space="preserve"> </w:t>
      </w:r>
      <w:r>
        <w:rPr>
          <w:color w:val="000000"/>
        </w:rPr>
        <w:t>am.</w:t>
      </w:r>
    </w:p>
    <w:p w:rsidR="00D936A9" w:rsidRDefault="00D936A9" w:rsidP="00D936A9">
      <w:pPr>
        <w:jc w:val="both"/>
        <w:rPr>
          <w:color w:val="000000"/>
        </w:rPr>
      </w:pPr>
      <w:r>
        <w:rPr>
          <w:color w:val="000000"/>
        </w:rPr>
        <w:t>Motion to approve carried on roll call vote as follows:</w:t>
      </w:r>
    </w:p>
    <w:p w:rsidR="00D936A9" w:rsidRDefault="00D936A9" w:rsidP="00D936A9">
      <w:pPr>
        <w:jc w:val="both"/>
        <w:rPr>
          <w:color w:val="000000"/>
        </w:rPr>
      </w:pPr>
      <w:r>
        <w:rPr>
          <w:color w:val="000000"/>
        </w:rPr>
        <w:t>Tom Botkin-Yes</w:t>
      </w:r>
      <w:r>
        <w:rPr>
          <w:color w:val="000000"/>
        </w:rPr>
        <w:tab/>
      </w:r>
      <w:r>
        <w:rPr>
          <w:color w:val="000000"/>
        </w:rPr>
        <w:tab/>
        <w:t xml:space="preserve">           Roger Barger-Yes</w:t>
      </w:r>
    </w:p>
    <w:p w:rsidR="00D936A9" w:rsidRDefault="00D936A9" w:rsidP="00D936A9">
      <w:pPr>
        <w:jc w:val="both"/>
        <w:rPr>
          <w:color w:val="000000"/>
        </w:rPr>
      </w:pPr>
      <w:r>
        <w:rPr>
          <w:color w:val="000000"/>
        </w:rPr>
        <w:t>John Tudor- Yes</w:t>
      </w:r>
      <w:r>
        <w:rPr>
          <w:color w:val="000000"/>
        </w:rPr>
        <w:tab/>
        <w:t xml:space="preserve">          </w:t>
      </w:r>
      <w:r>
        <w:rPr>
          <w:color w:val="000000"/>
        </w:rPr>
        <w:tab/>
        <w:t xml:space="preserve">           Larry Combs- Yes </w:t>
      </w:r>
    </w:p>
    <w:p w:rsidR="007545FB" w:rsidRDefault="007545FB" w:rsidP="00D936A9">
      <w:pPr>
        <w:jc w:val="both"/>
        <w:rPr>
          <w:color w:val="000000"/>
        </w:rPr>
      </w:pPr>
      <w:r>
        <w:rPr>
          <w:color w:val="000000"/>
        </w:rPr>
        <w:t xml:space="preserve">                         </w:t>
      </w:r>
      <w:r w:rsidR="00D936A9">
        <w:rPr>
          <w:color w:val="000000"/>
        </w:rPr>
        <w:t xml:space="preserve"> Reagan Taylor – Yes </w:t>
      </w:r>
    </w:p>
    <w:p w:rsidR="00D936A9" w:rsidRDefault="007545FB" w:rsidP="00D936A9">
      <w:pPr>
        <w:jc w:val="both"/>
        <w:rPr>
          <w:color w:val="000000"/>
        </w:rPr>
      </w:pPr>
      <w:r>
        <w:rPr>
          <w:color w:val="000000"/>
        </w:rPr>
        <w:t>Motion by Judge Taylor seconded by Tom Botkin</w:t>
      </w:r>
      <w:r w:rsidR="00D936A9">
        <w:rPr>
          <w:color w:val="000000"/>
        </w:rPr>
        <w:t xml:space="preserve">, </w:t>
      </w:r>
      <w:r>
        <w:rPr>
          <w:color w:val="000000"/>
        </w:rPr>
        <w:t xml:space="preserve">to terminate Kenneth Agee from the Road Department. </w:t>
      </w:r>
    </w:p>
    <w:p w:rsidR="00D936A9" w:rsidRDefault="00D936A9" w:rsidP="00D936A9">
      <w:pPr>
        <w:jc w:val="both"/>
        <w:rPr>
          <w:color w:val="000000"/>
        </w:rPr>
      </w:pPr>
      <w:r>
        <w:rPr>
          <w:color w:val="000000"/>
        </w:rPr>
        <w:lastRenderedPageBreak/>
        <w:t>Motion to approve carried on roll call vote as follows:</w:t>
      </w:r>
    </w:p>
    <w:p w:rsidR="00D936A9" w:rsidRDefault="00D936A9" w:rsidP="00D936A9">
      <w:pPr>
        <w:jc w:val="both"/>
        <w:rPr>
          <w:color w:val="000000"/>
        </w:rPr>
      </w:pPr>
      <w:r>
        <w:rPr>
          <w:color w:val="000000"/>
        </w:rPr>
        <w:t>Tom Botkin-Yes</w:t>
      </w:r>
      <w:r>
        <w:rPr>
          <w:color w:val="000000"/>
        </w:rPr>
        <w:tab/>
      </w:r>
      <w:r>
        <w:rPr>
          <w:color w:val="000000"/>
        </w:rPr>
        <w:tab/>
        <w:t xml:space="preserve">           Roger Barger-Yes</w:t>
      </w:r>
    </w:p>
    <w:p w:rsidR="00D936A9" w:rsidRDefault="00D936A9" w:rsidP="00D936A9">
      <w:pPr>
        <w:jc w:val="both"/>
        <w:rPr>
          <w:color w:val="000000"/>
        </w:rPr>
      </w:pPr>
      <w:r>
        <w:rPr>
          <w:color w:val="000000"/>
        </w:rPr>
        <w:t>John Tudor- Yes</w:t>
      </w:r>
      <w:r>
        <w:rPr>
          <w:color w:val="000000"/>
        </w:rPr>
        <w:tab/>
        <w:t xml:space="preserve">          </w:t>
      </w:r>
      <w:r>
        <w:rPr>
          <w:color w:val="000000"/>
        </w:rPr>
        <w:tab/>
        <w:t xml:space="preserve">           Larry Combs- Yes </w:t>
      </w:r>
    </w:p>
    <w:p w:rsidR="00D936A9" w:rsidRDefault="00D936A9" w:rsidP="00D936A9">
      <w:pPr>
        <w:jc w:val="both"/>
        <w:rPr>
          <w:color w:val="000000"/>
        </w:rPr>
      </w:pPr>
      <w:r>
        <w:rPr>
          <w:color w:val="000000"/>
        </w:rPr>
        <w:t xml:space="preserve">                           Reagan Taylor – Yes </w:t>
      </w:r>
    </w:p>
    <w:p w:rsidR="00D936A9" w:rsidRDefault="00D936A9" w:rsidP="00D936A9">
      <w:pPr>
        <w:jc w:val="both"/>
        <w:rPr>
          <w:color w:val="000000"/>
        </w:rPr>
      </w:pPr>
    </w:p>
    <w:p w:rsidR="00D936A9" w:rsidRDefault="00D936A9" w:rsidP="00D936A9">
      <w:pPr>
        <w:jc w:val="both"/>
        <w:rPr>
          <w:b/>
          <w:color w:val="000000"/>
          <w:sz w:val="28"/>
          <w:szCs w:val="28"/>
        </w:rPr>
      </w:pPr>
      <w:r w:rsidRPr="000D5A17">
        <w:rPr>
          <w:b/>
          <w:color w:val="000000"/>
          <w:sz w:val="28"/>
          <w:szCs w:val="28"/>
        </w:rPr>
        <w:t>Judge’s Report:</w:t>
      </w:r>
    </w:p>
    <w:p w:rsidR="00933FEC" w:rsidRDefault="00933FEC" w:rsidP="00D936A9">
      <w:pPr>
        <w:jc w:val="both"/>
        <w:rPr>
          <w:color w:val="000000"/>
        </w:rPr>
      </w:pPr>
      <w:r>
        <w:rPr>
          <w:color w:val="000000"/>
        </w:rPr>
        <w:t>--The Boonesborough Boogie Nationals Car Show will be Friday, Saturday, and Sunday, October 13</w:t>
      </w:r>
      <w:r w:rsidRPr="00933FEC">
        <w:rPr>
          <w:color w:val="000000"/>
          <w:vertAlign w:val="superscript"/>
        </w:rPr>
        <w:t>th</w:t>
      </w:r>
      <w:r>
        <w:rPr>
          <w:color w:val="000000"/>
        </w:rPr>
        <w:t>, 14</w:t>
      </w:r>
      <w:r w:rsidRPr="00933FEC">
        <w:rPr>
          <w:color w:val="000000"/>
          <w:vertAlign w:val="superscript"/>
        </w:rPr>
        <w:t>th</w:t>
      </w:r>
      <w:r>
        <w:rPr>
          <w:color w:val="000000"/>
        </w:rPr>
        <w:t>, and 15</w:t>
      </w:r>
      <w:r w:rsidRPr="00933FEC">
        <w:rPr>
          <w:color w:val="000000"/>
          <w:vertAlign w:val="superscript"/>
        </w:rPr>
        <w:t>th</w:t>
      </w:r>
      <w:r>
        <w:rPr>
          <w:color w:val="000000"/>
        </w:rPr>
        <w:t xml:space="preserve"> beginning at 8 AM until 5 PM each day. The show is held at Fort Boonesborough State Park and is one of the largest car shows in the state each year.</w:t>
      </w:r>
    </w:p>
    <w:p w:rsidR="00933FEC" w:rsidRDefault="00933FEC" w:rsidP="00D936A9">
      <w:pPr>
        <w:jc w:val="both"/>
        <w:rPr>
          <w:color w:val="000000"/>
        </w:rPr>
      </w:pPr>
      <w:r>
        <w:rPr>
          <w:color w:val="000000"/>
        </w:rPr>
        <w:t>--The Kentucky Guild of Artisans and Craftsmen Fall Fair will be Saturday, October 14, from 10 AM to 6 PM, and Sunday, October 15</w:t>
      </w:r>
      <w:r w:rsidRPr="00933FEC">
        <w:rPr>
          <w:color w:val="000000"/>
          <w:vertAlign w:val="superscript"/>
        </w:rPr>
        <w:t>th</w:t>
      </w:r>
      <w:r>
        <w:rPr>
          <w:color w:val="000000"/>
        </w:rPr>
        <w:t xml:space="preserve">, from 10 AM to 5 PM at Indian Fort Theater in Berea. </w:t>
      </w:r>
    </w:p>
    <w:p w:rsidR="00132199" w:rsidRDefault="00132199" w:rsidP="00D936A9">
      <w:pPr>
        <w:jc w:val="both"/>
        <w:rPr>
          <w:color w:val="000000"/>
        </w:rPr>
      </w:pPr>
      <w:r>
        <w:rPr>
          <w:color w:val="000000"/>
        </w:rPr>
        <w:t>--Halloween Lights Drive Through at Fort Boonesborough State Park is going on now through October 28 from 8 AM to 8 PM. There is a $5.00 charge that goes to the Boonesborough Foundation.</w:t>
      </w:r>
    </w:p>
    <w:p w:rsidR="00933FEC" w:rsidRDefault="00132199" w:rsidP="00D936A9">
      <w:pPr>
        <w:jc w:val="both"/>
        <w:rPr>
          <w:color w:val="000000"/>
        </w:rPr>
      </w:pPr>
      <w:r>
        <w:rPr>
          <w:color w:val="000000"/>
        </w:rPr>
        <w:t>--The Madison Community Band’s Autumn Concert will be Sunday, October 25</w:t>
      </w:r>
      <w:r w:rsidRPr="00132199">
        <w:rPr>
          <w:color w:val="000000"/>
          <w:vertAlign w:val="superscript"/>
        </w:rPr>
        <w:t>th</w:t>
      </w:r>
      <w:r>
        <w:rPr>
          <w:color w:val="000000"/>
        </w:rPr>
        <w:t>, at 3:30 P.M., at the First Ba</w:t>
      </w:r>
      <w:r w:rsidR="007545FB">
        <w:rPr>
          <w:color w:val="000000"/>
        </w:rPr>
        <w:t>ptist Church on the Eastern Byp</w:t>
      </w:r>
      <w:r>
        <w:rPr>
          <w:color w:val="000000"/>
        </w:rPr>
        <w:t>ass.</w:t>
      </w:r>
    </w:p>
    <w:p w:rsidR="007545FB" w:rsidRDefault="007545FB" w:rsidP="007545FB">
      <w:pPr>
        <w:jc w:val="both"/>
        <w:rPr>
          <w:color w:val="000000"/>
        </w:rPr>
      </w:pPr>
      <w:r>
        <w:rPr>
          <w:color w:val="000000"/>
        </w:rPr>
        <w:t>--The Grand re-opening of the Richmond Area Arts Council will be Friday, October 20</w:t>
      </w:r>
      <w:r w:rsidRPr="007545FB">
        <w:rPr>
          <w:color w:val="000000"/>
          <w:vertAlign w:val="superscript"/>
        </w:rPr>
        <w:t>th</w:t>
      </w:r>
      <w:r>
        <w:rPr>
          <w:color w:val="000000"/>
        </w:rPr>
        <w:t xml:space="preserve">, at 5:30 PM at their headquarters at the corner of Lancaster Avenue and Water Street. </w:t>
      </w:r>
    </w:p>
    <w:p w:rsidR="007545FB" w:rsidRDefault="007545FB" w:rsidP="007545FB">
      <w:pPr>
        <w:jc w:val="both"/>
        <w:rPr>
          <w:color w:val="000000"/>
        </w:rPr>
      </w:pPr>
      <w:r>
        <w:rPr>
          <w:color w:val="000000"/>
        </w:rPr>
        <w:t>--Berea’s 4</w:t>
      </w:r>
      <w:r w:rsidRPr="007545FB">
        <w:rPr>
          <w:color w:val="000000"/>
          <w:vertAlign w:val="superscript"/>
        </w:rPr>
        <w:t>th</w:t>
      </w:r>
      <w:r>
        <w:rPr>
          <w:color w:val="000000"/>
        </w:rPr>
        <w:t xml:space="preserve"> Annual Geocaching Weekend will be Friday, October 20</w:t>
      </w:r>
      <w:r w:rsidRPr="007545FB">
        <w:rPr>
          <w:color w:val="000000"/>
          <w:vertAlign w:val="superscript"/>
        </w:rPr>
        <w:t>th</w:t>
      </w:r>
      <w:r>
        <w:rPr>
          <w:color w:val="000000"/>
        </w:rPr>
        <w:t xml:space="preserve"> through Sunday, October 22</w:t>
      </w:r>
      <w:r w:rsidRPr="007545FB">
        <w:rPr>
          <w:color w:val="000000"/>
          <w:vertAlign w:val="superscript"/>
        </w:rPr>
        <w:t>nd</w:t>
      </w:r>
      <w:r>
        <w:rPr>
          <w:color w:val="000000"/>
        </w:rPr>
        <w:t>. Contact the Berea Chamber of Commerce for details.</w:t>
      </w:r>
    </w:p>
    <w:p w:rsidR="007545FB" w:rsidRDefault="007545FB" w:rsidP="007545FB">
      <w:pPr>
        <w:jc w:val="both"/>
        <w:rPr>
          <w:color w:val="000000"/>
        </w:rPr>
      </w:pPr>
      <w:r>
        <w:rPr>
          <w:color w:val="000000"/>
        </w:rPr>
        <w:t>--Richmond and EKU’s To</w:t>
      </w:r>
      <w:r w:rsidR="0044480A">
        <w:rPr>
          <w:color w:val="000000"/>
        </w:rPr>
        <w:t>wn and Gown Homecoming Tailgate Get Together will be Friday, October 20</w:t>
      </w:r>
      <w:r w:rsidR="0044480A" w:rsidRPr="0044480A">
        <w:rPr>
          <w:color w:val="000000"/>
          <w:vertAlign w:val="superscript"/>
        </w:rPr>
        <w:t>th</w:t>
      </w:r>
      <w:r w:rsidR="0044480A">
        <w:rPr>
          <w:color w:val="000000"/>
        </w:rPr>
        <w:t xml:space="preserve"> from 11 AM to 1 PM here at the Madison County Courthouse. Contact the Richmond Chamber of Commerce for details. </w:t>
      </w:r>
    </w:p>
    <w:p w:rsidR="0044480A" w:rsidRDefault="0044480A" w:rsidP="007545FB">
      <w:pPr>
        <w:jc w:val="both"/>
        <w:rPr>
          <w:color w:val="000000"/>
        </w:rPr>
      </w:pPr>
      <w:r>
        <w:rPr>
          <w:color w:val="000000"/>
        </w:rPr>
        <w:t>--Eastern Kentucky University’s Homecoming Parade will be Saturday, October 21</w:t>
      </w:r>
      <w:r w:rsidRPr="0044480A">
        <w:rPr>
          <w:color w:val="000000"/>
          <w:vertAlign w:val="superscript"/>
        </w:rPr>
        <w:t>st</w:t>
      </w:r>
      <w:r>
        <w:rPr>
          <w:color w:val="000000"/>
        </w:rPr>
        <w:t xml:space="preserve">, beginning at 10 AM. The parade lines up in the Alumni Coliseum parking lot and goes up Lancaster Avenue to Main Street to Collins Street in downtown Richmond. </w:t>
      </w:r>
    </w:p>
    <w:p w:rsidR="0044480A" w:rsidRDefault="0044480A" w:rsidP="007545FB">
      <w:pPr>
        <w:jc w:val="both"/>
        <w:rPr>
          <w:color w:val="000000"/>
        </w:rPr>
      </w:pPr>
      <w:r>
        <w:rPr>
          <w:color w:val="000000"/>
        </w:rPr>
        <w:t>--Richmond’s Halloween Hoe-Down will be Thursday, October 26</w:t>
      </w:r>
      <w:r w:rsidRPr="0044480A">
        <w:rPr>
          <w:color w:val="000000"/>
          <w:vertAlign w:val="superscript"/>
        </w:rPr>
        <w:t>th</w:t>
      </w:r>
      <w:r>
        <w:rPr>
          <w:color w:val="000000"/>
        </w:rPr>
        <w:t xml:space="preserve">, from 6 until 8 PM in downtown Richmond. Come early for this tends to be a rather large event. </w:t>
      </w:r>
    </w:p>
    <w:p w:rsidR="0044480A" w:rsidRDefault="0044480A" w:rsidP="007545FB">
      <w:pPr>
        <w:jc w:val="both"/>
        <w:rPr>
          <w:color w:val="000000"/>
        </w:rPr>
      </w:pPr>
      <w:r>
        <w:rPr>
          <w:color w:val="000000"/>
        </w:rPr>
        <w:t>--Trick or Treat times in Richmond, Berea, and Madison County will be from 6 until 8 PM Tuesday, October 31</w:t>
      </w:r>
      <w:r w:rsidRPr="0044480A">
        <w:rPr>
          <w:color w:val="000000"/>
          <w:vertAlign w:val="superscript"/>
        </w:rPr>
        <w:t>st</w:t>
      </w:r>
      <w:r>
        <w:rPr>
          <w:color w:val="000000"/>
        </w:rPr>
        <w:t>. Please be mindful of increased number of children out and about trick or treating.</w:t>
      </w:r>
    </w:p>
    <w:p w:rsidR="007545FB" w:rsidRPr="002D7E51" w:rsidRDefault="007545FB" w:rsidP="007545FB">
      <w:pPr>
        <w:jc w:val="both"/>
        <w:rPr>
          <w:color w:val="000000"/>
        </w:rPr>
      </w:pPr>
    </w:p>
    <w:p w:rsidR="00D936A9" w:rsidRDefault="00D936A9" w:rsidP="00D936A9">
      <w:pPr>
        <w:jc w:val="both"/>
        <w:rPr>
          <w:b/>
          <w:color w:val="000000"/>
          <w:sz w:val="28"/>
          <w:szCs w:val="28"/>
        </w:rPr>
      </w:pPr>
      <w:r>
        <w:rPr>
          <w:b/>
          <w:color w:val="000000"/>
          <w:sz w:val="28"/>
          <w:szCs w:val="28"/>
        </w:rPr>
        <w:t xml:space="preserve">Comments from Department Heads:    </w:t>
      </w:r>
    </w:p>
    <w:p w:rsidR="00D936A9" w:rsidRDefault="00D936A9" w:rsidP="00D936A9">
      <w:pPr>
        <w:jc w:val="both"/>
        <w:rPr>
          <w:color w:val="000000"/>
        </w:rPr>
      </w:pPr>
      <w:r>
        <w:rPr>
          <w:b/>
          <w:color w:val="000000"/>
        </w:rPr>
        <w:t xml:space="preserve">Rachel Tyler: </w:t>
      </w:r>
      <w:r>
        <w:rPr>
          <w:color w:val="000000"/>
        </w:rPr>
        <w:t>Announced that Employee Appreciation Week is October 16-20, and that the Madison County Employee Picnic will be Wednesday, October 18</w:t>
      </w:r>
      <w:r w:rsidRPr="005238FA">
        <w:rPr>
          <w:color w:val="000000"/>
          <w:vertAlign w:val="superscript"/>
        </w:rPr>
        <w:t>th</w:t>
      </w:r>
      <w:r>
        <w:rPr>
          <w:color w:val="000000"/>
        </w:rPr>
        <w:t xml:space="preserve">.  </w:t>
      </w:r>
    </w:p>
    <w:p w:rsidR="00D936A9" w:rsidRDefault="00D936A9" w:rsidP="00D936A9">
      <w:pPr>
        <w:jc w:val="both"/>
        <w:rPr>
          <w:b/>
          <w:color w:val="000000"/>
          <w:sz w:val="28"/>
          <w:szCs w:val="28"/>
        </w:rPr>
      </w:pPr>
    </w:p>
    <w:p w:rsidR="00D936A9" w:rsidRPr="002D7E51" w:rsidRDefault="00D936A9" w:rsidP="00D936A9">
      <w:pPr>
        <w:jc w:val="both"/>
        <w:rPr>
          <w:b/>
          <w:color w:val="000000"/>
          <w:sz w:val="28"/>
          <w:szCs w:val="28"/>
        </w:rPr>
      </w:pPr>
      <w:r w:rsidRPr="002D7E51">
        <w:rPr>
          <w:b/>
          <w:color w:val="000000"/>
          <w:sz w:val="28"/>
          <w:szCs w:val="28"/>
        </w:rPr>
        <w:t>Comments from Magistrates:</w:t>
      </w:r>
    </w:p>
    <w:p w:rsidR="00D936A9" w:rsidRPr="002D7E51" w:rsidRDefault="00D936A9" w:rsidP="00D936A9">
      <w:pPr>
        <w:jc w:val="both"/>
        <w:rPr>
          <w:color w:val="000000"/>
        </w:rPr>
      </w:pPr>
      <w:r w:rsidRPr="002D7E51">
        <w:rPr>
          <w:b/>
          <w:color w:val="000000"/>
        </w:rPr>
        <w:t>Magistrate Barger</w:t>
      </w:r>
      <w:r w:rsidRPr="002D7E51">
        <w:rPr>
          <w:color w:val="000000"/>
        </w:rPr>
        <w:t xml:space="preserve"> said </w:t>
      </w:r>
      <w:r>
        <w:rPr>
          <w:color w:val="000000"/>
        </w:rPr>
        <w:t xml:space="preserve">that </w:t>
      </w:r>
      <w:r w:rsidR="0044480A">
        <w:rPr>
          <w:color w:val="000000"/>
        </w:rPr>
        <w:t xml:space="preserve">the blacktopping has started, and to be patient as sometimes they </w:t>
      </w:r>
      <w:proofErr w:type="gramStart"/>
      <w:r w:rsidR="0044480A">
        <w:rPr>
          <w:color w:val="000000"/>
        </w:rPr>
        <w:t>have to</w:t>
      </w:r>
      <w:proofErr w:type="gramEnd"/>
      <w:r w:rsidR="0044480A">
        <w:rPr>
          <w:color w:val="000000"/>
        </w:rPr>
        <w:t xml:space="preserve"> block off part of the road in order to finish the job. </w:t>
      </w:r>
    </w:p>
    <w:p w:rsidR="00D936A9" w:rsidRPr="002D7E51" w:rsidRDefault="00D936A9" w:rsidP="00D936A9">
      <w:pPr>
        <w:jc w:val="both"/>
        <w:rPr>
          <w:color w:val="000000"/>
        </w:rPr>
      </w:pPr>
      <w:r w:rsidRPr="002D7E51">
        <w:rPr>
          <w:b/>
          <w:color w:val="000000"/>
        </w:rPr>
        <w:t xml:space="preserve">Magistrate Tudor </w:t>
      </w:r>
      <w:r w:rsidR="00984E96">
        <w:rPr>
          <w:color w:val="000000"/>
        </w:rPr>
        <w:t xml:space="preserve">said to be careful on the roads as the weather is changing. </w:t>
      </w:r>
    </w:p>
    <w:p w:rsidR="00984E96" w:rsidRDefault="00D936A9" w:rsidP="00D936A9">
      <w:pPr>
        <w:jc w:val="both"/>
        <w:rPr>
          <w:color w:val="000000"/>
        </w:rPr>
      </w:pPr>
      <w:r w:rsidRPr="002D7E51">
        <w:rPr>
          <w:b/>
          <w:color w:val="000000"/>
        </w:rPr>
        <w:t>Magistrate Botkin</w:t>
      </w:r>
      <w:r w:rsidRPr="002D7E51">
        <w:rPr>
          <w:color w:val="000000"/>
        </w:rPr>
        <w:t xml:space="preserve"> </w:t>
      </w:r>
      <w:r w:rsidR="00984E96">
        <w:rPr>
          <w:color w:val="000000"/>
        </w:rPr>
        <w:t>said it looks like most of the blacktopping has started in District 4. They have started on priority roads with the most damage first, and he hopes to receive some additional funding for some other roads that we hope to get later in the spring. He also addressed the issue of the vandalized/stolen road signs and the cost to the county to replace those signs, as well as the safety issue it presents, and encouraged people to leave them alone.</w:t>
      </w:r>
    </w:p>
    <w:p w:rsidR="00D936A9" w:rsidRPr="005238FA" w:rsidRDefault="00D936A9" w:rsidP="00D936A9">
      <w:pPr>
        <w:jc w:val="both"/>
        <w:rPr>
          <w:color w:val="000000"/>
        </w:rPr>
      </w:pPr>
      <w:r>
        <w:rPr>
          <w:b/>
          <w:color w:val="000000"/>
        </w:rPr>
        <w:t xml:space="preserve">Magistrate Combs: </w:t>
      </w:r>
      <w:r w:rsidR="00984E96">
        <w:rPr>
          <w:color w:val="000000"/>
        </w:rPr>
        <w:t>agreed with Magistrate Botkin about the dangers of stealing road signs.</w:t>
      </w:r>
    </w:p>
    <w:p w:rsidR="00D936A9" w:rsidRDefault="00D936A9" w:rsidP="00D936A9">
      <w:pPr>
        <w:jc w:val="both"/>
        <w:rPr>
          <w:b/>
          <w:color w:val="000000"/>
          <w:sz w:val="28"/>
          <w:szCs w:val="28"/>
        </w:rPr>
      </w:pPr>
    </w:p>
    <w:p w:rsidR="00D936A9" w:rsidRPr="00B842A2" w:rsidRDefault="00D936A9" w:rsidP="00D936A9">
      <w:pPr>
        <w:jc w:val="both"/>
        <w:rPr>
          <w:color w:val="000000"/>
        </w:rPr>
      </w:pPr>
      <w:r>
        <w:rPr>
          <w:b/>
          <w:color w:val="000000"/>
          <w:sz w:val="28"/>
          <w:szCs w:val="28"/>
        </w:rPr>
        <w:t>Comments from Audience</w:t>
      </w:r>
      <w:r w:rsidRPr="002D7E51">
        <w:rPr>
          <w:b/>
          <w:color w:val="000000"/>
          <w:sz w:val="28"/>
          <w:szCs w:val="28"/>
        </w:rPr>
        <w:t>:</w:t>
      </w:r>
    </w:p>
    <w:p w:rsidR="00D936A9" w:rsidRPr="00984E96" w:rsidRDefault="00984E96" w:rsidP="00D936A9">
      <w:pPr>
        <w:jc w:val="both"/>
        <w:rPr>
          <w:color w:val="000000"/>
        </w:rPr>
      </w:pPr>
      <w:r>
        <w:rPr>
          <w:color w:val="000000"/>
        </w:rPr>
        <w:t xml:space="preserve">No comments. </w:t>
      </w:r>
    </w:p>
    <w:p w:rsidR="00984E96" w:rsidRPr="002D7E51" w:rsidRDefault="00984E96" w:rsidP="00D936A9">
      <w:pPr>
        <w:jc w:val="both"/>
        <w:rPr>
          <w:color w:val="000000"/>
        </w:rPr>
      </w:pPr>
    </w:p>
    <w:p w:rsidR="00D936A9" w:rsidRPr="002D7E51" w:rsidRDefault="00D936A9" w:rsidP="00D936A9">
      <w:pPr>
        <w:jc w:val="both"/>
        <w:rPr>
          <w:color w:val="000000"/>
        </w:rPr>
      </w:pPr>
      <w:r w:rsidRPr="002D7E51">
        <w:rPr>
          <w:b/>
          <w:color w:val="000000"/>
          <w:sz w:val="28"/>
          <w:szCs w:val="28"/>
        </w:rPr>
        <w:t>IN RE: Pay Claims and Approve Transfers:</w:t>
      </w:r>
    </w:p>
    <w:p w:rsidR="00D936A9" w:rsidRPr="002D7E51" w:rsidRDefault="009D1E09" w:rsidP="00D936A9">
      <w:pPr>
        <w:tabs>
          <w:tab w:val="left" w:pos="3892"/>
        </w:tabs>
        <w:jc w:val="both"/>
        <w:rPr>
          <w:color w:val="000000"/>
        </w:rPr>
      </w:pPr>
      <w:r>
        <w:rPr>
          <w:color w:val="000000"/>
        </w:rPr>
        <w:t>Motion by Roger Barger seconded by John Tudor</w:t>
      </w:r>
      <w:r w:rsidR="00D936A9" w:rsidRPr="002D7E51">
        <w:rPr>
          <w:color w:val="000000"/>
        </w:rPr>
        <w:t xml:space="preserve"> to approve pay claims and transfers.</w:t>
      </w:r>
    </w:p>
    <w:p w:rsidR="00D936A9" w:rsidRPr="00247F0C" w:rsidRDefault="00D936A9" w:rsidP="00D936A9">
      <w:pPr>
        <w:tabs>
          <w:tab w:val="left" w:pos="3892"/>
        </w:tabs>
        <w:jc w:val="both"/>
        <w:rPr>
          <w:color w:val="000000"/>
        </w:rPr>
      </w:pPr>
      <w:r w:rsidRPr="00247F0C">
        <w:rPr>
          <w:color w:val="000000"/>
        </w:rPr>
        <w:t>Motion carried on roll call vote as follows:</w:t>
      </w:r>
    </w:p>
    <w:p w:rsidR="00D936A9" w:rsidRPr="00247F0C" w:rsidRDefault="00D936A9" w:rsidP="00D936A9">
      <w:pPr>
        <w:jc w:val="both"/>
        <w:rPr>
          <w:color w:val="000000"/>
        </w:rPr>
      </w:pPr>
      <w:r w:rsidRPr="00247F0C">
        <w:rPr>
          <w:color w:val="000000"/>
        </w:rPr>
        <w:t>Tom Botkin-Yes</w:t>
      </w:r>
      <w:r w:rsidRPr="00247F0C">
        <w:rPr>
          <w:color w:val="000000"/>
        </w:rPr>
        <w:tab/>
      </w:r>
      <w:r w:rsidRPr="00247F0C">
        <w:rPr>
          <w:color w:val="000000"/>
        </w:rPr>
        <w:tab/>
      </w:r>
      <w:r w:rsidRPr="00247F0C">
        <w:rPr>
          <w:color w:val="000000"/>
        </w:rPr>
        <w:tab/>
        <w:t>Roger Barger-Yes</w:t>
      </w:r>
    </w:p>
    <w:p w:rsidR="00D936A9" w:rsidRPr="00247F0C" w:rsidRDefault="00D936A9" w:rsidP="00D936A9">
      <w:pPr>
        <w:jc w:val="both"/>
        <w:rPr>
          <w:color w:val="000000"/>
        </w:rPr>
      </w:pPr>
      <w:r w:rsidRPr="00247F0C">
        <w:rPr>
          <w:color w:val="000000"/>
        </w:rPr>
        <w:t xml:space="preserve">John Tudor- Yes </w:t>
      </w:r>
      <w:r w:rsidRPr="00247F0C">
        <w:rPr>
          <w:color w:val="000000"/>
        </w:rPr>
        <w:tab/>
        <w:t xml:space="preserve">                      </w:t>
      </w:r>
      <w:r>
        <w:rPr>
          <w:color w:val="000000"/>
        </w:rPr>
        <w:t>Larry Combs- Yes</w:t>
      </w:r>
    </w:p>
    <w:p w:rsidR="00D936A9" w:rsidRPr="00247F0C" w:rsidRDefault="00D936A9" w:rsidP="00D936A9">
      <w:pPr>
        <w:ind w:left="720" w:firstLine="720"/>
        <w:jc w:val="both"/>
        <w:rPr>
          <w:color w:val="000000"/>
        </w:rPr>
      </w:pPr>
      <w:r w:rsidRPr="00247F0C">
        <w:rPr>
          <w:color w:val="000000"/>
        </w:rPr>
        <w:t>Reagan Taylor-Yes</w:t>
      </w:r>
    </w:p>
    <w:p w:rsidR="00D936A9" w:rsidRPr="002D7E51" w:rsidRDefault="00D936A9" w:rsidP="00D936A9">
      <w:pPr>
        <w:jc w:val="both"/>
        <w:rPr>
          <w:b/>
          <w:color w:val="000000"/>
          <w:sz w:val="22"/>
          <w:szCs w:val="22"/>
        </w:rPr>
      </w:pPr>
    </w:p>
    <w:p w:rsidR="00D936A9" w:rsidRPr="002D7E51" w:rsidRDefault="00D936A9" w:rsidP="00D936A9">
      <w:pPr>
        <w:jc w:val="both"/>
        <w:rPr>
          <w:color w:val="000000"/>
          <w:sz w:val="25"/>
          <w:szCs w:val="25"/>
        </w:rPr>
      </w:pPr>
      <w:r w:rsidRPr="002D7E51">
        <w:rPr>
          <w:b/>
          <w:color w:val="000000"/>
          <w:sz w:val="22"/>
          <w:szCs w:val="22"/>
        </w:rPr>
        <w:t>ANNOUNCE NEXT COURT DATE:</w:t>
      </w:r>
    </w:p>
    <w:p w:rsidR="00D936A9" w:rsidRPr="002D7E51" w:rsidRDefault="00D936A9" w:rsidP="00D936A9">
      <w:pPr>
        <w:jc w:val="both"/>
        <w:rPr>
          <w:color w:val="000000"/>
        </w:rPr>
      </w:pPr>
      <w:r w:rsidRPr="002D7E51">
        <w:rPr>
          <w:color w:val="000000"/>
        </w:rPr>
        <w:t>Judge Taylor announced the next court d</w:t>
      </w:r>
      <w:r>
        <w:rPr>
          <w:color w:val="000000"/>
        </w:rPr>
        <w:t>at</w:t>
      </w:r>
      <w:r w:rsidR="00984E96">
        <w:rPr>
          <w:color w:val="000000"/>
        </w:rPr>
        <w:t>e will be on Tuesday, October 24</w:t>
      </w:r>
      <w:r w:rsidRPr="000D7D31">
        <w:rPr>
          <w:color w:val="000000"/>
          <w:vertAlign w:val="superscript"/>
        </w:rPr>
        <w:t>th</w:t>
      </w:r>
      <w:r>
        <w:rPr>
          <w:color w:val="000000"/>
        </w:rPr>
        <w:t>, 2017 at 9:30AM in Richmond</w:t>
      </w:r>
      <w:r w:rsidRPr="002D7E51">
        <w:rPr>
          <w:color w:val="000000"/>
        </w:rPr>
        <w:t>.</w:t>
      </w:r>
    </w:p>
    <w:p w:rsidR="00D936A9" w:rsidRDefault="00D936A9" w:rsidP="00D936A9">
      <w:pPr>
        <w:jc w:val="both"/>
        <w:rPr>
          <w:b/>
          <w:sz w:val="22"/>
          <w:szCs w:val="22"/>
        </w:rPr>
      </w:pPr>
    </w:p>
    <w:p w:rsidR="00D936A9" w:rsidRPr="002D7E51" w:rsidRDefault="00D936A9" w:rsidP="00D936A9">
      <w:pPr>
        <w:jc w:val="both"/>
        <w:rPr>
          <w:color w:val="000000"/>
        </w:rPr>
      </w:pPr>
      <w:r w:rsidRPr="002D7E51">
        <w:rPr>
          <w:b/>
          <w:sz w:val="22"/>
          <w:szCs w:val="22"/>
        </w:rPr>
        <w:t>IN RE:  ADJOURNMENT</w:t>
      </w:r>
    </w:p>
    <w:p w:rsidR="00D936A9" w:rsidRDefault="00D936A9" w:rsidP="00D936A9">
      <w:pPr>
        <w:jc w:val="both"/>
      </w:pPr>
      <w:r w:rsidRPr="002D7E51">
        <w:t xml:space="preserve">Motion from </w:t>
      </w:r>
      <w:r w:rsidR="009D1E09">
        <w:t>Larry Combs</w:t>
      </w:r>
      <w:r>
        <w:t xml:space="preserve"> </w:t>
      </w:r>
      <w:r w:rsidRPr="002D7E51">
        <w:t xml:space="preserve">to adjourn, seconded by </w:t>
      </w:r>
      <w:r w:rsidR="009D1E09">
        <w:t>Tom Botkin</w:t>
      </w:r>
      <w:r w:rsidRPr="002D7E51">
        <w:t>.  Hearing no objection</w:t>
      </w:r>
      <w:r w:rsidR="009D1E09">
        <w:t>, the meeting adjourned at 10:30</w:t>
      </w:r>
      <w:r w:rsidRPr="002D7E51">
        <w:t>A</w:t>
      </w:r>
      <w:r>
        <w:t>M.</w:t>
      </w:r>
    </w:p>
    <w:p w:rsidR="00D936A9" w:rsidRPr="00F22E9C" w:rsidRDefault="00D936A9" w:rsidP="00D936A9">
      <w:pPr>
        <w:jc w:val="both"/>
      </w:pPr>
    </w:p>
    <w:p w:rsidR="00D936A9" w:rsidRPr="002D7E51" w:rsidRDefault="00D936A9" w:rsidP="00D936A9">
      <w:pPr>
        <w:ind w:left="3600"/>
        <w:jc w:val="both"/>
        <w:rPr>
          <w:sz w:val="22"/>
          <w:szCs w:val="22"/>
        </w:rPr>
      </w:pPr>
      <w:r w:rsidRPr="002D7E51">
        <w:rPr>
          <w:sz w:val="22"/>
          <w:szCs w:val="22"/>
        </w:rPr>
        <w:t xml:space="preserve">                                                                                         </w:t>
      </w:r>
      <w:r>
        <w:rPr>
          <w:sz w:val="22"/>
          <w:szCs w:val="22"/>
        </w:rPr>
        <w:t xml:space="preserve">    </w:t>
      </w:r>
      <w:r w:rsidRPr="002D7E51">
        <w:rPr>
          <w:sz w:val="22"/>
          <w:szCs w:val="22"/>
        </w:rPr>
        <w:t>__________________________________________________</w:t>
      </w:r>
    </w:p>
    <w:p w:rsidR="00D936A9" w:rsidRPr="002D7E51" w:rsidRDefault="00D936A9" w:rsidP="00D936A9">
      <w:pPr>
        <w:jc w:val="both"/>
        <w:rPr>
          <w:sz w:val="22"/>
          <w:szCs w:val="22"/>
        </w:rPr>
      </w:pPr>
    </w:p>
    <w:p w:rsidR="00D936A9" w:rsidRPr="002D7E51" w:rsidRDefault="00D936A9" w:rsidP="00D936A9">
      <w:pPr>
        <w:rPr>
          <w:color w:val="000000"/>
          <w:sz w:val="25"/>
          <w:szCs w:val="25"/>
        </w:rPr>
      </w:pPr>
      <w:r w:rsidRPr="002D7E51">
        <w:t xml:space="preserve">                </w:t>
      </w:r>
      <w:r>
        <w:t xml:space="preserve">                                         REAGAN TAYLOR MADISON CO. </w:t>
      </w:r>
      <w:r w:rsidRPr="002D7E51">
        <w:t>JUDGE/EXECUTIVE</w:t>
      </w:r>
      <w:r w:rsidRPr="002D7E51">
        <w:rPr>
          <w:color w:val="000000"/>
          <w:sz w:val="25"/>
          <w:szCs w:val="25"/>
        </w:rPr>
        <w:t xml:space="preserve">                       </w:t>
      </w:r>
      <w:r w:rsidRPr="002D7E51">
        <w:rPr>
          <w:color w:val="000000"/>
          <w:sz w:val="25"/>
          <w:szCs w:val="25"/>
        </w:rPr>
        <w:tab/>
      </w:r>
      <w:r w:rsidRPr="002D7E51">
        <w:rPr>
          <w:color w:val="000000"/>
          <w:sz w:val="25"/>
          <w:szCs w:val="25"/>
        </w:rPr>
        <w:tab/>
      </w:r>
      <w:r w:rsidRPr="002D7E51">
        <w:rPr>
          <w:color w:val="000000"/>
          <w:sz w:val="25"/>
          <w:szCs w:val="25"/>
        </w:rPr>
        <w:tab/>
      </w:r>
      <w:r w:rsidRPr="002D7E51">
        <w:rPr>
          <w:color w:val="000000"/>
          <w:sz w:val="25"/>
          <w:szCs w:val="25"/>
        </w:rPr>
        <w:tab/>
      </w:r>
      <w:r w:rsidRPr="002D7E51">
        <w:rPr>
          <w:sz w:val="25"/>
          <w:szCs w:val="25"/>
        </w:rPr>
        <w:tab/>
      </w:r>
      <w:r w:rsidRPr="002D7E51">
        <w:rPr>
          <w:sz w:val="25"/>
          <w:szCs w:val="25"/>
        </w:rPr>
        <w:tab/>
      </w:r>
      <w:r w:rsidRPr="002D7E51">
        <w:rPr>
          <w:sz w:val="25"/>
          <w:szCs w:val="25"/>
        </w:rPr>
        <w:tab/>
      </w:r>
      <w:r w:rsidRPr="002D7E51">
        <w:rPr>
          <w:sz w:val="25"/>
          <w:szCs w:val="25"/>
        </w:rPr>
        <w:tab/>
      </w:r>
      <w:r w:rsidRPr="002D7E51">
        <w:rPr>
          <w:sz w:val="25"/>
          <w:szCs w:val="25"/>
        </w:rPr>
        <w:tab/>
      </w:r>
    </w:p>
    <w:p w:rsidR="00D936A9" w:rsidRDefault="00D936A9" w:rsidP="00D936A9"/>
    <w:p w:rsidR="00D936A9" w:rsidRDefault="00D936A9" w:rsidP="00D936A9"/>
    <w:p w:rsidR="00D936A9" w:rsidRDefault="00D936A9" w:rsidP="00D936A9"/>
    <w:p w:rsidR="006C7990" w:rsidRDefault="006C7990"/>
    <w:sectPr w:rsidR="006C79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6A9"/>
    <w:rsid w:val="00080618"/>
    <w:rsid w:val="00132199"/>
    <w:rsid w:val="001E795E"/>
    <w:rsid w:val="003367C2"/>
    <w:rsid w:val="003666B1"/>
    <w:rsid w:val="003C502E"/>
    <w:rsid w:val="0044480A"/>
    <w:rsid w:val="004C57C8"/>
    <w:rsid w:val="006C7990"/>
    <w:rsid w:val="007545FB"/>
    <w:rsid w:val="00933FEC"/>
    <w:rsid w:val="00984E96"/>
    <w:rsid w:val="009D1E09"/>
    <w:rsid w:val="00A3289A"/>
    <w:rsid w:val="00A54274"/>
    <w:rsid w:val="00B07FBF"/>
    <w:rsid w:val="00BF2AF2"/>
    <w:rsid w:val="00C51B18"/>
    <w:rsid w:val="00CA20EC"/>
    <w:rsid w:val="00CB589E"/>
    <w:rsid w:val="00D320E3"/>
    <w:rsid w:val="00D936A9"/>
    <w:rsid w:val="00E042BA"/>
    <w:rsid w:val="00F90128"/>
    <w:rsid w:val="00FE5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101DE"/>
  <w15:chartTrackingRefBased/>
  <w15:docId w15:val="{7F225E7B-166B-4A54-A610-605AD3B60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936A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15E2E-3A1A-4DBA-9002-D80FD66EA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2F68BD20</Template>
  <TotalTime>225</TotalTime>
  <Pages>5</Pages>
  <Words>1664</Words>
  <Characters>9489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Schlueter</dc:creator>
  <cp:keywords/>
  <dc:description/>
  <cp:lastModifiedBy>Kenny Barger</cp:lastModifiedBy>
  <cp:revision>12</cp:revision>
  <dcterms:created xsi:type="dcterms:W3CDTF">2017-10-17T17:43:00Z</dcterms:created>
  <dcterms:modified xsi:type="dcterms:W3CDTF">2017-10-19T18:38:00Z</dcterms:modified>
</cp:coreProperties>
</file>