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B580B" w:rsidRPr="008E26DA" w:rsidRDefault="001B580B" w:rsidP="001B580B">
      <w:pPr>
        <w:rPr>
          <w:b/>
          <w:color w:val="000000"/>
          <w:sz w:val="28"/>
          <w:szCs w:val="28"/>
        </w:rPr>
      </w:pPr>
      <w:r w:rsidRPr="008E26DA">
        <w:rPr>
          <w:b/>
          <w:color w:val="000000"/>
          <w:sz w:val="28"/>
          <w:szCs w:val="28"/>
        </w:rPr>
        <w:t>HONORABLE REAGAN TAYLOR COUNTY JUDGE EXECUTIVE PRESIDING</w:t>
      </w:r>
    </w:p>
    <w:p w:rsidR="001B580B" w:rsidRPr="008E26DA" w:rsidRDefault="001B580B" w:rsidP="001B580B">
      <w:pPr>
        <w:jc w:val="both"/>
        <w:rPr>
          <w:b/>
          <w:color w:val="000000"/>
        </w:rPr>
      </w:pPr>
    </w:p>
    <w:p w:rsidR="001B580B" w:rsidRDefault="001B580B" w:rsidP="001B580B">
      <w:pPr>
        <w:jc w:val="both"/>
        <w:rPr>
          <w:color w:val="000000"/>
        </w:rPr>
      </w:pPr>
      <w:r w:rsidRPr="008E26DA">
        <w:rPr>
          <w:color w:val="000000"/>
        </w:rPr>
        <w:t xml:space="preserve">The Madison County Fiscal Court convened in regular </w:t>
      </w:r>
      <w:r w:rsidR="003E67E2">
        <w:rPr>
          <w:color w:val="000000"/>
        </w:rPr>
        <w:t>session on the 24</w:t>
      </w:r>
      <w:r w:rsidR="003E67E2" w:rsidRPr="003E67E2">
        <w:rPr>
          <w:color w:val="000000"/>
          <w:vertAlign w:val="superscript"/>
        </w:rPr>
        <w:t>th</w:t>
      </w:r>
      <w:r>
        <w:rPr>
          <w:color w:val="000000"/>
        </w:rPr>
        <w:t xml:space="preserve"> day</w:t>
      </w:r>
      <w:r w:rsidR="003E67E2">
        <w:rPr>
          <w:color w:val="000000"/>
        </w:rPr>
        <w:t xml:space="preserve"> of </w:t>
      </w:r>
      <w:proofErr w:type="gramStart"/>
      <w:r w:rsidR="003E67E2">
        <w:rPr>
          <w:color w:val="000000"/>
        </w:rPr>
        <w:t>October</w:t>
      </w:r>
      <w:r>
        <w:rPr>
          <w:color w:val="000000"/>
        </w:rPr>
        <w:t>,</w:t>
      </w:r>
      <w:proofErr w:type="gramEnd"/>
      <w:r>
        <w:rPr>
          <w:color w:val="000000"/>
        </w:rPr>
        <w:t xml:space="preserve"> 2017</w:t>
      </w:r>
      <w:r w:rsidRPr="008E26DA">
        <w:rPr>
          <w:color w:val="000000"/>
        </w:rPr>
        <w:t xml:space="preserve"> at 9:30AM in</w:t>
      </w:r>
      <w:r>
        <w:rPr>
          <w:color w:val="000000"/>
        </w:rPr>
        <w:t xml:space="preserve"> the Fiscal Court Room in Richmond, Ky</w:t>
      </w:r>
      <w:r w:rsidRPr="008E26DA">
        <w:rPr>
          <w:color w:val="000000"/>
        </w:rPr>
        <w:t xml:space="preserve">. </w:t>
      </w:r>
      <w:r>
        <w:rPr>
          <w:color w:val="000000"/>
        </w:rPr>
        <w:t xml:space="preserve"> </w:t>
      </w:r>
      <w:r w:rsidRPr="008E26DA">
        <w:t>Present was the Honorable Reagan Taylor in the chair presiding and</w:t>
      </w:r>
      <w:r w:rsidRPr="008E26DA">
        <w:rPr>
          <w:color w:val="000000"/>
        </w:rPr>
        <w:t xml:space="preserve"> the following members of the Fiscal Court:</w:t>
      </w:r>
      <w:r>
        <w:rPr>
          <w:color w:val="000000"/>
        </w:rPr>
        <w:t xml:space="preserve"> Roger Barger,</w:t>
      </w:r>
      <w:r w:rsidRPr="008E26DA">
        <w:rPr>
          <w:color w:val="000000"/>
        </w:rPr>
        <w:t xml:space="preserve"> Tom Botkin,</w:t>
      </w:r>
      <w:r w:rsidR="003E67E2">
        <w:rPr>
          <w:color w:val="000000"/>
        </w:rPr>
        <w:t xml:space="preserve"> </w:t>
      </w:r>
      <w:r>
        <w:rPr>
          <w:color w:val="000000"/>
        </w:rPr>
        <w:t>and John Tudor</w:t>
      </w:r>
      <w:r w:rsidRPr="008E26DA">
        <w:rPr>
          <w:color w:val="000000"/>
        </w:rPr>
        <w:t xml:space="preserve"> were present.</w:t>
      </w:r>
      <w:r>
        <w:rPr>
          <w:color w:val="000000"/>
        </w:rPr>
        <w:t xml:space="preserve"> </w:t>
      </w:r>
      <w:r w:rsidRPr="008E26DA">
        <w:rPr>
          <w:color w:val="000000"/>
        </w:rPr>
        <w:t xml:space="preserve"> Madison County</w:t>
      </w:r>
      <w:r>
        <w:rPr>
          <w:color w:val="000000"/>
        </w:rPr>
        <w:t xml:space="preserve"> Sheri</w:t>
      </w:r>
      <w:r w:rsidR="003E67E2">
        <w:rPr>
          <w:color w:val="000000"/>
        </w:rPr>
        <w:t>ff Mike Coyle</w:t>
      </w:r>
      <w:r w:rsidRPr="008E26DA">
        <w:rPr>
          <w:color w:val="000000"/>
        </w:rPr>
        <w:t>,</w:t>
      </w:r>
      <w:bookmarkStart w:id="0" w:name="_GoBack"/>
      <w:bookmarkEnd w:id="0"/>
      <w:r>
        <w:rPr>
          <w:color w:val="000000"/>
        </w:rPr>
        <w:t xml:space="preserve"> and</w:t>
      </w:r>
      <w:r w:rsidR="003E67E2">
        <w:rPr>
          <w:color w:val="000000"/>
        </w:rPr>
        <w:t xml:space="preserve"> </w:t>
      </w:r>
      <w:r>
        <w:rPr>
          <w:color w:val="000000"/>
        </w:rPr>
        <w:t>Madiso</w:t>
      </w:r>
      <w:r w:rsidR="00FD6268">
        <w:rPr>
          <w:color w:val="000000"/>
        </w:rPr>
        <w:t>n County Clerk, Kenny Barger were</w:t>
      </w:r>
      <w:r>
        <w:rPr>
          <w:color w:val="000000"/>
        </w:rPr>
        <w:t xml:space="preserve"> also present. </w:t>
      </w:r>
    </w:p>
    <w:p w:rsidR="001B580B" w:rsidRDefault="001B580B" w:rsidP="001B580B">
      <w:pPr>
        <w:jc w:val="both"/>
        <w:rPr>
          <w:color w:val="000000"/>
        </w:rPr>
      </w:pPr>
    </w:p>
    <w:p w:rsidR="001B580B" w:rsidRPr="009F74BB" w:rsidRDefault="001B580B" w:rsidP="001B580B">
      <w:pPr>
        <w:jc w:val="both"/>
        <w:rPr>
          <w:color w:val="000000"/>
        </w:rPr>
      </w:pPr>
      <w:r w:rsidRPr="009F74BB">
        <w:rPr>
          <w:color w:val="000000"/>
        </w:rPr>
        <w:t>It being determined a quorum was present, the meeting was called to order.</w:t>
      </w:r>
    </w:p>
    <w:p w:rsidR="001B580B" w:rsidRPr="009F74BB" w:rsidRDefault="001B580B" w:rsidP="001B580B">
      <w:pPr>
        <w:jc w:val="both"/>
        <w:rPr>
          <w:color w:val="000000"/>
        </w:rPr>
      </w:pPr>
      <w:r w:rsidRPr="009F74BB">
        <w:rPr>
          <w:color w:val="000000"/>
        </w:rPr>
        <w:t xml:space="preserve">Judge Taylor </w:t>
      </w:r>
      <w:r w:rsidR="003E67E2">
        <w:rPr>
          <w:color w:val="000000"/>
        </w:rPr>
        <w:t xml:space="preserve">asked Dwayne Abrahamson </w:t>
      </w:r>
      <w:r>
        <w:rPr>
          <w:color w:val="000000"/>
        </w:rPr>
        <w:t xml:space="preserve">from </w:t>
      </w:r>
      <w:r w:rsidR="003E67E2">
        <w:rPr>
          <w:color w:val="000000"/>
        </w:rPr>
        <w:t>Red House Baptist Church</w:t>
      </w:r>
      <w:r>
        <w:rPr>
          <w:color w:val="000000"/>
        </w:rPr>
        <w:t xml:space="preserve"> to lead the court in prayer. Judge Taylor asked </w:t>
      </w:r>
      <w:r w:rsidR="003E67E2">
        <w:rPr>
          <w:color w:val="000000"/>
        </w:rPr>
        <w:t>Sheriff Coyle</w:t>
      </w:r>
      <w:r w:rsidRPr="009F74BB">
        <w:rPr>
          <w:color w:val="000000"/>
        </w:rPr>
        <w:t xml:space="preserve"> to lead the Pledge of Allegiance.</w:t>
      </w:r>
    </w:p>
    <w:p w:rsidR="001B580B" w:rsidRDefault="001B580B" w:rsidP="001B580B">
      <w:pPr>
        <w:jc w:val="both"/>
        <w:rPr>
          <w:color w:val="000000"/>
        </w:rPr>
      </w:pPr>
    </w:p>
    <w:p w:rsidR="001B580B" w:rsidRPr="008E26DA" w:rsidRDefault="001B580B" w:rsidP="001B580B">
      <w:pPr>
        <w:jc w:val="both"/>
        <w:rPr>
          <w:b/>
          <w:color w:val="000000"/>
          <w:sz w:val="28"/>
          <w:szCs w:val="28"/>
        </w:rPr>
      </w:pPr>
      <w:r>
        <w:rPr>
          <w:b/>
          <w:color w:val="000000"/>
          <w:sz w:val="28"/>
          <w:szCs w:val="28"/>
        </w:rPr>
        <w:t xml:space="preserve">IN RE: </w:t>
      </w:r>
      <w:r w:rsidRPr="008E26DA">
        <w:rPr>
          <w:b/>
          <w:color w:val="000000"/>
          <w:sz w:val="28"/>
          <w:szCs w:val="28"/>
        </w:rPr>
        <w:t>Approval of Minutes:</w:t>
      </w:r>
    </w:p>
    <w:p w:rsidR="001B580B" w:rsidRPr="00274E3C" w:rsidRDefault="003E67E2" w:rsidP="001B580B">
      <w:pPr>
        <w:jc w:val="both"/>
        <w:rPr>
          <w:color w:val="000000"/>
        </w:rPr>
      </w:pPr>
      <w:r>
        <w:rPr>
          <w:color w:val="000000"/>
        </w:rPr>
        <w:t>Motion by John Tudor seconded by Roger Barger</w:t>
      </w:r>
      <w:r w:rsidR="001B580B" w:rsidRPr="00274E3C">
        <w:rPr>
          <w:color w:val="000000"/>
        </w:rPr>
        <w:t xml:space="preserve">, to approve the minutes from the </w:t>
      </w:r>
      <w:r>
        <w:rPr>
          <w:color w:val="000000"/>
        </w:rPr>
        <w:t>October 10</w:t>
      </w:r>
      <w:r w:rsidRPr="003E67E2">
        <w:rPr>
          <w:color w:val="000000"/>
          <w:vertAlign w:val="superscript"/>
        </w:rPr>
        <w:t>th</w:t>
      </w:r>
      <w:r>
        <w:rPr>
          <w:color w:val="000000"/>
        </w:rPr>
        <w:t xml:space="preserve">, </w:t>
      </w:r>
      <w:r w:rsidR="001B580B">
        <w:rPr>
          <w:color w:val="000000"/>
        </w:rPr>
        <w:t>2017</w:t>
      </w:r>
      <w:r w:rsidR="001B580B" w:rsidRPr="00274E3C">
        <w:rPr>
          <w:color w:val="000000"/>
        </w:rPr>
        <w:t xml:space="preserve"> regularly called meeting.</w:t>
      </w:r>
    </w:p>
    <w:p w:rsidR="001B580B" w:rsidRPr="008E26DA" w:rsidRDefault="001B580B" w:rsidP="001B580B">
      <w:pPr>
        <w:jc w:val="both"/>
        <w:rPr>
          <w:color w:val="000000"/>
        </w:rPr>
      </w:pPr>
      <w:r w:rsidRPr="008E26DA">
        <w:rPr>
          <w:color w:val="000000"/>
        </w:rPr>
        <w:t>Motion carried on roll call vote as follows:</w:t>
      </w:r>
    </w:p>
    <w:p w:rsidR="001B580B" w:rsidRPr="008E26DA" w:rsidRDefault="001B580B" w:rsidP="003E67E2">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rsidR="001B580B" w:rsidRDefault="001B580B" w:rsidP="003E67E2">
      <w:pPr>
        <w:jc w:val="both"/>
        <w:rPr>
          <w:color w:val="000000"/>
        </w:rPr>
      </w:pPr>
      <w:r>
        <w:rPr>
          <w:color w:val="000000"/>
        </w:rPr>
        <w:t>John Tudor- Yes</w:t>
      </w:r>
      <w:r w:rsidRPr="008E26DA">
        <w:rPr>
          <w:color w:val="000000"/>
        </w:rPr>
        <w:tab/>
        <w:t xml:space="preserve">          </w:t>
      </w:r>
      <w:r>
        <w:rPr>
          <w:color w:val="000000"/>
        </w:rPr>
        <w:tab/>
        <w:t xml:space="preserve">           </w:t>
      </w:r>
      <w:r w:rsidR="003E67E2">
        <w:rPr>
          <w:color w:val="000000"/>
        </w:rPr>
        <w:t xml:space="preserve">Larry Combs- </w:t>
      </w:r>
    </w:p>
    <w:p w:rsidR="001B580B" w:rsidRDefault="001B580B" w:rsidP="001B580B">
      <w:pPr>
        <w:jc w:val="both"/>
        <w:rPr>
          <w:color w:val="000000"/>
        </w:rPr>
      </w:pPr>
      <w:r>
        <w:rPr>
          <w:color w:val="000000"/>
        </w:rPr>
        <w:t xml:space="preserve">    </w:t>
      </w:r>
      <w:r w:rsidR="003E67E2">
        <w:rPr>
          <w:color w:val="000000"/>
        </w:rPr>
        <w:t xml:space="preserve">                      </w:t>
      </w:r>
      <w:r>
        <w:rPr>
          <w:color w:val="000000"/>
        </w:rPr>
        <w:t>Reagan Taylor – Yes</w:t>
      </w:r>
    </w:p>
    <w:p w:rsidR="003E67E2" w:rsidRDefault="003E67E2" w:rsidP="001B580B">
      <w:pPr>
        <w:jc w:val="both"/>
        <w:rPr>
          <w:color w:val="000000"/>
        </w:rPr>
      </w:pPr>
    </w:p>
    <w:p w:rsidR="003E67E2" w:rsidRDefault="003E67E2" w:rsidP="001B580B">
      <w:pPr>
        <w:jc w:val="both"/>
        <w:rPr>
          <w:color w:val="000000"/>
        </w:rPr>
      </w:pPr>
      <w:r>
        <w:rPr>
          <w:color w:val="000000"/>
        </w:rPr>
        <w:t>Motion by Roger Barger seconded by Tom Botkin, to approve the minutes from the October 17</w:t>
      </w:r>
      <w:r w:rsidRPr="003E67E2">
        <w:rPr>
          <w:color w:val="000000"/>
          <w:vertAlign w:val="superscript"/>
        </w:rPr>
        <w:t>th</w:t>
      </w:r>
      <w:r>
        <w:rPr>
          <w:color w:val="000000"/>
        </w:rPr>
        <w:t>, 2017 special meeting.</w:t>
      </w:r>
    </w:p>
    <w:p w:rsidR="003E67E2" w:rsidRPr="008E26DA" w:rsidRDefault="003E67E2" w:rsidP="003E67E2">
      <w:pPr>
        <w:jc w:val="both"/>
        <w:rPr>
          <w:color w:val="000000"/>
        </w:rPr>
      </w:pPr>
      <w:r w:rsidRPr="008E26DA">
        <w:rPr>
          <w:color w:val="000000"/>
        </w:rPr>
        <w:t>Motion carried on roll call vote as follows:</w:t>
      </w:r>
    </w:p>
    <w:p w:rsidR="003E67E2" w:rsidRPr="008E26DA" w:rsidRDefault="003E67E2" w:rsidP="003E67E2">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rsidR="003E67E2" w:rsidRDefault="003E67E2" w:rsidP="003E67E2">
      <w:pPr>
        <w:jc w:val="both"/>
        <w:rPr>
          <w:color w:val="000000"/>
        </w:rPr>
      </w:pPr>
      <w:r>
        <w:rPr>
          <w:color w:val="000000"/>
        </w:rPr>
        <w:t>John Tudor- Yes</w:t>
      </w:r>
      <w:r w:rsidRPr="008E26DA">
        <w:rPr>
          <w:color w:val="000000"/>
        </w:rPr>
        <w:tab/>
        <w:t xml:space="preserve">          </w:t>
      </w:r>
      <w:r>
        <w:rPr>
          <w:color w:val="000000"/>
        </w:rPr>
        <w:tab/>
        <w:t xml:space="preserve">           Larry Combs- </w:t>
      </w:r>
    </w:p>
    <w:p w:rsidR="003E67E2" w:rsidRDefault="003E67E2" w:rsidP="003E67E2">
      <w:pPr>
        <w:jc w:val="both"/>
        <w:rPr>
          <w:color w:val="000000"/>
        </w:rPr>
      </w:pPr>
      <w:r>
        <w:rPr>
          <w:color w:val="000000"/>
        </w:rPr>
        <w:t xml:space="preserve">                          Reagan Taylor – Yes</w:t>
      </w:r>
    </w:p>
    <w:p w:rsidR="003E67E2" w:rsidRDefault="003E67E2" w:rsidP="001B580B">
      <w:pPr>
        <w:jc w:val="both"/>
        <w:rPr>
          <w:color w:val="000000"/>
        </w:rPr>
      </w:pPr>
    </w:p>
    <w:p w:rsidR="003E67E2" w:rsidRDefault="003E67E2" w:rsidP="001B580B">
      <w:pPr>
        <w:jc w:val="both"/>
        <w:rPr>
          <w:color w:val="000000"/>
        </w:rPr>
      </w:pPr>
      <w:r>
        <w:rPr>
          <w:color w:val="000000"/>
        </w:rPr>
        <w:t xml:space="preserve">Magistrate Botkin gave the audience a debrief on their special called meeting, which included a trip to the Detention Center. </w:t>
      </w:r>
    </w:p>
    <w:p w:rsidR="001B580B" w:rsidRDefault="001B580B" w:rsidP="001B580B">
      <w:pPr>
        <w:jc w:val="both"/>
        <w:rPr>
          <w:color w:val="000000"/>
        </w:rPr>
      </w:pPr>
    </w:p>
    <w:p w:rsidR="001B580B" w:rsidRDefault="001B580B" w:rsidP="001B580B">
      <w:pPr>
        <w:jc w:val="both"/>
        <w:rPr>
          <w:b/>
          <w:color w:val="000000"/>
          <w:sz w:val="28"/>
          <w:szCs w:val="28"/>
        </w:rPr>
      </w:pPr>
      <w:r>
        <w:rPr>
          <w:b/>
          <w:color w:val="000000"/>
          <w:sz w:val="28"/>
          <w:szCs w:val="28"/>
        </w:rPr>
        <w:t xml:space="preserve">IN </w:t>
      </w:r>
      <w:r w:rsidRPr="00454A41">
        <w:rPr>
          <w:b/>
          <w:color w:val="000000"/>
          <w:sz w:val="28"/>
          <w:szCs w:val="28"/>
        </w:rPr>
        <w:t>RE: Treasurer’s Report:</w:t>
      </w:r>
    </w:p>
    <w:p w:rsidR="001B580B" w:rsidRDefault="001B580B" w:rsidP="001B580B">
      <w:pPr>
        <w:jc w:val="both"/>
        <w:rPr>
          <w:color w:val="000000"/>
          <w:szCs w:val="28"/>
        </w:rPr>
      </w:pPr>
      <w:r w:rsidRPr="003E67E2">
        <w:rPr>
          <w:color w:val="000000"/>
          <w:szCs w:val="28"/>
        </w:rPr>
        <w:t>Treasurer Glenna Baker</w:t>
      </w:r>
      <w:r>
        <w:rPr>
          <w:b/>
          <w:color w:val="000000"/>
          <w:szCs w:val="28"/>
        </w:rPr>
        <w:t xml:space="preserve"> </w:t>
      </w:r>
      <w:r>
        <w:rPr>
          <w:color w:val="000000"/>
          <w:szCs w:val="28"/>
        </w:rPr>
        <w:t xml:space="preserve">gave the </w:t>
      </w:r>
      <w:r w:rsidR="003E67E2">
        <w:rPr>
          <w:color w:val="000000"/>
          <w:szCs w:val="28"/>
        </w:rPr>
        <w:t>Treasurer’s Report</w:t>
      </w:r>
      <w:r>
        <w:rPr>
          <w:color w:val="000000"/>
          <w:szCs w:val="28"/>
        </w:rPr>
        <w:t xml:space="preserve"> (see attachment)</w:t>
      </w:r>
      <w:r w:rsidR="003E67E2">
        <w:rPr>
          <w:color w:val="000000"/>
          <w:szCs w:val="28"/>
        </w:rPr>
        <w:t>.</w:t>
      </w:r>
    </w:p>
    <w:p w:rsidR="001B580B" w:rsidRDefault="001B580B" w:rsidP="001B580B">
      <w:pPr>
        <w:jc w:val="both"/>
        <w:rPr>
          <w:b/>
          <w:color w:val="000000"/>
          <w:sz w:val="28"/>
        </w:rPr>
      </w:pPr>
    </w:p>
    <w:p w:rsidR="001B580B" w:rsidRDefault="001B580B" w:rsidP="001B580B">
      <w:pPr>
        <w:jc w:val="both"/>
        <w:rPr>
          <w:b/>
          <w:color w:val="000000"/>
          <w:sz w:val="28"/>
        </w:rPr>
      </w:pPr>
      <w:r>
        <w:rPr>
          <w:b/>
          <w:color w:val="000000"/>
          <w:sz w:val="28"/>
        </w:rPr>
        <w:t>IN RE: Proclamation-</w:t>
      </w:r>
      <w:r w:rsidR="00B72B37">
        <w:rPr>
          <w:b/>
          <w:color w:val="000000"/>
          <w:sz w:val="28"/>
        </w:rPr>
        <w:t>World Diabetes Day</w:t>
      </w:r>
      <w:r>
        <w:rPr>
          <w:b/>
          <w:color w:val="000000"/>
          <w:sz w:val="28"/>
        </w:rPr>
        <w:t>:</w:t>
      </w:r>
    </w:p>
    <w:p w:rsidR="001B580B" w:rsidRDefault="001B580B" w:rsidP="001B580B">
      <w:pPr>
        <w:jc w:val="both"/>
        <w:rPr>
          <w:color w:val="000000"/>
        </w:rPr>
      </w:pPr>
      <w:r w:rsidRPr="003E67E2">
        <w:rPr>
          <w:color w:val="000000"/>
        </w:rPr>
        <w:t>Judge Taylor</w:t>
      </w:r>
      <w:r>
        <w:rPr>
          <w:color w:val="000000"/>
        </w:rPr>
        <w:t xml:space="preserve"> proclaimed </w:t>
      </w:r>
      <w:r w:rsidR="00B72B37">
        <w:rPr>
          <w:color w:val="000000"/>
        </w:rPr>
        <w:t>November 14</w:t>
      </w:r>
      <w:r w:rsidR="00B72B37" w:rsidRPr="00B72B37">
        <w:rPr>
          <w:color w:val="000000"/>
          <w:vertAlign w:val="superscript"/>
        </w:rPr>
        <w:t>th</w:t>
      </w:r>
      <w:r w:rsidR="00B72B37">
        <w:rPr>
          <w:color w:val="000000"/>
        </w:rPr>
        <w:t xml:space="preserve"> </w:t>
      </w:r>
      <w:r>
        <w:rPr>
          <w:color w:val="000000"/>
        </w:rPr>
        <w:t xml:space="preserve">as </w:t>
      </w:r>
      <w:r w:rsidR="00B72B37">
        <w:rPr>
          <w:color w:val="000000"/>
        </w:rPr>
        <w:t>World Diabetes Day</w:t>
      </w:r>
      <w:r>
        <w:rPr>
          <w:color w:val="000000"/>
        </w:rPr>
        <w:t xml:space="preserve"> for Madison County to support efforts </w:t>
      </w:r>
      <w:r w:rsidR="00B72B37">
        <w:rPr>
          <w:color w:val="000000"/>
        </w:rPr>
        <w:t xml:space="preserve">to increase awareness and prevention of the disease. Melanie Johnson, with Eastern Kentucky University, spoke about the disease and gave information as to how the community can help spread the word about diabetes. </w:t>
      </w:r>
    </w:p>
    <w:p w:rsidR="00B72B37" w:rsidRDefault="00B72B37" w:rsidP="001B580B">
      <w:pPr>
        <w:jc w:val="both"/>
        <w:rPr>
          <w:b/>
          <w:color w:val="000000"/>
          <w:sz w:val="28"/>
        </w:rPr>
      </w:pPr>
    </w:p>
    <w:p w:rsidR="001B580B" w:rsidRDefault="00B72B37" w:rsidP="001B580B">
      <w:pPr>
        <w:jc w:val="both"/>
        <w:rPr>
          <w:b/>
          <w:color w:val="000000"/>
          <w:sz w:val="28"/>
        </w:rPr>
      </w:pPr>
      <w:r>
        <w:rPr>
          <w:b/>
          <w:color w:val="000000"/>
          <w:sz w:val="28"/>
        </w:rPr>
        <w:t>IN RE: KY Law Enforcement E911 Accreditation Award:</w:t>
      </w:r>
    </w:p>
    <w:p w:rsidR="001B580B" w:rsidRPr="00AF11FF" w:rsidRDefault="00C86FE2" w:rsidP="001B580B">
      <w:pPr>
        <w:jc w:val="both"/>
        <w:rPr>
          <w:color w:val="000000"/>
        </w:rPr>
      </w:pPr>
      <w:r>
        <w:rPr>
          <w:color w:val="000000"/>
        </w:rPr>
        <w:t>Shawn Taylor, with Kentucky State Police, presented the E911 Accreditation Award to the Madison County Emergency Operations Center. Madison County is the 14</w:t>
      </w:r>
      <w:r w:rsidRPr="00C86FE2">
        <w:rPr>
          <w:color w:val="000000"/>
          <w:vertAlign w:val="superscript"/>
        </w:rPr>
        <w:t>th</w:t>
      </w:r>
      <w:r>
        <w:rPr>
          <w:color w:val="000000"/>
        </w:rPr>
        <w:t xml:space="preserve"> agency in the state of Kentucky to achieve this award. </w:t>
      </w:r>
    </w:p>
    <w:p w:rsidR="001B580B" w:rsidRDefault="001B580B" w:rsidP="001B580B">
      <w:pPr>
        <w:jc w:val="both"/>
        <w:rPr>
          <w:b/>
          <w:color w:val="000000"/>
          <w:sz w:val="28"/>
        </w:rPr>
      </w:pPr>
    </w:p>
    <w:p w:rsidR="001B580B" w:rsidRDefault="001B580B" w:rsidP="001B580B">
      <w:pPr>
        <w:jc w:val="both"/>
        <w:rPr>
          <w:b/>
          <w:color w:val="000000"/>
          <w:sz w:val="28"/>
        </w:rPr>
      </w:pPr>
      <w:r>
        <w:rPr>
          <w:b/>
          <w:color w:val="000000"/>
          <w:sz w:val="28"/>
        </w:rPr>
        <w:t xml:space="preserve">IN RE: </w:t>
      </w:r>
      <w:r w:rsidR="00C86FE2">
        <w:rPr>
          <w:b/>
          <w:color w:val="000000"/>
          <w:sz w:val="28"/>
        </w:rPr>
        <w:t>2</w:t>
      </w:r>
      <w:r w:rsidR="00C86FE2" w:rsidRPr="00C86FE2">
        <w:rPr>
          <w:b/>
          <w:color w:val="000000"/>
          <w:sz w:val="28"/>
          <w:vertAlign w:val="superscript"/>
        </w:rPr>
        <w:t>nd</w:t>
      </w:r>
      <w:r w:rsidR="00C86FE2">
        <w:rPr>
          <w:b/>
          <w:color w:val="000000"/>
          <w:sz w:val="28"/>
        </w:rPr>
        <w:t xml:space="preserve"> Reading Ordinance 17-14 Land Use Change – Kyle Houghton, 4102 Simpson Ln., UC4IC Urban Corridor Interstate Commercial to UC1 Urban Corridor Residential for 2.06 acres:</w:t>
      </w:r>
    </w:p>
    <w:p w:rsidR="001B580B" w:rsidRDefault="00156058" w:rsidP="001B580B">
      <w:pPr>
        <w:jc w:val="both"/>
        <w:rPr>
          <w:color w:val="000000"/>
        </w:rPr>
      </w:pPr>
      <w:r>
        <w:rPr>
          <w:color w:val="000000"/>
        </w:rPr>
        <w:t xml:space="preserve">Motion by Roger Barger seconded by John Tudor, to approve Ordinance 17-14. </w:t>
      </w:r>
    </w:p>
    <w:p w:rsidR="00156058" w:rsidRPr="008E26DA" w:rsidRDefault="00156058" w:rsidP="00156058">
      <w:pPr>
        <w:jc w:val="both"/>
        <w:rPr>
          <w:color w:val="000000"/>
        </w:rPr>
      </w:pPr>
      <w:r w:rsidRPr="008E26DA">
        <w:rPr>
          <w:color w:val="000000"/>
        </w:rPr>
        <w:t>Motion carried on roll call vote as follows:</w:t>
      </w:r>
    </w:p>
    <w:p w:rsidR="00156058" w:rsidRPr="008E26DA" w:rsidRDefault="00156058" w:rsidP="00156058">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rsidR="00156058" w:rsidRDefault="00156058" w:rsidP="00156058">
      <w:pPr>
        <w:jc w:val="both"/>
        <w:rPr>
          <w:color w:val="000000"/>
        </w:rPr>
      </w:pPr>
      <w:r>
        <w:rPr>
          <w:color w:val="000000"/>
        </w:rPr>
        <w:t>John Tudor- Yes</w:t>
      </w:r>
      <w:r w:rsidRPr="008E26DA">
        <w:rPr>
          <w:color w:val="000000"/>
        </w:rPr>
        <w:tab/>
        <w:t xml:space="preserve">          </w:t>
      </w:r>
      <w:r>
        <w:rPr>
          <w:color w:val="000000"/>
        </w:rPr>
        <w:tab/>
        <w:t xml:space="preserve">           Larry Combs- </w:t>
      </w:r>
    </w:p>
    <w:p w:rsidR="00156058" w:rsidRDefault="00156058" w:rsidP="001B580B">
      <w:pPr>
        <w:jc w:val="both"/>
        <w:rPr>
          <w:color w:val="000000"/>
        </w:rPr>
      </w:pPr>
      <w:r>
        <w:rPr>
          <w:color w:val="000000"/>
        </w:rPr>
        <w:t xml:space="preserve">                          Reagan Taylor – Yes</w:t>
      </w:r>
    </w:p>
    <w:p w:rsidR="001B580B" w:rsidRDefault="001B580B" w:rsidP="001B580B">
      <w:pPr>
        <w:jc w:val="both"/>
        <w:rPr>
          <w:b/>
          <w:color w:val="000000"/>
          <w:sz w:val="28"/>
        </w:rPr>
      </w:pPr>
      <w:r>
        <w:rPr>
          <w:b/>
          <w:color w:val="000000"/>
          <w:sz w:val="28"/>
        </w:rPr>
        <w:lastRenderedPageBreak/>
        <w:t xml:space="preserve">IN RE: </w:t>
      </w:r>
      <w:r w:rsidR="00156058">
        <w:rPr>
          <w:b/>
          <w:color w:val="000000"/>
          <w:sz w:val="28"/>
        </w:rPr>
        <w:t>2</w:t>
      </w:r>
      <w:r w:rsidR="00156058" w:rsidRPr="00156058">
        <w:rPr>
          <w:b/>
          <w:color w:val="000000"/>
          <w:sz w:val="28"/>
          <w:vertAlign w:val="superscript"/>
        </w:rPr>
        <w:t>nd</w:t>
      </w:r>
      <w:r w:rsidR="00156058">
        <w:rPr>
          <w:b/>
          <w:color w:val="000000"/>
          <w:sz w:val="28"/>
        </w:rPr>
        <w:t xml:space="preserve"> Reading Ordinance 17-15 Land Use Change – Monty </w:t>
      </w:r>
      <w:r w:rsidR="0073126B">
        <w:rPr>
          <w:b/>
          <w:color w:val="000000"/>
          <w:sz w:val="28"/>
        </w:rPr>
        <w:t>Brock, 156 Skyline Dr. from UC5 Urban Corridor Industrial to UC4 Urban Corridor General Commercial for 1.776 acres:</w:t>
      </w:r>
    </w:p>
    <w:p w:rsidR="0073126B" w:rsidRDefault="0073126B" w:rsidP="001B580B">
      <w:pPr>
        <w:jc w:val="both"/>
        <w:rPr>
          <w:color w:val="000000"/>
        </w:rPr>
      </w:pPr>
      <w:r>
        <w:rPr>
          <w:color w:val="000000"/>
        </w:rPr>
        <w:t>Motion by John Tudor seconded by Roger Barger, to approve Ordinance 17-15.</w:t>
      </w:r>
    </w:p>
    <w:p w:rsidR="0073126B" w:rsidRPr="008E26DA" w:rsidRDefault="0073126B" w:rsidP="0073126B">
      <w:pPr>
        <w:jc w:val="both"/>
        <w:rPr>
          <w:color w:val="000000"/>
        </w:rPr>
      </w:pPr>
      <w:r w:rsidRPr="008E26DA">
        <w:rPr>
          <w:color w:val="000000"/>
        </w:rPr>
        <w:t>Motion carried on roll call vote as follows:</w:t>
      </w:r>
    </w:p>
    <w:p w:rsidR="0073126B" w:rsidRPr="008E26DA" w:rsidRDefault="0073126B" w:rsidP="0073126B">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rsidR="0073126B" w:rsidRDefault="0073126B" w:rsidP="0073126B">
      <w:pPr>
        <w:jc w:val="both"/>
        <w:rPr>
          <w:color w:val="000000"/>
        </w:rPr>
      </w:pPr>
      <w:r>
        <w:rPr>
          <w:color w:val="000000"/>
        </w:rPr>
        <w:t>John Tudor- Yes</w:t>
      </w:r>
      <w:r w:rsidRPr="008E26DA">
        <w:rPr>
          <w:color w:val="000000"/>
        </w:rPr>
        <w:tab/>
        <w:t xml:space="preserve">          </w:t>
      </w:r>
      <w:r>
        <w:rPr>
          <w:color w:val="000000"/>
        </w:rPr>
        <w:tab/>
        <w:t xml:space="preserve">           Larry Combs- </w:t>
      </w:r>
    </w:p>
    <w:p w:rsidR="0073126B" w:rsidRDefault="0073126B" w:rsidP="0073126B">
      <w:pPr>
        <w:jc w:val="both"/>
        <w:rPr>
          <w:color w:val="000000"/>
        </w:rPr>
      </w:pPr>
      <w:r>
        <w:rPr>
          <w:color w:val="000000"/>
        </w:rPr>
        <w:t xml:space="preserve">                          Reagan Taylor – Yes</w:t>
      </w:r>
    </w:p>
    <w:p w:rsidR="0073126B" w:rsidRPr="0073126B" w:rsidRDefault="0073126B" w:rsidP="001B580B">
      <w:pPr>
        <w:jc w:val="both"/>
        <w:rPr>
          <w:color w:val="000000"/>
        </w:rPr>
      </w:pPr>
      <w:r>
        <w:rPr>
          <w:color w:val="000000"/>
        </w:rPr>
        <w:t xml:space="preserve"> </w:t>
      </w:r>
    </w:p>
    <w:p w:rsidR="001B580B" w:rsidRDefault="001B580B" w:rsidP="001B580B">
      <w:pPr>
        <w:jc w:val="both"/>
        <w:rPr>
          <w:b/>
          <w:color w:val="000000"/>
          <w:sz w:val="28"/>
        </w:rPr>
      </w:pPr>
      <w:r w:rsidRPr="001B0F4E">
        <w:rPr>
          <w:b/>
          <w:color w:val="000000"/>
          <w:sz w:val="28"/>
        </w:rPr>
        <w:t>IN RE</w:t>
      </w:r>
      <w:r>
        <w:rPr>
          <w:b/>
          <w:color w:val="000000"/>
          <w:sz w:val="28"/>
        </w:rPr>
        <w:t xml:space="preserve">: </w:t>
      </w:r>
      <w:r w:rsidR="0073126B">
        <w:rPr>
          <w:b/>
          <w:color w:val="000000"/>
          <w:sz w:val="28"/>
        </w:rPr>
        <w:t>Approve Information Technology Agreements-EMS, MCUD, SMWD, MCSO, &amp; PVA</w:t>
      </w:r>
      <w:r>
        <w:rPr>
          <w:b/>
          <w:color w:val="000000"/>
          <w:sz w:val="28"/>
        </w:rPr>
        <w:t>:</w:t>
      </w:r>
    </w:p>
    <w:p w:rsidR="001B580B" w:rsidRDefault="0073126B" w:rsidP="001B580B">
      <w:pPr>
        <w:jc w:val="both"/>
        <w:rPr>
          <w:color w:val="000000"/>
        </w:rPr>
      </w:pPr>
      <w:r>
        <w:rPr>
          <w:color w:val="000000"/>
        </w:rPr>
        <w:t xml:space="preserve">Judge Taylor said that approval of the agreements with these agencies is a renewal of their yearly contract for IT services. IT Director, Chris Iseral, discussed several other agencies in Madison County willing to sign a contract for IT services as well. </w:t>
      </w:r>
    </w:p>
    <w:p w:rsidR="0073126B" w:rsidRDefault="0073126B" w:rsidP="001B580B">
      <w:pPr>
        <w:jc w:val="both"/>
        <w:rPr>
          <w:color w:val="000000"/>
        </w:rPr>
      </w:pPr>
    </w:p>
    <w:p w:rsidR="0073126B" w:rsidRDefault="0073126B" w:rsidP="001B580B">
      <w:pPr>
        <w:jc w:val="both"/>
        <w:rPr>
          <w:color w:val="000000"/>
        </w:rPr>
      </w:pPr>
      <w:r>
        <w:rPr>
          <w:color w:val="000000"/>
        </w:rPr>
        <w:t>Motion by John Tudor seconded by Tom Botkin, to approve the IT agreements with EMS, MCUD, SMWD, MSCO, &amp; PVA.</w:t>
      </w:r>
    </w:p>
    <w:p w:rsidR="0073126B" w:rsidRPr="008E26DA" w:rsidRDefault="0073126B" w:rsidP="0073126B">
      <w:pPr>
        <w:jc w:val="both"/>
        <w:rPr>
          <w:color w:val="000000"/>
        </w:rPr>
      </w:pPr>
      <w:r w:rsidRPr="008E26DA">
        <w:rPr>
          <w:color w:val="000000"/>
        </w:rPr>
        <w:t>Motion carried on roll call vote as follows:</w:t>
      </w:r>
    </w:p>
    <w:p w:rsidR="0073126B" w:rsidRPr="008E26DA" w:rsidRDefault="0073126B" w:rsidP="0073126B">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rsidR="0073126B" w:rsidRDefault="0073126B" w:rsidP="0073126B">
      <w:pPr>
        <w:jc w:val="both"/>
        <w:rPr>
          <w:color w:val="000000"/>
        </w:rPr>
      </w:pPr>
      <w:r>
        <w:rPr>
          <w:color w:val="000000"/>
        </w:rPr>
        <w:t>John Tudor- Yes</w:t>
      </w:r>
      <w:r w:rsidRPr="008E26DA">
        <w:rPr>
          <w:color w:val="000000"/>
        </w:rPr>
        <w:tab/>
        <w:t xml:space="preserve">          </w:t>
      </w:r>
      <w:r>
        <w:rPr>
          <w:color w:val="000000"/>
        </w:rPr>
        <w:tab/>
        <w:t xml:space="preserve">           Larry Combs- </w:t>
      </w:r>
    </w:p>
    <w:p w:rsidR="0073126B" w:rsidRDefault="0073126B" w:rsidP="0073126B">
      <w:pPr>
        <w:jc w:val="both"/>
        <w:rPr>
          <w:color w:val="000000"/>
        </w:rPr>
      </w:pPr>
      <w:r>
        <w:rPr>
          <w:color w:val="000000"/>
        </w:rPr>
        <w:t xml:space="preserve">                          Reagan Taylor – Yes</w:t>
      </w:r>
    </w:p>
    <w:p w:rsidR="0073126B" w:rsidRPr="00D049B3" w:rsidRDefault="0073126B" w:rsidP="001B580B">
      <w:pPr>
        <w:jc w:val="both"/>
        <w:rPr>
          <w:b/>
          <w:color w:val="000000"/>
        </w:rPr>
      </w:pPr>
    </w:p>
    <w:p w:rsidR="001B580B" w:rsidRDefault="001B580B" w:rsidP="001B580B">
      <w:pPr>
        <w:jc w:val="both"/>
        <w:rPr>
          <w:b/>
          <w:color w:val="000000"/>
          <w:sz w:val="28"/>
        </w:rPr>
      </w:pPr>
      <w:r w:rsidRPr="00384B7A">
        <w:rPr>
          <w:b/>
          <w:color w:val="000000"/>
          <w:sz w:val="28"/>
        </w:rPr>
        <w:t xml:space="preserve">IN RE: </w:t>
      </w:r>
      <w:r w:rsidR="003E2218">
        <w:rPr>
          <w:b/>
          <w:color w:val="000000"/>
          <w:sz w:val="28"/>
        </w:rPr>
        <w:t>Memorandum of Agreement – So. Mad. Water and Mad. Co. Road Department</w:t>
      </w:r>
      <w:r w:rsidRPr="00384B7A">
        <w:rPr>
          <w:b/>
          <w:color w:val="000000"/>
          <w:sz w:val="28"/>
        </w:rPr>
        <w:t>:</w:t>
      </w:r>
    </w:p>
    <w:p w:rsidR="001B580B" w:rsidRDefault="003E2218" w:rsidP="001B580B">
      <w:pPr>
        <w:jc w:val="both"/>
        <w:rPr>
          <w:color w:val="000000"/>
        </w:rPr>
      </w:pPr>
      <w:r>
        <w:rPr>
          <w:color w:val="000000"/>
        </w:rPr>
        <w:t>Judge Taylor asked the court for permission to sign an agreement</w:t>
      </w:r>
      <w:r w:rsidR="00072806">
        <w:rPr>
          <w:color w:val="000000"/>
        </w:rPr>
        <w:t xml:space="preserve"> between Southern Madison Water and the Madison County Road Department</w:t>
      </w:r>
      <w:r w:rsidR="002B1B52">
        <w:rPr>
          <w:color w:val="000000"/>
        </w:rPr>
        <w:t>. This agreement allows the Road Department</w:t>
      </w:r>
      <w:r w:rsidR="00072806">
        <w:rPr>
          <w:color w:val="000000"/>
        </w:rPr>
        <w:t xml:space="preserve"> to </w:t>
      </w:r>
      <w:proofErr w:type="gramStart"/>
      <w:r w:rsidR="00072806">
        <w:rPr>
          <w:color w:val="000000"/>
        </w:rPr>
        <w:t>provide assistance</w:t>
      </w:r>
      <w:proofErr w:type="gramEnd"/>
      <w:r w:rsidR="00072806">
        <w:rPr>
          <w:color w:val="000000"/>
        </w:rPr>
        <w:t xml:space="preserve"> with the equipment an</w:t>
      </w:r>
      <w:r w:rsidR="002B1B52">
        <w:rPr>
          <w:color w:val="000000"/>
        </w:rPr>
        <w:t>d labor to install a culvert, so that</w:t>
      </w:r>
      <w:r w:rsidR="00072806">
        <w:rPr>
          <w:color w:val="000000"/>
        </w:rPr>
        <w:t xml:space="preserve"> Southern Madison Water </w:t>
      </w:r>
      <w:r w:rsidR="002B1B52">
        <w:rPr>
          <w:color w:val="000000"/>
        </w:rPr>
        <w:t>can</w:t>
      </w:r>
      <w:r w:rsidR="00072806">
        <w:rPr>
          <w:color w:val="000000"/>
        </w:rPr>
        <w:t xml:space="preserve"> provide utility services in conjunction with a county roadway. </w:t>
      </w:r>
    </w:p>
    <w:p w:rsidR="00A8206B" w:rsidRDefault="00A8206B" w:rsidP="001B580B">
      <w:pPr>
        <w:jc w:val="both"/>
        <w:rPr>
          <w:color w:val="000000"/>
        </w:rPr>
      </w:pPr>
    </w:p>
    <w:p w:rsidR="00A8206B" w:rsidRPr="008F4B65" w:rsidRDefault="00A8206B" w:rsidP="001B580B">
      <w:pPr>
        <w:jc w:val="both"/>
        <w:rPr>
          <w:color w:val="000000"/>
        </w:rPr>
      </w:pPr>
      <w:r>
        <w:rPr>
          <w:color w:val="000000"/>
        </w:rPr>
        <w:t xml:space="preserve">Motion by Roger Barger seconded by John Tudor, to approve Judge Taylor to sign the Memorandum of Agreement. </w:t>
      </w:r>
    </w:p>
    <w:p w:rsidR="00A8206B" w:rsidRPr="008E26DA" w:rsidRDefault="00A8206B" w:rsidP="00A8206B">
      <w:pPr>
        <w:jc w:val="both"/>
        <w:rPr>
          <w:color w:val="000000"/>
        </w:rPr>
      </w:pPr>
      <w:r w:rsidRPr="008E26DA">
        <w:rPr>
          <w:color w:val="000000"/>
        </w:rPr>
        <w:t>Motion carried on roll call vote as follows:</w:t>
      </w:r>
    </w:p>
    <w:p w:rsidR="00A8206B" w:rsidRPr="008E26DA" w:rsidRDefault="00A8206B" w:rsidP="00A8206B">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rsidR="00A8206B" w:rsidRDefault="00A8206B" w:rsidP="00A8206B">
      <w:pPr>
        <w:jc w:val="both"/>
        <w:rPr>
          <w:color w:val="000000"/>
        </w:rPr>
      </w:pPr>
      <w:r>
        <w:rPr>
          <w:color w:val="000000"/>
        </w:rPr>
        <w:t>John Tudor- Yes</w:t>
      </w:r>
      <w:r w:rsidRPr="008E26DA">
        <w:rPr>
          <w:color w:val="000000"/>
        </w:rPr>
        <w:tab/>
        <w:t xml:space="preserve">          </w:t>
      </w:r>
      <w:r>
        <w:rPr>
          <w:color w:val="000000"/>
        </w:rPr>
        <w:tab/>
        <w:t xml:space="preserve">           Larry Combs- </w:t>
      </w:r>
    </w:p>
    <w:p w:rsidR="00A8206B" w:rsidRDefault="00A8206B" w:rsidP="00A8206B">
      <w:pPr>
        <w:jc w:val="both"/>
        <w:rPr>
          <w:color w:val="000000"/>
        </w:rPr>
      </w:pPr>
      <w:r>
        <w:rPr>
          <w:color w:val="000000"/>
        </w:rPr>
        <w:t xml:space="preserve">                          Reagan Taylor – Yes</w:t>
      </w:r>
    </w:p>
    <w:p w:rsidR="00072806" w:rsidRDefault="001B580B" w:rsidP="001B580B">
      <w:pPr>
        <w:jc w:val="both"/>
        <w:rPr>
          <w:color w:val="000000"/>
        </w:rPr>
      </w:pPr>
      <w:r>
        <w:rPr>
          <w:color w:val="000000"/>
        </w:rPr>
        <w:t xml:space="preserve">           </w:t>
      </w:r>
    </w:p>
    <w:p w:rsidR="001B580B" w:rsidRDefault="001B580B" w:rsidP="001B580B">
      <w:pPr>
        <w:jc w:val="both"/>
        <w:rPr>
          <w:b/>
          <w:color w:val="000000"/>
          <w:sz w:val="28"/>
        </w:rPr>
      </w:pPr>
      <w:r w:rsidRPr="001B0F4E">
        <w:rPr>
          <w:b/>
          <w:color w:val="000000"/>
          <w:sz w:val="28"/>
        </w:rPr>
        <w:t>IN RE:</w:t>
      </w:r>
      <w:r>
        <w:rPr>
          <w:b/>
          <w:color w:val="000000"/>
          <w:sz w:val="28"/>
        </w:rPr>
        <w:t xml:space="preserve"> </w:t>
      </w:r>
      <w:r w:rsidR="00A8206B">
        <w:rPr>
          <w:b/>
          <w:color w:val="000000"/>
          <w:sz w:val="28"/>
        </w:rPr>
        <w:t>1</w:t>
      </w:r>
      <w:r w:rsidR="00A8206B" w:rsidRPr="00A8206B">
        <w:rPr>
          <w:b/>
          <w:color w:val="000000"/>
          <w:sz w:val="28"/>
          <w:vertAlign w:val="superscript"/>
        </w:rPr>
        <w:t>st</w:t>
      </w:r>
      <w:r w:rsidR="00A8206B">
        <w:rPr>
          <w:b/>
          <w:color w:val="000000"/>
          <w:sz w:val="28"/>
        </w:rPr>
        <w:t xml:space="preserve"> Reading Ordinance 17-16 Amend Administrative Code</w:t>
      </w:r>
      <w:r>
        <w:rPr>
          <w:b/>
          <w:color w:val="000000"/>
          <w:sz w:val="28"/>
        </w:rPr>
        <w:t>:</w:t>
      </w:r>
    </w:p>
    <w:p w:rsidR="00007E93" w:rsidRDefault="00007E93" w:rsidP="001B580B">
      <w:pPr>
        <w:jc w:val="both"/>
        <w:rPr>
          <w:color w:val="000000"/>
        </w:rPr>
      </w:pPr>
      <w:r>
        <w:rPr>
          <w:color w:val="000000"/>
        </w:rPr>
        <w:t>Rachel Tyler, Human Resources Director, said that the Administrative Code was being amended to better clarify holiday pay, maternity leave, and bidding procedures. Ma</w:t>
      </w:r>
      <w:r w:rsidR="00973ECB">
        <w:rPr>
          <w:color w:val="000000"/>
        </w:rPr>
        <w:t xml:space="preserve">gistrate Botkin asked Rachel to explain the holiday pay amendment for employees; he also asked to change some of the verbiage within the maternity leave and bidding process. Magistrate Botkin also said that we need to review the FMLA policy before the second reading of Ordinance 17-16, as he felt that the FMLA Policy should not run concurrent with the Maternity Leave policy, and should rather be two separate policies in the administrative code.  </w:t>
      </w:r>
    </w:p>
    <w:p w:rsidR="00007E93" w:rsidRDefault="00007E93" w:rsidP="001B580B">
      <w:pPr>
        <w:jc w:val="both"/>
        <w:rPr>
          <w:color w:val="000000"/>
        </w:rPr>
      </w:pPr>
    </w:p>
    <w:p w:rsidR="001B580B" w:rsidRPr="003F09FE" w:rsidRDefault="00007E93" w:rsidP="001B580B">
      <w:pPr>
        <w:jc w:val="both"/>
        <w:rPr>
          <w:color w:val="000000"/>
        </w:rPr>
      </w:pPr>
      <w:r>
        <w:rPr>
          <w:color w:val="000000"/>
        </w:rPr>
        <w:t>Motion</w:t>
      </w:r>
      <w:r w:rsidR="006B751C">
        <w:rPr>
          <w:color w:val="000000"/>
        </w:rPr>
        <w:t xml:space="preserve"> by Tom Botkin</w:t>
      </w:r>
      <w:r w:rsidR="001B580B">
        <w:rPr>
          <w:color w:val="000000"/>
        </w:rPr>
        <w:t xml:space="preserve"> seconded by John Tudor</w:t>
      </w:r>
      <w:r w:rsidR="006B751C">
        <w:rPr>
          <w:color w:val="000000"/>
        </w:rPr>
        <w:t>,</w:t>
      </w:r>
      <w:r w:rsidR="001B580B">
        <w:rPr>
          <w:color w:val="000000"/>
        </w:rPr>
        <w:t xml:space="preserve"> to </w:t>
      </w:r>
      <w:r w:rsidR="006B751C">
        <w:rPr>
          <w:color w:val="000000"/>
        </w:rPr>
        <w:t xml:space="preserve">approve for a second reading of Ordinance 17-16. </w:t>
      </w:r>
    </w:p>
    <w:p w:rsidR="006B751C" w:rsidRPr="008E26DA" w:rsidRDefault="006B751C" w:rsidP="006B751C">
      <w:pPr>
        <w:jc w:val="both"/>
        <w:rPr>
          <w:color w:val="000000"/>
        </w:rPr>
      </w:pPr>
      <w:r w:rsidRPr="008E26DA">
        <w:rPr>
          <w:color w:val="000000"/>
        </w:rPr>
        <w:t>Motion carried on roll call vote as follows:</w:t>
      </w:r>
    </w:p>
    <w:p w:rsidR="006B751C" w:rsidRPr="008E26DA" w:rsidRDefault="006B751C" w:rsidP="006B751C">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rsidR="006B751C" w:rsidRDefault="006B751C" w:rsidP="006B751C">
      <w:pPr>
        <w:jc w:val="both"/>
        <w:rPr>
          <w:color w:val="000000"/>
        </w:rPr>
      </w:pPr>
      <w:r>
        <w:rPr>
          <w:color w:val="000000"/>
        </w:rPr>
        <w:t>John Tudor- Yes</w:t>
      </w:r>
      <w:r w:rsidRPr="008E26DA">
        <w:rPr>
          <w:color w:val="000000"/>
        </w:rPr>
        <w:tab/>
        <w:t xml:space="preserve">          </w:t>
      </w:r>
      <w:r>
        <w:rPr>
          <w:color w:val="000000"/>
        </w:rPr>
        <w:tab/>
        <w:t xml:space="preserve">           Larry Combs- </w:t>
      </w:r>
    </w:p>
    <w:p w:rsidR="006B751C" w:rsidRDefault="006B751C" w:rsidP="006B751C">
      <w:pPr>
        <w:jc w:val="both"/>
        <w:rPr>
          <w:color w:val="000000"/>
        </w:rPr>
      </w:pPr>
      <w:r>
        <w:rPr>
          <w:color w:val="000000"/>
        </w:rPr>
        <w:t xml:space="preserve">                          Reagan Taylor – Yes</w:t>
      </w:r>
    </w:p>
    <w:p w:rsidR="001B580B" w:rsidRDefault="001B580B" w:rsidP="001B580B">
      <w:pPr>
        <w:jc w:val="both"/>
        <w:rPr>
          <w:color w:val="000000"/>
        </w:rPr>
      </w:pPr>
      <w:r>
        <w:rPr>
          <w:b/>
          <w:color w:val="000000"/>
          <w:sz w:val="28"/>
          <w:szCs w:val="28"/>
        </w:rPr>
        <w:t xml:space="preserve">          </w:t>
      </w:r>
      <w:r>
        <w:rPr>
          <w:color w:val="000000"/>
        </w:rPr>
        <w:t xml:space="preserve"> </w:t>
      </w:r>
    </w:p>
    <w:p w:rsidR="001B580B" w:rsidRDefault="001B580B" w:rsidP="001B580B">
      <w:pPr>
        <w:jc w:val="both"/>
        <w:rPr>
          <w:color w:val="000000"/>
        </w:rPr>
      </w:pPr>
    </w:p>
    <w:p w:rsidR="001B580B" w:rsidRDefault="001B580B" w:rsidP="001B580B">
      <w:pPr>
        <w:jc w:val="both"/>
        <w:rPr>
          <w:b/>
          <w:color w:val="000000"/>
          <w:sz w:val="28"/>
          <w:szCs w:val="28"/>
        </w:rPr>
      </w:pPr>
      <w:r>
        <w:rPr>
          <w:b/>
          <w:color w:val="000000"/>
          <w:sz w:val="28"/>
          <w:szCs w:val="28"/>
        </w:rPr>
        <w:lastRenderedPageBreak/>
        <w:t xml:space="preserve">IN RE: </w:t>
      </w:r>
      <w:r w:rsidR="00717D54">
        <w:rPr>
          <w:b/>
          <w:color w:val="000000"/>
          <w:sz w:val="28"/>
          <w:szCs w:val="28"/>
        </w:rPr>
        <w:t>Personnel – Fire Department – Employee Hires</w:t>
      </w:r>
      <w:r>
        <w:rPr>
          <w:b/>
          <w:color w:val="000000"/>
          <w:sz w:val="28"/>
          <w:szCs w:val="28"/>
        </w:rPr>
        <w:t xml:space="preserve">: </w:t>
      </w:r>
    </w:p>
    <w:p w:rsidR="001B580B" w:rsidRDefault="00717D54" w:rsidP="001B580B">
      <w:pPr>
        <w:jc w:val="both"/>
        <w:rPr>
          <w:color w:val="000000"/>
          <w:szCs w:val="28"/>
        </w:rPr>
      </w:pPr>
      <w:r>
        <w:rPr>
          <w:color w:val="000000"/>
          <w:szCs w:val="28"/>
        </w:rPr>
        <w:t>Chief Marvin Hereford recommended Eric Curran for hire as a Firefighter I, at an hourly rate of $7.25, with the effective date 11/01/2017.</w:t>
      </w:r>
    </w:p>
    <w:p w:rsidR="001B580B" w:rsidRDefault="001B580B" w:rsidP="001B580B">
      <w:pPr>
        <w:jc w:val="both"/>
        <w:rPr>
          <w:color w:val="000000"/>
          <w:szCs w:val="28"/>
        </w:rPr>
      </w:pPr>
    </w:p>
    <w:p w:rsidR="00717D54" w:rsidRPr="003F09FE" w:rsidRDefault="00717D54" w:rsidP="00717D54">
      <w:pPr>
        <w:jc w:val="both"/>
        <w:rPr>
          <w:color w:val="000000"/>
        </w:rPr>
      </w:pPr>
      <w:r>
        <w:rPr>
          <w:color w:val="000000"/>
        </w:rPr>
        <w:t xml:space="preserve">Motion by Roger Barger seconded by John Tudor, to approve Eric Curran for hire. </w:t>
      </w:r>
    </w:p>
    <w:p w:rsidR="00717D54" w:rsidRPr="008E26DA" w:rsidRDefault="00717D54" w:rsidP="00717D54">
      <w:pPr>
        <w:jc w:val="both"/>
        <w:rPr>
          <w:color w:val="000000"/>
        </w:rPr>
      </w:pPr>
      <w:r w:rsidRPr="008E26DA">
        <w:rPr>
          <w:color w:val="000000"/>
        </w:rPr>
        <w:t>Motion carried on roll call vote as follows:</w:t>
      </w:r>
    </w:p>
    <w:p w:rsidR="00717D54" w:rsidRPr="008E26DA" w:rsidRDefault="00717D54" w:rsidP="00717D54">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rsidR="00717D54" w:rsidRDefault="00717D54" w:rsidP="00717D54">
      <w:pPr>
        <w:jc w:val="both"/>
        <w:rPr>
          <w:color w:val="000000"/>
        </w:rPr>
      </w:pPr>
      <w:r>
        <w:rPr>
          <w:color w:val="000000"/>
        </w:rPr>
        <w:t>John Tudor- Yes</w:t>
      </w:r>
      <w:r w:rsidRPr="008E26DA">
        <w:rPr>
          <w:color w:val="000000"/>
        </w:rPr>
        <w:tab/>
        <w:t xml:space="preserve">          </w:t>
      </w:r>
      <w:r>
        <w:rPr>
          <w:color w:val="000000"/>
        </w:rPr>
        <w:tab/>
        <w:t xml:space="preserve">           Larry Combs- </w:t>
      </w:r>
    </w:p>
    <w:p w:rsidR="00717D54" w:rsidRDefault="00717D54" w:rsidP="00717D54">
      <w:pPr>
        <w:jc w:val="both"/>
        <w:rPr>
          <w:color w:val="000000"/>
        </w:rPr>
      </w:pPr>
      <w:r>
        <w:rPr>
          <w:color w:val="000000"/>
        </w:rPr>
        <w:t xml:space="preserve">                          Reagan Taylor – Yes</w:t>
      </w:r>
    </w:p>
    <w:p w:rsidR="00717D54" w:rsidRDefault="00717D54" w:rsidP="00717D54">
      <w:pPr>
        <w:jc w:val="both"/>
        <w:rPr>
          <w:color w:val="000000"/>
        </w:rPr>
      </w:pPr>
    </w:p>
    <w:p w:rsidR="00717D54" w:rsidRDefault="00717D54" w:rsidP="00717D54">
      <w:pPr>
        <w:jc w:val="both"/>
        <w:rPr>
          <w:color w:val="000000"/>
          <w:szCs w:val="28"/>
        </w:rPr>
      </w:pPr>
      <w:r>
        <w:rPr>
          <w:color w:val="000000"/>
          <w:szCs w:val="28"/>
        </w:rPr>
        <w:t>Chief Marvin Hereford recommended Ricky George for hire as a Firefighter II, at an hourly rate of $7.50, with the effective date 11/01/2017.</w:t>
      </w:r>
    </w:p>
    <w:p w:rsidR="00717D54" w:rsidRDefault="00717D54" w:rsidP="00717D54">
      <w:pPr>
        <w:jc w:val="both"/>
        <w:rPr>
          <w:color w:val="000000"/>
        </w:rPr>
      </w:pPr>
    </w:p>
    <w:p w:rsidR="00717D54" w:rsidRPr="003F09FE" w:rsidRDefault="00717D54" w:rsidP="00717D54">
      <w:pPr>
        <w:jc w:val="both"/>
        <w:rPr>
          <w:color w:val="000000"/>
        </w:rPr>
      </w:pPr>
      <w:r>
        <w:rPr>
          <w:color w:val="000000"/>
        </w:rPr>
        <w:t xml:space="preserve">Motion by John Tudor seconded by Roger Barger, to approve Ricky George for hire. </w:t>
      </w:r>
    </w:p>
    <w:p w:rsidR="00717D54" w:rsidRPr="008E26DA" w:rsidRDefault="00717D54" w:rsidP="00717D54">
      <w:pPr>
        <w:jc w:val="both"/>
        <w:rPr>
          <w:color w:val="000000"/>
        </w:rPr>
      </w:pPr>
      <w:r w:rsidRPr="008E26DA">
        <w:rPr>
          <w:color w:val="000000"/>
        </w:rPr>
        <w:t>Motion carried on roll call vote as follows:</w:t>
      </w:r>
    </w:p>
    <w:p w:rsidR="00717D54" w:rsidRPr="008E26DA" w:rsidRDefault="00717D54" w:rsidP="00717D54">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rsidR="00717D54" w:rsidRDefault="00717D54" w:rsidP="00717D54">
      <w:pPr>
        <w:jc w:val="both"/>
        <w:rPr>
          <w:color w:val="000000"/>
        </w:rPr>
      </w:pPr>
      <w:r>
        <w:rPr>
          <w:color w:val="000000"/>
        </w:rPr>
        <w:t>John Tudor- Yes</w:t>
      </w:r>
      <w:r w:rsidRPr="008E26DA">
        <w:rPr>
          <w:color w:val="000000"/>
        </w:rPr>
        <w:tab/>
        <w:t xml:space="preserve">          </w:t>
      </w:r>
      <w:r>
        <w:rPr>
          <w:color w:val="000000"/>
        </w:rPr>
        <w:tab/>
        <w:t xml:space="preserve">           Larry Combs- </w:t>
      </w:r>
    </w:p>
    <w:p w:rsidR="00717D54" w:rsidRDefault="00717D54" w:rsidP="00717D54">
      <w:pPr>
        <w:jc w:val="both"/>
        <w:rPr>
          <w:color w:val="000000"/>
        </w:rPr>
      </w:pPr>
      <w:r>
        <w:rPr>
          <w:color w:val="000000"/>
        </w:rPr>
        <w:t xml:space="preserve">                          Reagan Taylor – Yes</w:t>
      </w:r>
    </w:p>
    <w:p w:rsidR="00717D54" w:rsidRDefault="00717D54" w:rsidP="00717D54">
      <w:pPr>
        <w:jc w:val="both"/>
        <w:rPr>
          <w:color w:val="000000"/>
        </w:rPr>
      </w:pPr>
    </w:p>
    <w:p w:rsidR="00717D54" w:rsidRDefault="00717D54" w:rsidP="00717D54">
      <w:pPr>
        <w:jc w:val="both"/>
        <w:rPr>
          <w:color w:val="000000"/>
          <w:szCs w:val="28"/>
        </w:rPr>
      </w:pPr>
      <w:r>
        <w:rPr>
          <w:color w:val="000000"/>
          <w:szCs w:val="28"/>
        </w:rPr>
        <w:t>Chief Marvin Hereford recommended Charles Moore for hire as a Firefighter I, at an hourly rate of $7.25, with the effective date 11/01/2017.</w:t>
      </w:r>
    </w:p>
    <w:p w:rsidR="00717D54" w:rsidRDefault="00717D54" w:rsidP="00717D54">
      <w:pPr>
        <w:jc w:val="both"/>
        <w:rPr>
          <w:color w:val="000000"/>
        </w:rPr>
      </w:pPr>
    </w:p>
    <w:p w:rsidR="00717D54" w:rsidRPr="003F09FE" w:rsidRDefault="00717D54" w:rsidP="00717D54">
      <w:pPr>
        <w:jc w:val="both"/>
        <w:rPr>
          <w:color w:val="000000"/>
        </w:rPr>
      </w:pPr>
      <w:r>
        <w:rPr>
          <w:color w:val="000000"/>
        </w:rPr>
        <w:t xml:space="preserve">Motion by Tom Botkin seconded by John Tudor, to approve Charles Moore for hire. </w:t>
      </w:r>
    </w:p>
    <w:p w:rsidR="00717D54" w:rsidRPr="008E26DA" w:rsidRDefault="00717D54" w:rsidP="00717D54">
      <w:pPr>
        <w:jc w:val="both"/>
        <w:rPr>
          <w:color w:val="000000"/>
        </w:rPr>
      </w:pPr>
      <w:r w:rsidRPr="008E26DA">
        <w:rPr>
          <w:color w:val="000000"/>
        </w:rPr>
        <w:t>Motion carried on roll call vote as follows:</w:t>
      </w:r>
    </w:p>
    <w:p w:rsidR="00717D54" w:rsidRPr="008E26DA" w:rsidRDefault="00717D54" w:rsidP="00717D54">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rsidR="00717D54" w:rsidRDefault="00717D54" w:rsidP="00717D54">
      <w:pPr>
        <w:jc w:val="both"/>
        <w:rPr>
          <w:color w:val="000000"/>
        </w:rPr>
      </w:pPr>
      <w:r>
        <w:rPr>
          <w:color w:val="000000"/>
        </w:rPr>
        <w:t>John Tudor- Yes</w:t>
      </w:r>
      <w:r w:rsidRPr="008E26DA">
        <w:rPr>
          <w:color w:val="000000"/>
        </w:rPr>
        <w:tab/>
        <w:t xml:space="preserve">          </w:t>
      </w:r>
      <w:r>
        <w:rPr>
          <w:color w:val="000000"/>
        </w:rPr>
        <w:tab/>
        <w:t xml:space="preserve">           Larry Combs- </w:t>
      </w:r>
    </w:p>
    <w:p w:rsidR="00717D54" w:rsidRDefault="00717D54" w:rsidP="00717D54">
      <w:pPr>
        <w:jc w:val="both"/>
        <w:rPr>
          <w:color w:val="000000"/>
        </w:rPr>
      </w:pPr>
      <w:r>
        <w:rPr>
          <w:color w:val="000000"/>
        </w:rPr>
        <w:t xml:space="preserve">                          Reagan Taylor – Yes</w:t>
      </w:r>
    </w:p>
    <w:p w:rsidR="00717D54" w:rsidRDefault="00717D54" w:rsidP="00717D54">
      <w:pPr>
        <w:jc w:val="both"/>
        <w:rPr>
          <w:color w:val="000000"/>
        </w:rPr>
      </w:pPr>
    </w:p>
    <w:p w:rsidR="00852ED2" w:rsidRDefault="00852ED2" w:rsidP="00852ED2">
      <w:pPr>
        <w:jc w:val="both"/>
        <w:rPr>
          <w:b/>
          <w:color w:val="000000"/>
          <w:sz w:val="28"/>
          <w:szCs w:val="28"/>
        </w:rPr>
      </w:pPr>
      <w:r>
        <w:rPr>
          <w:b/>
          <w:color w:val="000000"/>
          <w:sz w:val="28"/>
          <w:szCs w:val="28"/>
        </w:rPr>
        <w:t>IN RE: Amend Agenda – Personnel Promotion:</w:t>
      </w:r>
    </w:p>
    <w:p w:rsidR="00852ED2" w:rsidRPr="00852ED2" w:rsidRDefault="00852ED2" w:rsidP="001B580B">
      <w:pPr>
        <w:jc w:val="both"/>
        <w:rPr>
          <w:color w:val="000000"/>
        </w:rPr>
      </w:pPr>
      <w:r>
        <w:rPr>
          <w:color w:val="000000"/>
        </w:rPr>
        <w:t xml:space="preserve">Judge Taylor asked permission to amend the agenda to include an employee recommended for </w:t>
      </w:r>
      <w:r w:rsidR="00031571">
        <w:rPr>
          <w:color w:val="000000"/>
        </w:rPr>
        <w:t>a lateral but temporary promotion</w:t>
      </w:r>
      <w:r>
        <w:rPr>
          <w:color w:val="000000"/>
        </w:rPr>
        <w:t>.</w:t>
      </w:r>
    </w:p>
    <w:p w:rsidR="00852ED2" w:rsidRDefault="00852ED2" w:rsidP="001B580B">
      <w:pPr>
        <w:jc w:val="both"/>
        <w:rPr>
          <w:b/>
          <w:color w:val="000000"/>
          <w:sz w:val="28"/>
          <w:szCs w:val="28"/>
        </w:rPr>
      </w:pPr>
    </w:p>
    <w:p w:rsidR="00852ED2" w:rsidRPr="003F09FE" w:rsidRDefault="00852ED2" w:rsidP="00852ED2">
      <w:pPr>
        <w:jc w:val="both"/>
        <w:rPr>
          <w:color w:val="000000"/>
        </w:rPr>
      </w:pPr>
      <w:r>
        <w:rPr>
          <w:color w:val="000000"/>
        </w:rPr>
        <w:t xml:space="preserve">Motion by Roger Barger seconded by Tom Botkin, to amend the agenda. </w:t>
      </w:r>
    </w:p>
    <w:p w:rsidR="00852ED2" w:rsidRPr="008E26DA" w:rsidRDefault="00852ED2" w:rsidP="00852ED2">
      <w:pPr>
        <w:jc w:val="both"/>
        <w:rPr>
          <w:color w:val="000000"/>
        </w:rPr>
      </w:pPr>
      <w:r w:rsidRPr="008E26DA">
        <w:rPr>
          <w:color w:val="000000"/>
        </w:rPr>
        <w:t>Motion carried on roll call vote as follows:</w:t>
      </w:r>
    </w:p>
    <w:p w:rsidR="00852ED2" w:rsidRPr="008E26DA" w:rsidRDefault="00852ED2" w:rsidP="00852ED2">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rsidR="00852ED2" w:rsidRDefault="00852ED2" w:rsidP="00852ED2">
      <w:pPr>
        <w:jc w:val="both"/>
        <w:rPr>
          <w:color w:val="000000"/>
        </w:rPr>
      </w:pPr>
      <w:r>
        <w:rPr>
          <w:color w:val="000000"/>
        </w:rPr>
        <w:t>John Tudor- Yes</w:t>
      </w:r>
      <w:r w:rsidRPr="008E26DA">
        <w:rPr>
          <w:color w:val="000000"/>
        </w:rPr>
        <w:tab/>
        <w:t xml:space="preserve">          </w:t>
      </w:r>
      <w:r>
        <w:rPr>
          <w:color w:val="000000"/>
        </w:rPr>
        <w:tab/>
        <w:t xml:space="preserve">           Larry Combs- </w:t>
      </w:r>
    </w:p>
    <w:p w:rsidR="00852ED2" w:rsidRDefault="00852ED2" w:rsidP="001B580B">
      <w:pPr>
        <w:jc w:val="both"/>
        <w:rPr>
          <w:color w:val="000000"/>
        </w:rPr>
      </w:pPr>
      <w:r>
        <w:rPr>
          <w:color w:val="000000"/>
        </w:rPr>
        <w:t xml:space="preserve">                          Reagan Taylor – Yes</w:t>
      </w:r>
    </w:p>
    <w:p w:rsidR="00852ED2" w:rsidRDefault="00852ED2" w:rsidP="001B580B">
      <w:pPr>
        <w:jc w:val="both"/>
        <w:rPr>
          <w:color w:val="000000"/>
        </w:rPr>
      </w:pPr>
    </w:p>
    <w:p w:rsidR="00031571" w:rsidRDefault="00852ED2" w:rsidP="001B580B">
      <w:pPr>
        <w:jc w:val="both"/>
        <w:rPr>
          <w:color w:val="000000"/>
        </w:rPr>
      </w:pPr>
      <w:r>
        <w:rPr>
          <w:color w:val="000000"/>
        </w:rPr>
        <w:t xml:space="preserve">Rachel Tyler recommended </w:t>
      </w:r>
      <w:r w:rsidR="00031571">
        <w:rPr>
          <w:color w:val="000000"/>
        </w:rPr>
        <w:t>an employee (name not specified) for a lateral, temporary promotion from Firefighter II to Human Resources Administrative Assistant, at an hourly rate of $9.43, with an effective date of 11/01/2017.</w:t>
      </w:r>
    </w:p>
    <w:p w:rsidR="00031571" w:rsidRDefault="00031571" w:rsidP="001B580B">
      <w:pPr>
        <w:jc w:val="both"/>
        <w:rPr>
          <w:color w:val="000000"/>
        </w:rPr>
      </w:pPr>
    </w:p>
    <w:p w:rsidR="00031571" w:rsidRPr="003F09FE" w:rsidRDefault="00031571" w:rsidP="00031571">
      <w:pPr>
        <w:jc w:val="both"/>
        <w:rPr>
          <w:color w:val="000000"/>
        </w:rPr>
      </w:pPr>
      <w:r>
        <w:rPr>
          <w:color w:val="000000"/>
        </w:rPr>
        <w:t xml:space="preserve">Motion by Roger Barger seconded by John Tudor, to approve promotion of employee. </w:t>
      </w:r>
    </w:p>
    <w:p w:rsidR="00031571" w:rsidRPr="008E26DA" w:rsidRDefault="00031571" w:rsidP="00031571">
      <w:pPr>
        <w:jc w:val="both"/>
        <w:rPr>
          <w:color w:val="000000"/>
        </w:rPr>
      </w:pPr>
      <w:r w:rsidRPr="008E26DA">
        <w:rPr>
          <w:color w:val="000000"/>
        </w:rPr>
        <w:t>Motion carried on roll call vote as follows:</w:t>
      </w:r>
    </w:p>
    <w:p w:rsidR="00031571" w:rsidRPr="008E26DA" w:rsidRDefault="00031571" w:rsidP="00031571">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rsidR="00031571" w:rsidRDefault="00031571" w:rsidP="00031571">
      <w:pPr>
        <w:jc w:val="both"/>
        <w:rPr>
          <w:color w:val="000000"/>
        </w:rPr>
      </w:pPr>
      <w:r>
        <w:rPr>
          <w:color w:val="000000"/>
        </w:rPr>
        <w:t>John Tudor- Yes</w:t>
      </w:r>
      <w:r w:rsidRPr="008E26DA">
        <w:rPr>
          <w:color w:val="000000"/>
        </w:rPr>
        <w:tab/>
        <w:t xml:space="preserve">          </w:t>
      </w:r>
      <w:r>
        <w:rPr>
          <w:color w:val="000000"/>
        </w:rPr>
        <w:tab/>
        <w:t xml:space="preserve">           Larry Combs- </w:t>
      </w:r>
    </w:p>
    <w:p w:rsidR="00031571" w:rsidRDefault="00031571" w:rsidP="00031571">
      <w:pPr>
        <w:jc w:val="both"/>
        <w:rPr>
          <w:color w:val="000000"/>
        </w:rPr>
      </w:pPr>
      <w:r>
        <w:rPr>
          <w:color w:val="000000"/>
        </w:rPr>
        <w:t xml:space="preserve">                          Reagan Taylor – Yes</w:t>
      </w:r>
    </w:p>
    <w:p w:rsidR="00852ED2" w:rsidRPr="00852ED2" w:rsidRDefault="00852ED2" w:rsidP="001B580B">
      <w:pPr>
        <w:jc w:val="both"/>
        <w:rPr>
          <w:color w:val="000000"/>
        </w:rPr>
      </w:pPr>
    </w:p>
    <w:p w:rsidR="001B580B" w:rsidRDefault="00090AB1" w:rsidP="001B580B">
      <w:pPr>
        <w:jc w:val="both"/>
        <w:rPr>
          <w:b/>
          <w:color w:val="000000"/>
          <w:sz w:val="28"/>
          <w:szCs w:val="28"/>
        </w:rPr>
      </w:pPr>
      <w:r>
        <w:rPr>
          <w:b/>
          <w:color w:val="000000"/>
          <w:sz w:val="28"/>
          <w:szCs w:val="28"/>
        </w:rPr>
        <w:t>IN RE: Personnel – Road Department Promotion</w:t>
      </w:r>
      <w:r w:rsidR="001B580B">
        <w:rPr>
          <w:b/>
          <w:color w:val="000000"/>
          <w:sz w:val="28"/>
          <w:szCs w:val="28"/>
        </w:rPr>
        <w:t>:</w:t>
      </w:r>
    </w:p>
    <w:p w:rsidR="001B580B" w:rsidRDefault="00852ED2" w:rsidP="001B580B">
      <w:pPr>
        <w:jc w:val="both"/>
        <w:rPr>
          <w:color w:val="000000"/>
        </w:rPr>
      </w:pPr>
      <w:r>
        <w:rPr>
          <w:color w:val="000000"/>
        </w:rPr>
        <w:t xml:space="preserve">Scott Shepherd recommended Dwayne Bogie for promotion, from Light Equipment Operator to Assistant Foreman, at an hourly rate of $19.00, with an effective date of 10/24/2017. </w:t>
      </w:r>
    </w:p>
    <w:p w:rsidR="001B580B" w:rsidRDefault="001B580B" w:rsidP="001B580B">
      <w:pPr>
        <w:jc w:val="both"/>
        <w:rPr>
          <w:color w:val="000000"/>
        </w:rPr>
      </w:pPr>
    </w:p>
    <w:p w:rsidR="00852ED2" w:rsidRPr="003F09FE" w:rsidRDefault="00031571" w:rsidP="00852ED2">
      <w:pPr>
        <w:jc w:val="both"/>
        <w:rPr>
          <w:color w:val="000000"/>
        </w:rPr>
      </w:pPr>
      <w:r>
        <w:rPr>
          <w:color w:val="000000"/>
        </w:rPr>
        <w:lastRenderedPageBreak/>
        <w:t>Motion by Roger Barger</w:t>
      </w:r>
      <w:r w:rsidR="00852ED2">
        <w:rPr>
          <w:color w:val="000000"/>
        </w:rPr>
        <w:t xml:space="preserve"> seconded by John Tudor, to approve Charles Moore for hire. </w:t>
      </w:r>
    </w:p>
    <w:p w:rsidR="00852ED2" w:rsidRPr="008E26DA" w:rsidRDefault="00852ED2" w:rsidP="00852ED2">
      <w:pPr>
        <w:jc w:val="both"/>
        <w:rPr>
          <w:color w:val="000000"/>
        </w:rPr>
      </w:pPr>
      <w:r w:rsidRPr="008E26DA">
        <w:rPr>
          <w:color w:val="000000"/>
        </w:rPr>
        <w:t>Motion carried on roll call vote as follows:</w:t>
      </w:r>
    </w:p>
    <w:p w:rsidR="00852ED2" w:rsidRPr="008E26DA" w:rsidRDefault="00852ED2" w:rsidP="00852ED2">
      <w:pPr>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rsidR="00852ED2" w:rsidRDefault="00852ED2" w:rsidP="00852ED2">
      <w:pPr>
        <w:jc w:val="both"/>
        <w:rPr>
          <w:color w:val="000000"/>
        </w:rPr>
      </w:pPr>
      <w:r>
        <w:rPr>
          <w:color w:val="000000"/>
        </w:rPr>
        <w:t>John Tudor- Yes</w:t>
      </w:r>
      <w:r w:rsidRPr="008E26DA">
        <w:rPr>
          <w:color w:val="000000"/>
        </w:rPr>
        <w:tab/>
        <w:t xml:space="preserve">          </w:t>
      </w:r>
      <w:r>
        <w:rPr>
          <w:color w:val="000000"/>
        </w:rPr>
        <w:tab/>
        <w:t xml:space="preserve">           Larry Combs- </w:t>
      </w:r>
    </w:p>
    <w:p w:rsidR="001B580B" w:rsidRPr="00A42A27" w:rsidRDefault="00852ED2" w:rsidP="001B580B">
      <w:pPr>
        <w:jc w:val="both"/>
        <w:rPr>
          <w:color w:val="000000"/>
        </w:rPr>
      </w:pPr>
      <w:r>
        <w:rPr>
          <w:color w:val="000000"/>
        </w:rPr>
        <w:t xml:space="preserve">                          Reagan Taylor – Yes</w:t>
      </w:r>
    </w:p>
    <w:p w:rsidR="001B580B" w:rsidRDefault="001B580B" w:rsidP="001B580B">
      <w:pPr>
        <w:jc w:val="both"/>
        <w:rPr>
          <w:color w:val="000000"/>
        </w:rPr>
      </w:pPr>
    </w:p>
    <w:p w:rsidR="001B580B" w:rsidRDefault="001B580B" w:rsidP="001B580B">
      <w:pPr>
        <w:jc w:val="both"/>
        <w:rPr>
          <w:b/>
          <w:color w:val="000000"/>
          <w:sz w:val="28"/>
          <w:szCs w:val="28"/>
        </w:rPr>
      </w:pPr>
      <w:r w:rsidRPr="00E1776B">
        <w:rPr>
          <w:b/>
          <w:color w:val="000000"/>
          <w:sz w:val="28"/>
          <w:szCs w:val="28"/>
        </w:rPr>
        <w:t>Judge’s Report:</w:t>
      </w:r>
    </w:p>
    <w:p w:rsidR="001B580B" w:rsidRDefault="00031571" w:rsidP="001B580B">
      <w:pPr>
        <w:jc w:val="both"/>
        <w:rPr>
          <w:color w:val="000000"/>
        </w:rPr>
      </w:pPr>
      <w:r>
        <w:rPr>
          <w:color w:val="000000"/>
        </w:rPr>
        <w:t>--Farm City Banquet will be Monday, November 6, 6:00 p.m. at the Madison County Extension Office, Duncannon Lane. Must purchase advanced tickets or call 624-4072.</w:t>
      </w:r>
    </w:p>
    <w:p w:rsidR="00031571" w:rsidRDefault="00031571" w:rsidP="001B580B">
      <w:pPr>
        <w:jc w:val="both"/>
        <w:rPr>
          <w:color w:val="000000"/>
        </w:rPr>
      </w:pPr>
      <w:r>
        <w:rPr>
          <w:color w:val="000000"/>
        </w:rPr>
        <w:t>--Diabetes Day will be Saturday, November 11</w:t>
      </w:r>
      <w:r w:rsidRPr="00031571">
        <w:rPr>
          <w:color w:val="000000"/>
          <w:vertAlign w:val="superscript"/>
        </w:rPr>
        <w:t>th</w:t>
      </w:r>
      <w:r>
        <w:rPr>
          <w:color w:val="000000"/>
        </w:rPr>
        <w:t>, from 8:30 AM to 12:30 PM at the First Christian Church in Richmond. There will be screenings and other tests offered related to controlling and preventing diabetes.</w:t>
      </w:r>
    </w:p>
    <w:p w:rsidR="00D67E04" w:rsidRDefault="00D67E04" w:rsidP="001B580B">
      <w:pPr>
        <w:jc w:val="both"/>
        <w:rPr>
          <w:color w:val="000000"/>
        </w:rPr>
      </w:pPr>
      <w:r>
        <w:rPr>
          <w:color w:val="000000"/>
        </w:rPr>
        <w:t>--The Kirksville Community Center’s Christmas Gathering will be Saturday, November 11</w:t>
      </w:r>
      <w:r w:rsidRPr="00D67E04">
        <w:rPr>
          <w:color w:val="000000"/>
          <w:vertAlign w:val="superscript"/>
        </w:rPr>
        <w:t>th</w:t>
      </w:r>
      <w:r>
        <w:rPr>
          <w:color w:val="000000"/>
        </w:rPr>
        <w:t>, from 9 AM to 2 PM at the former Kirksville Elementary School.</w:t>
      </w:r>
    </w:p>
    <w:p w:rsidR="00D67E04" w:rsidRDefault="00D67E04" w:rsidP="001B580B">
      <w:pPr>
        <w:jc w:val="both"/>
        <w:rPr>
          <w:color w:val="000000"/>
        </w:rPr>
      </w:pPr>
      <w:r>
        <w:rPr>
          <w:color w:val="000000"/>
        </w:rPr>
        <w:t>--The Madison Singers Fall concert will be Sunday, November 12, at 3 P.M., at the Richmond Area Arts Co</w:t>
      </w:r>
      <w:r w:rsidR="007C0A2C">
        <w:rPr>
          <w:color w:val="000000"/>
        </w:rPr>
        <w:t>u</w:t>
      </w:r>
      <w:r>
        <w:rPr>
          <w:color w:val="000000"/>
        </w:rPr>
        <w:t xml:space="preserve">ncil at the corner of Lancaster Ave. and Water Street in Richmond. </w:t>
      </w:r>
    </w:p>
    <w:p w:rsidR="00D67E04" w:rsidRDefault="00D67E04" w:rsidP="001B580B">
      <w:pPr>
        <w:jc w:val="both"/>
        <w:rPr>
          <w:color w:val="000000"/>
        </w:rPr>
      </w:pPr>
      <w:r>
        <w:rPr>
          <w:color w:val="000000"/>
        </w:rPr>
        <w:t>--The Berea Chamber of Commerce’s Annual Awards Night will be Thursday, November 16</w:t>
      </w:r>
      <w:r w:rsidRPr="00D67E04">
        <w:rPr>
          <w:color w:val="000000"/>
          <w:vertAlign w:val="superscript"/>
        </w:rPr>
        <w:t>th</w:t>
      </w:r>
      <w:r>
        <w:rPr>
          <w:color w:val="000000"/>
        </w:rPr>
        <w:t>, from 6:30 to 9:30 PM, at the Berea Church of God. Tickets are available through the Berea Chamber of Commerce.</w:t>
      </w:r>
    </w:p>
    <w:p w:rsidR="00D67E04" w:rsidRPr="00031571" w:rsidRDefault="00D67E04" w:rsidP="001B580B">
      <w:pPr>
        <w:jc w:val="both"/>
        <w:rPr>
          <w:color w:val="000000"/>
        </w:rPr>
      </w:pPr>
      <w:r>
        <w:rPr>
          <w:color w:val="000000"/>
        </w:rPr>
        <w:t>--Now is the time to sign up for both Richmond and Berea’s Christmas parades. Richmond Christmas parade will be Friday, December 1</w:t>
      </w:r>
      <w:r w:rsidRPr="00D67E04">
        <w:rPr>
          <w:color w:val="000000"/>
          <w:vertAlign w:val="superscript"/>
        </w:rPr>
        <w:t>st</w:t>
      </w:r>
      <w:r>
        <w:rPr>
          <w:color w:val="000000"/>
        </w:rPr>
        <w:t>, and Berea’s will be Saturday, December 2</w:t>
      </w:r>
      <w:r w:rsidRPr="00D67E04">
        <w:rPr>
          <w:color w:val="000000"/>
          <w:vertAlign w:val="superscript"/>
        </w:rPr>
        <w:t>nd</w:t>
      </w:r>
      <w:r>
        <w:rPr>
          <w:color w:val="000000"/>
        </w:rPr>
        <w:t xml:space="preserve">. To register for Richmond’s parade contact Richmond Parks and Recreation and to register for Berea’s contact the Berea Chamber of Commerce. </w:t>
      </w:r>
    </w:p>
    <w:p w:rsidR="001B580B" w:rsidRDefault="001B580B" w:rsidP="001B580B">
      <w:pPr>
        <w:jc w:val="both"/>
        <w:rPr>
          <w:b/>
          <w:color w:val="000000"/>
          <w:sz w:val="28"/>
          <w:szCs w:val="28"/>
        </w:rPr>
      </w:pPr>
    </w:p>
    <w:p w:rsidR="00855EF8" w:rsidRDefault="00855EF8" w:rsidP="00855EF8">
      <w:pPr>
        <w:jc w:val="both"/>
        <w:rPr>
          <w:b/>
          <w:color w:val="000000"/>
          <w:sz w:val="28"/>
          <w:szCs w:val="28"/>
        </w:rPr>
      </w:pPr>
      <w:r>
        <w:rPr>
          <w:b/>
          <w:color w:val="000000"/>
          <w:sz w:val="28"/>
          <w:szCs w:val="28"/>
        </w:rPr>
        <w:t>Comments from Department Heads:</w:t>
      </w:r>
    </w:p>
    <w:p w:rsidR="00855EF8" w:rsidRPr="00855EF8" w:rsidRDefault="00855EF8" w:rsidP="00855EF8">
      <w:pPr>
        <w:jc w:val="both"/>
        <w:rPr>
          <w:color w:val="000000"/>
        </w:rPr>
      </w:pPr>
      <w:r>
        <w:rPr>
          <w:b/>
          <w:color w:val="000000"/>
        </w:rPr>
        <w:t>Phillip Seyfrit</w:t>
      </w:r>
      <w:r>
        <w:rPr>
          <w:color w:val="000000"/>
        </w:rPr>
        <w:t xml:space="preserve"> discussed upcoming events that will be held at the parks throughout the holiday seasons.</w:t>
      </w:r>
    </w:p>
    <w:p w:rsidR="00855EF8" w:rsidRDefault="00855EF8" w:rsidP="001B580B">
      <w:pPr>
        <w:jc w:val="both"/>
        <w:rPr>
          <w:b/>
          <w:color w:val="000000"/>
          <w:sz w:val="28"/>
          <w:szCs w:val="28"/>
        </w:rPr>
      </w:pPr>
    </w:p>
    <w:p w:rsidR="001B580B" w:rsidRDefault="001B580B" w:rsidP="001B580B">
      <w:pPr>
        <w:jc w:val="both"/>
        <w:rPr>
          <w:b/>
          <w:color w:val="000000"/>
          <w:sz w:val="28"/>
          <w:szCs w:val="28"/>
        </w:rPr>
      </w:pPr>
      <w:r w:rsidRPr="00F65468">
        <w:rPr>
          <w:b/>
          <w:color w:val="000000"/>
          <w:sz w:val="28"/>
          <w:szCs w:val="28"/>
        </w:rPr>
        <w:t>Comments from Magistrates:</w:t>
      </w:r>
    </w:p>
    <w:p w:rsidR="001B580B" w:rsidRDefault="00855EF8" w:rsidP="001B580B">
      <w:pPr>
        <w:jc w:val="both"/>
        <w:rPr>
          <w:color w:val="000000"/>
        </w:rPr>
      </w:pPr>
      <w:r>
        <w:rPr>
          <w:b/>
          <w:color w:val="000000"/>
        </w:rPr>
        <w:t>Magistrate Barger</w:t>
      </w:r>
      <w:r>
        <w:rPr>
          <w:color w:val="000000"/>
        </w:rPr>
        <w:t xml:space="preserve"> said that Employee Appreciation Week went well and thanked Rachel for </w:t>
      </w:r>
      <w:proofErr w:type="gramStart"/>
      <w:r>
        <w:rPr>
          <w:color w:val="000000"/>
        </w:rPr>
        <w:t>all of</w:t>
      </w:r>
      <w:proofErr w:type="gramEnd"/>
      <w:r>
        <w:rPr>
          <w:color w:val="000000"/>
        </w:rPr>
        <w:t xml:space="preserve"> the hard work in putting the event together. He reminded everyone to unhook their water hoses and to be mindful and watch out for the children during Trick-or-Treat.</w:t>
      </w:r>
      <w:r w:rsidR="001B580B">
        <w:rPr>
          <w:color w:val="000000"/>
        </w:rPr>
        <w:t xml:space="preserve"> </w:t>
      </w:r>
    </w:p>
    <w:p w:rsidR="001B580B" w:rsidRDefault="001B580B" w:rsidP="001B580B">
      <w:pPr>
        <w:jc w:val="both"/>
        <w:rPr>
          <w:color w:val="000000"/>
        </w:rPr>
      </w:pPr>
      <w:r w:rsidRPr="00F5205D">
        <w:rPr>
          <w:b/>
          <w:color w:val="000000"/>
        </w:rPr>
        <w:t>Magistrate Tudor</w:t>
      </w:r>
      <w:r>
        <w:rPr>
          <w:color w:val="000000"/>
        </w:rPr>
        <w:t xml:space="preserve"> </w:t>
      </w:r>
      <w:r w:rsidR="00855EF8">
        <w:rPr>
          <w:color w:val="000000"/>
        </w:rPr>
        <w:t>said that the Road Department is finishing up some projects in his district.</w:t>
      </w:r>
    </w:p>
    <w:p w:rsidR="001B580B" w:rsidRDefault="001B580B" w:rsidP="001B580B">
      <w:pPr>
        <w:jc w:val="both"/>
        <w:rPr>
          <w:color w:val="000000"/>
        </w:rPr>
      </w:pPr>
      <w:r>
        <w:rPr>
          <w:b/>
          <w:color w:val="000000"/>
        </w:rPr>
        <w:t xml:space="preserve">Magistrate </w:t>
      </w:r>
      <w:r w:rsidR="00855EF8">
        <w:rPr>
          <w:b/>
          <w:color w:val="000000"/>
        </w:rPr>
        <w:t xml:space="preserve">Botkin </w:t>
      </w:r>
      <w:r w:rsidR="00855EF8">
        <w:rPr>
          <w:color w:val="000000"/>
        </w:rPr>
        <w:t>added to the Judge’s Report and said that Halloween Hoedown will be Thursday, from 6:00-8:00 PM. He also thanked Rachel for her hard work during Employee Appreciation Week.</w:t>
      </w:r>
      <w:r w:rsidR="00855EF8">
        <w:rPr>
          <w:b/>
          <w:color w:val="000000"/>
        </w:rPr>
        <w:t xml:space="preserve"> </w:t>
      </w:r>
    </w:p>
    <w:p w:rsidR="00855EF8" w:rsidRDefault="00855EF8" w:rsidP="00855EF8">
      <w:pPr>
        <w:jc w:val="both"/>
        <w:rPr>
          <w:b/>
          <w:color w:val="000000"/>
          <w:sz w:val="28"/>
          <w:szCs w:val="28"/>
        </w:rPr>
      </w:pPr>
      <w:r>
        <w:rPr>
          <w:b/>
          <w:color w:val="000000"/>
          <w:sz w:val="28"/>
          <w:szCs w:val="28"/>
        </w:rPr>
        <w:t>Comments from Audience</w:t>
      </w:r>
      <w:r w:rsidRPr="00F65468">
        <w:rPr>
          <w:b/>
          <w:color w:val="000000"/>
          <w:sz w:val="28"/>
          <w:szCs w:val="28"/>
        </w:rPr>
        <w:t>:</w:t>
      </w:r>
    </w:p>
    <w:p w:rsidR="00855EF8" w:rsidRPr="00855EF8" w:rsidRDefault="00855EF8" w:rsidP="00855EF8">
      <w:pPr>
        <w:jc w:val="both"/>
        <w:rPr>
          <w:color w:val="000000"/>
        </w:rPr>
      </w:pPr>
      <w:r>
        <w:rPr>
          <w:color w:val="000000"/>
        </w:rPr>
        <w:t>No comments.</w:t>
      </w:r>
    </w:p>
    <w:p w:rsidR="001B580B" w:rsidRDefault="001B580B" w:rsidP="001B580B">
      <w:pPr>
        <w:jc w:val="both"/>
        <w:rPr>
          <w:b/>
          <w:color w:val="000000"/>
        </w:rPr>
      </w:pPr>
    </w:p>
    <w:p w:rsidR="001B580B" w:rsidRDefault="001B580B" w:rsidP="001B580B">
      <w:pPr>
        <w:jc w:val="both"/>
        <w:rPr>
          <w:b/>
          <w:color w:val="000000"/>
          <w:sz w:val="28"/>
          <w:szCs w:val="28"/>
        </w:rPr>
      </w:pPr>
      <w:r>
        <w:rPr>
          <w:b/>
          <w:color w:val="000000"/>
          <w:sz w:val="28"/>
          <w:szCs w:val="28"/>
        </w:rPr>
        <w:t xml:space="preserve">IN RE: </w:t>
      </w:r>
      <w:r w:rsidRPr="008E26DA">
        <w:rPr>
          <w:b/>
          <w:color w:val="000000"/>
          <w:sz w:val="28"/>
          <w:szCs w:val="28"/>
        </w:rPr>
        <w:t>Pay Claims and Approve Transfers:</w:t>
      </w:r>
    </w:p>
    <w:p w:rsidR="001B580B" w:rsidRPr="008E26DA" w:rsidRDefault="001B580B" w:rsidP="001B580B">
      <w:pPr>
        <w:tabs>
          <w:tab w:val="left" w:pos="3892"/>
        </w:tabs>
        <w:jc w:val="both"/>
        <w:rPr>
          <w:color w:val="000000"/>
        </w:rPr>
      </w:pPr>
      <w:r>
        <w:rPr>
          <w:color w:val="000000"/>
        </w:rPr>
        <w:t xml:space="preserve">Motion made by </w:t>
      </w:r>
      <w:r w:rsidR="00D67E04">
        <w:rPr>
          <w:color w:val="000000"/>
        </w:rPr>
        <w:t>John Tudor</w:t>
      </w:r>
      <w:r>
        <w:rPr>
          <w:color w:val="000000"/>
        </w:rPr>
        <w:t xml:space="preserve"> seconded by </w:t>
      </w:r>
      <w:r w:rsidR="00D67E04">
        <w:rPr>
          <w:color w:val="000000"/>
        </w:rPr>
        <w:t>Tom Botkin,</w:t>
      </w:r>
      <w:r>
        <w:rPr>
          <w:color w:val="000000"/>
        </w:rPr>
        <w:t xml:space="preserve"> to approve pay claims and transfers.</w:t>
      </w:r>
    </w:p>
    <w:p w:rsidR="001B580B" w:rsidRPr="008E26DA" w:rsidRDefault="001B580B" w:rsidP="001B580B">
      <w:pPr>
        <w:tabs>
          <w:tab w:val="left" w:pos="3892"/>
        </w:tabs>
        <w:jc w:val="both"/>
        <w:rPr>
          <w:color w:val="000000"/>
        </w:rPr>
      </w:pPr>
    </w:p>
    <w:p w:rsidR="001B580B" w:rsidRPr="00631886" w:rsidRDefault="001B580B" w:rsidP="001B580B">
      <w:pPr>
        <w:jc w:val="both"/>
        <w:rPr>
          <w:color w:val="000000"/>
          <w:sz w:val="25"/>
          <w:szCs w:val="25"/>
        </w:rPr>
      </w:pPr>
      <w:r w:rsidRPr="004352BE">
        <w:rPr>
          <w:b/>
          <w:color w:val="000000"/>
          <w:sz w:val="22"/>
          <w:szCs w:val="22"/>
        </w:rPr>
        <w:t>ANNOUNCE NEXT COURT DATE:</w:t>
      </w:r>
    </w:p>
    <w:p w:rsidR="001B580B" w:rsidRDefault="001B580B" w:rsidP="001B580B">
      <w:pPr>
        <w:jc w:val="both"/>
        <w:rPr>
          <w:color w:val="000000"/>
        </w:rPr>
      </w:pPr>
      <w:r w:rsidRPr="009A3F0E">
        <w:rPr>
          <w:color w:val="000000"/>
        </w:rPr>
        <w:t xml:space="preserve">Judge </w:t>
      </w:r>
      <w:r w:rsidR="00D67E04">
        <w:rPr>
          <w:color w:val="000000"/>
        </w:rPr>
        <w:t xml:space="preserve">Taylor </w:t>
      </w:r>
      <w:r w:rsidRPr="009A3F0E">
        <w:rPr>
          <w:color w:val="000000"/>
        </w:rPr>
        <w:t>announced the next court date for</w:t>
      </w:r>
      <w:r w:rsidR="00A31E80">
        <w:rPr>
          <w:color w:val="000000"/>
        </w:rPr>
        <w:t xml:space="preserve"> Tuesday, November 14</w:t>
      </w:r>
      <w:r>
        <w:rPr>
          <w:color w:val="000000"/>
        </w:rPr>
        <w:t xml:space="preserve">, 2017 in </w:t>
      </w:r>
      <w:r w:rsidR="00A31E80">
        <w:rPr>
          <w:color w:val="000000"/>
        </w:rPr>
        <w:t>Berea</w:t>
      </w:r>
      <w:r>
        <w:rPr>
          <w:color w:val="000000"/>
        </w:rPr>
        <w:t xml:space="preserve"> </w:t>
      </w:r>
      <w:r w:rsidRPr="009A3F0E">
        <w:rPr>
          <w:color w:val="000000"/>
        </w:rPr>
        <w:t xml:space="preserve">at 9:30AM.  </w:t>
      </w:r>
    </w:p>
    <w:p w:rsidR="001B580B" w:rsidRDefault="001B580B" w:rsidP="001B580B">
      <w:pPr>
        <w:jc w:val="both"/>
        <w:rPr>
          <w:b/>
          <w:sz w:val="22"/>
          <w:szCs w:val="22"/>
        </w:rPr>
      </w:pPr>
    </w:p>
    <w:p w:rsidR="001B580B" w:rsidRPr="004352BE" w:rsidRDefault="001B580B" w:rsidP="001B580B">
      <w:pPr>
        <w:jc w:val="both"/>
        <w:rPr>
          <w:b/>
          <w:sz w:val="22"/>
          <w:szCs w:val="22"/>
        </w:rPr>
      </w:pPr>
      <w:r>
        <w:rPr>
          <w:b/>
          <w:sz w:val="22"/>
          <w:szCs w:val="22"/>
        </w:rPr>
        <w:t>I</w:t>
      </w:r>
      <w:r w:rsidRPr="004352BE">
        <w:rPr>
          <w:b/>
          <w:sz w:val="22"/>
          <w:szCs w:val="22"/>
        </w:rPr>
        <w:t>N RE:  ADJOURNMENT</w:t>
      </w:r>
    </w:p>
    <w:p w:rsidR="001B580B" w:rsidRDefault="001B580B" w:rsidP="001B580B">
      <w:pPr>
        <w:jc w:val="both"/>
      </w:pPr>
      <w:r w:rsidRPr="009A3F0E">
        <w:t>Motion from</w:t>
      </w:r>
      <w:r>
        <w:t xml:space="preserve"> </w:t>
      </w:r>
      <w:r w:rsidR="00A31E80">
        <w:t>Roger Barger</w:t>
      </w:r>
      <w:r>
        <w:t xml:space="preserve"> </w:t>
      </w:r>
      <w:r w:rsidRPr="009A3F0E">
        <w:t>to adjourn, seconded by</w:t>
      </w:r>
      <w:r>
        <w:t xml:space="preserve"> Tom Botkin</w:t>
      </w:r>
      <w:r w:rsidRPr="009A3F0E">
        <w:t xml:space="preserve">. </w:t>
      </w:r>
      <w:r>
        <w:t xml:space="preserve"> </w:t>
      </w:r>
      <w:r w:rsidRPr="009A3F0E">
        <w:t xml:space="preserve">Hearing no objection, the meeting adjourned </w:t>
      </w:r>
      <w:r>
        <w:t xml:space="preserve">at 11:11am.       </w:t>
      </w:r>
    </w:p>
    <w:p w:rsidR="001B580B" w:rsidRPr="009A3F0E" w:rsidRDefault="001B580B" w:rsidP="001B580B">
      <w:pPr>
        <w:jc w:val="both"/>
      </w:pPr>
    </w:p>
    <w:p w:rsidR="001B580B" w:rsidRPr="00EA5FAA" w:rsidRDefault="001B580B" w:rsidP="001B580B">
      <w:pPr>
        <w:jc w:val="both"/>
        <w:rPr>
          <w:sz w:val="22"/>
          <w:szCs w:val="22"/>
        </w:rPr>
      </w:pPr>
      <w:r>
        <w:rPr>
          <w:sz w:val="22"/>
          <w:szCs w:val="22"/>
        </w:rPr>
        <w:t xml:space="preserve">                                                                                                </w:t>
      </w:r>
      <w:r w:rsidRPr="004352BE">
        <w:rPr>
          <w:sz w:val="22"/>
          <w:szCs w:val="22"/>
        </w:rPr>
        <w:t>__________________________________</w:t>
      </w:r>
    </w:p>
    <w:p w:rsidR="001B580B" w:rsidRDefault="001B580B" w:rsidP="001B580B">
      <w:pPr>
        <w:jc w:val="both"/>
        <w:rPr>
          <w:color w:val="000000"/>
          <w:sz w:val="25"/>
          <w:szCs w:val="25"/>
        </w:rPr>
      </w:pPr>
      <w:r w:rsidRPr="00104205">
        <w:rPr>
          <w:color w:val="000000"/>
          <w:sz w:val="25"/>
          <w:szCs w:val="25"/>
        </w:rPr>
        <w:t xml:space="preserve">                                </w:t>
      </w:r>
      <w:r>
        <w:rPr>
          <w:color w:val="000000"/>
          <w:sz w:val="25"/>
          <w:szCs w:val="25"/>
        </w:rPr>
        <w:t xml:space="preserve">                      </w:t>
      </w:r>
    </w:p>
    <w:p w:rsidR="001B580B" w:rsidRDefault="001B580B" w:rsidP="001B580B">
      <w:pPr>
        <w:jc w:val="both"/>
        <w:rPr>
          <w:color w:val="000000"/>
          <w:sz w:val="25"/>
          <w:szCs w:val="25"/>
        </w:rPr>
      </w:pPr>
    </w:p>
    <w:p w:rsidR="001B580B" w:rsidRPr="00846EF3" w:rsidRDefault="00855EF8" w:rsidP="001B580B">
      <w:pPr>
        <w:jc w:val="both"/>
        <w:rPr>
          <w:sz w:val="25"/>
          <w:szCs w:val="25"/>
        </w:rPr>
      </w:pPr>
      <w:r>
        <w:rPr>
          <w:color w:val="000000"/>
          <w:sz w:val="25"/>
          <w:szCs w:val="25"/>
        </w:rPr>
        <w:t xml:space="preserve">                         </w:t>
      </w:r>
      <w:r>
        <w:rPr>
          <w:color w:val="000000"/>
          <w:sz w:val="25"/>
          <w:szCs w:val="25"/>
        </w:rPr>
        <w:tab/>
      </w:r>
      <w:r>
        <w:rPr>
          <w:color w:val="000000"/>
          <w:sz w:val="25"/>
          <w:szCs w:val="25"/>
        </w:rPr>
        <w:tab/>
      </w:r>
      <w:r>
        <w:rPr>
          <w:color w:val="000000"/>
          <w:sz w:val="25"/>
          <w:szCs w:val="25"/>
        </w:rPr>
        <w:tab/>
      </w:r>
      <w:r w:rsidR="001B580B" w:rsidRPr="008E26DA">
        <w:t>REAGAN TAYLOR MADISON CO. JUDGE/EXECUTIVE</w:t>
      </w:r>
    </w:p>
    <w:p w:rsidR="00670D5E" w:rsidRDefault="00670D5E"/>
    <w:sectPr w:rsidR="00670D5E" w:rsidSect="003E221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973F47"/>
    <w:multiLevelType w:val="hybridMultilevel"/>
    <w:tmpl w:val="703C1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80B"/>
    <w:rsid w:val="00007E93"/>
    <w:rsid w:val="00031571"/>
    <w:rsid w:val="00072806"/>
    <w:rsid w:val="00090AB1"/>
    <w:rsid w:val="00156058"/>
    <w:rsid w:val="001B580B"/>
    <w:rsid w:val="002B1B52"/>
    <w:rsid w:val="003E2218"/>
    <w:rsid w:val="003E67E2"/>
    <w:rsid w:val="00670D5E"/>
    <w:rsid w:val="006B751C"/>
    <w:rsid w:val="00717D54"/>
    <w:rsid w:val="0073126B"/>
    <w:rsid w:val="007C0A2C"/>
    <w:rsid w:val="00852ED2"/>
    <w:rsid w:val="00855EF8"/>
    <w:rsid w:val="00973ECB"/>
    <w:rsid w:val="00A31E80"/>
    <w:rsid w:val="00A8206B"/>
    <w:rsid w:val="00A9295B"/>
    <w:rsid w:val="00B72B37"/>
    <w:rsid w:val="00C86FE2"/>
    <w:rsid w:val="00D67E04"/>
    <w:rsid w:val="00FD62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EB3CC"/>
  <w15:chartTrackingRefBased/>
  <w15:docId w15:val="{1C561B6F-3E4D-4370-80DA-059405AE3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B580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580B"/>
    <w:pPr>
      <w:ind w:left="720"/>
    </w:pPr>
    <w:rPr>
      <w:rFonts w:ascii="Calibri" w:eastAsiaTheme="minorHAns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D202E89C</Template>
  <TotalTime>145</TotalTime>
  <Pages>4</Pages>
  <Words>1606</Words>
  <Characters>9155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Schlueter</dc:creator>
  <cp:keywords/>
  <dc:description/>
  <cp:lastModifiedBy>Kenny Barger</cp:lastModifiedBy>
  <cp:revision>11</cp:revision>
  <dcterms:created xsi:type="dcterms:W3CDTF">2017-10-27T12:18:00Z</dcterms:created>
  <dcterms:modified xsi:type="dcterms:W3CDTF">2017-10-31T12:42:00Z</dcterms:modified>
</cp:coreProperties>
</file>