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C9B220" w14:textId="77777777" w:rsidR="00FE3402" w:rsidRPr="008E26DA" w:rsidRDefault="00FE3402" w:rsidP="00FE3402">
      <w:pPr>
        <w:rPr>
          <w:b/>
          <w:color w:val="000000"/>
          <w:sz w:val="28"/>
          <w:szCs w:val="28"/>
        </w:rPr>
      </w:pPr>
      <w:r w:rsidRPr="008E26DA">
        <w:rPr>
          <w:b/>
          <w:color w:val="000000"/>
          <w:sz w:val="28"/>
          <w:szCs w:val="28"/>
        </w:rPr>
        <w:t>HONORABLE REAGAN TAYLOR COUNTY JUDGE EXECUTIVE PRESIDING</w:t>
      </w:r>
    </w:p>
    <w:p w14:paraId="5AC34C17" w14:textId="77777777" w:rsidR="00FE3402" w:rsidRPr="008E26DA" w:rsidRDefault="00FE3402" w:rsidP="00FE3402">
      <w:pPr>
        <w:jc w:val="both"/>
        <w:rPr>
          <w:b/>
          <w:color w:val="000000"/>
        </w:rPr>
      </w:pPr>
    </w:p>
    <w:p w14:paraId="114AFFBA" w14:textId="42A8F790" w:rsidR="00FE3402" w:rsidRDefault="00FE3402" w:rsidP="00FE3402">
      <w:pPr>
        <w:jc w:val="both"/>
        <w:rPr>
          <w:color w:val="000000"/>
        </w:rPr>
      </w:pPr>
      <w:r w:rsidRPr="008E26DA">
        <w:rPr>
          <w:color w:val="000000"/>
        </w:rPr>
        <w:t xml:space="preserve">The Madison County Fiscal Court convened in regular </w:t>
      </w:r>
      <w:r>
        <w:rPr>
          <w:color w:val="000000"/>
        </w:rPr>
        <w:t>session on the 24</w:t>
      </w:r>
      <w:r w:rsidRPr="00B62262">
        <w:rPr>
          <w:color w:val="000000"/>
          <w:vertAlign w:val="superscript"/>
        </w:rPr>
        <w:t>th</w:t>
      </w:r>
      <w:r>
        <w:rPr>
          <w:color w:val="000000"/>
        </w:rPr>
        <w:t xml:space="preserve"> day of April 2018</w:t>
      </w:r>
      <w:r w:rsidRPr="008E26DA">
        <w:rPr>
          <w:color w:val="000000"/>
        </w:rPr>
        <w:t xml:space="preserve"> at 9:30AM in</w:t>
      </w:r>
      <w:r>
        <w:rPr>
          <w:color w:val="000000"/>
        </w:rPr>
        <w:t xml:space="preserve"> the Fiscal Courtroom in Richmond, Ky</w:t>
      </w:r>
      <w:r w:rsidRPr="008E26DA">
        <w:rPr>
          <w:color w:val="000000"/>
        </w:rPr>
        <w:t>.</w:t>
      </w:r>
      <w:r>
        <w:rPr>
          <w:color w:val="000000"/>
        </w:rPr>
        <w:t xml:space="preserve"> </w:t>
      </w:r>
      <w:r w:rsidRPr="008E26DA">
        <w:t>Present was the Honorable Reagan Taylor in the chair presiding and</w:t>
      </w:r>
      <w:r w:rsidRPr="008E26DA">
        <w:rPr>
          <w:color w:val="000000"/>
        </w:rPr>
        <w:t xml:space="preserve"> the following members of the Fiscal Court:</w:t>
      </w:r>
      <w:r>
        <w:rPr>
          <w:color w:val="000000"/>
        </w:rPr>
        <w:t xml:space="preserve"> Roger Barger,</w:t>
      </w:r>
      <w:r w:rsidRPr="008E26DA">
        <w:rPr>
          <w:color w:val="000000"/>
        </w:rPr>
        <w:t xml:space="preserve"> Tom Botkin,</w:t>
      </w:r>
      <w:r>
        <w:rPr>
          <w:color w:val="000000"/>
        </w:rPr>
        <w:t xml:space="preserve"> and John Tudor</w:t>
      </w:r>
      <w:r w:rsidRPr="008E26DA">
        <w:rPr>
          <w:color w:val="000000"/>
        </w:rPr>
        <w:t xml:space="preserve"> were present.</w:t>
      </w:r>
      <w:r>
        <w:rPr>
          <w:color w:val="000000"/>
        </w:rPr>
        <w:t xml:space="preserve"> </w:t>
      </w:r>
      <w:r w:rsidRPr="008E26DA">
        <w:rPr>
          <w:color w:val="000000"/>
        </w:rPr>
        <w:t>Madison County</w:t>
      </w:r>
      <w:r>
        <w:rPr>
          <w:color w:val="000000"/>
        </w:rPr>
        <w:t xml:space="preserve"> Sheriff Mike Coyle</w:t>
      </w:r>
      <w:r w:rsidRPr="008E26DA">
        <w:rPr>
          <w:color w:val="000000"/>
        </w:rPr>
        <w:t>,</w:t>
      </w:r>
      <w:r>
        <w:rPr>
          <w:color w:val="000000"/>
        </w:rPr>
        <w:t xml:space="preserve"> Madison County Attorney Jud Patterson, and Madison County Clerk, Kenny Barger were also present. </w:t>
      </w:r>
    </w:p>
    <w:p w14:paraId="05412F3B" w14:textId="77777777" w:rsidR="00FE3402" w:rsidRDefault="00FE3402" w:rsidP="00FE3402">
      <w:pPr>
        <w:jc w:val="both"/>
        <w:rPr>
          <w:color w:val="000000"/>
        </w:rPr>
      </w:pPr>
    </w:p>
    <w:p w14:paraId="30BDA7CD" w14:textId="77777777" w:rsidR="00FE3402" w:rsidRPr="00B62262" w:rsidRDefault="00FE3402" w:rsidP="00FE3402">
      <w:pPr>
        <w:jc w:val="both"/>
        <w:rPr>
          <w:color w:val="000000"/>
        </w:rPr>
      </w:pPr>
      <w:r w:rsidRPr="00B62262">
        <w:rPr>
          <w:color w:val="000000"/>
        </w:rPr>
        <w:t>It being determined a quorum was present, the meeting was called to order.</w:t>
      </w:r>
    </w:p>
    <w:p w14:paraId="76DB343E" w14:textId="339691EC" w:rsidR="00FE3402" w:rsidRPr="00B62262" w:rsidRDefault="00FE3402" w:rsidP="00FE3402">
      <w:pPr>
        <w:jc w:val="both"/>
        <w:rPr>
          <w:color w:val="000000"/>
        </w:rPr>
      </w:pPr>
      <w:r w:rsidRPr="00B62262">
        <w:rPr>
          <w:color w:val="000000"/>
        </w:rPr>
        <w:t xml:space="preserve">Judge Taylor asked </w:t>
      </w:r>
      <w:r>
        <w:rPr>
          <w:color w:val="000000"/>
        </w:rPr>
        <w:t>Virgil Gardner</w:t>
      </w:r>
      <w:r w:rsidRPr="00B62262">
        <w:rPr>
          <w:color w:val="000000"/>
        </w:rPr>
        <w:t xml:space="preserve"> to lead the court in prayer. Judge Taylor asked </w:t>
      </w:r>
      <w:r>
        <w:rPr>
          <w:color w:val="000000"/>
        </w:rPr>
        <w:t xml:space="preserve">Sheriff Coyle </w:t>
      </w:r>
      <w:r w:rsidRPr="00B62262">
        <w:rPr>
          <w:color w:val="000000"/>
        </w:rPr>
        <w:t>to lead the Pledge of Allegiance.</w:t>
      </w:r>
    </w:p>
    <w:p w14:paraId="52702762" w14:textId="77777777" w:rsidR="00FE3402" w:rsidRDefault="00FE3402" w:rsidP="00FE3402">
      <w:pPr>
        <w:jc w:val="both"/>
        <w:rPr>
          <w:color w:val="000000"/>
        </w:rPr>
      </w:pPr>
    </w:p>
    <w:p w14:paraId="33A3B3FE" w14:textId="77777777" w:rsidR="00FE3402" w:rsidRPr="008E26DA" w:rsidRDefault="00FE3402" w:rsidP="00FE3402">
      <w:pPr>
        <w:jc w:val="both"/>
        <w:rPr>
          <w:b/>
          <w:color w:val="000000"/>
          <w:sz w:val="28"/>
          <w:szCs w:val="28"/>
        </w:rPr>
      </w:pPr>
      <w:r>
        <w:rPr>
          <w:b/>
          <w:color w:val="000000"/>
          <w:sz w:val="28"/>
          <w:szCs w:val="28"/>
        </w:rPr>
        <w:t xml:space="preserve">IN RE: </w:t>
      </w:r>
      <w:r w:rsidRPr="008E26DA">
        <w:rPr>
          <w:b/>
          <w:color w:val="000000"/>
          <w:sz w:val="28"/>
          <w:szCs w:val="28"/>
        </w:rPr>
        <w:t>Approval of Minutes:</w:t>
      </w:r>
    </w:p>
    <w:p w14:paraId="2A3CE580" w14:textId="3F244B3F" w:rsidR="00FE3402" w:rsidRPr="00274E3C" w:rsidRDefault="00FE3402" w:rsidP="00FE3402">
      <w:pPr>
        <w:jc w:val="both"/>
        <w:rPr>
          <w:color w:val="000000"/>
        </w:rPr>
      </w:pPr>
      <w:bookmarkStart w:id="0" w:name="_Hlk499631177"/>
      <w:r>
        <w:rPr>
          <w:color w:val="000000"/>
        </w:rPr>
        <w:t>Motion by John Tudor seconded by Roger Barger</w:t>
      </w:r>
      <w:r w:rsidRPr="00274E3C">
        <w:rPr>
          <w:color w:val="000000"/>
        </w:rPr>
        <w:t xml:space="preserve">, to approve the minutes from the </w:t>
      </w:r>
      <w:r>
        <w:rPr>
          <w:color w:val="000000"/>
        </w:rPr>
        <w:t>April 10</w:t>
      </w:r>
      <w:r w:rsidRPr="00561A56">
        <w:rPr>
          <w:color w:val="000000"/>
          <w:vertAlign w:val="superscript"/>
        </w:rPr>
        <w:t>th</w:t>
      </w:r>
      <w:r>
        <w:rPr>
          <w:color w:val="000000"/>
        </w:rPr>
        <w:t>, 2018</w:t>
      </w:r>
      <w:r w:rsidRPr="00274E3C">
        <w:rPr>
          <w:color w:val="000000"/>
        </w:rPr>
        <w:t xml:space="preserve"> regularly called meeting</w:t>
      </w:r>
      <w:r>
        <w:rPr>
          <w:color w:val="000000"/>
        </w:rPr>
        <w:t xml:space="preserve"> with amendments. </w:t>
      </w:r>
    </w:p>
    <w:p w14:paraId="7D3D2B40" w14:textId="77777777" w:rsidR="00FE3402" w:rsidRPr="008E26DA" w:rsidRDefault="00FE3402" w:rsidP="00FE3402">
      <w:pPr>
        <w:jc w:val="both"/>
        <w:rPr>
          <w:color w:val="000000"/>
        </w:rPr>
      </w:pPr>
      <w:r w:rsidRPr="008E26DA">
        <w:rPr>
          <w:color w:val="000000"/>
        </w:rPr>
        <w:t>Motion carried on roll call vote as follows:</w:t>
      </w:r>
    </w:p>
    <w:p w14:paraId="2EB12898" w14:textId="77777777" w:rsidR="00FE3402" w:rsidRPr="008E26DA" w:rsidRDefault="00FE3402" w:rsidP="00FE3402">
      <w:pPr>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14:paraId="5D6F09E3" w14:textId="519B1A69" w:rsidR="00FE3402" w:rsidRDefault="00FE3402" w:rsidP="00FE3402">
      <w:pPr>
        <w:jc w:val="both"/>
        <w:rPr>
          <w:color w:val="000000"/>
        </w:rPr>
      </w:pPr>
      <w:r>
        <w:rPr>
          <w:color w:val="000000"/>
        </w:rPr>
        <w:t>John Tudor- Yes</w:t>
      </w:r>
      <w:r w:rsidRPr="008E26DA">
        <w:rPr>
          <w:color w:val="000000"/>
        </w:rPr>
        <w:tab/>
        <w:t xml:space="preserve">          </w:t>
      </w:r>
      <w:r>
        <w:rPr>
          <w:color w:val="000000"/>
        </w:rPr>
        <w:tab/>
        <w:t xml:space="preserve">           Larry Combs- </w:t>
      </w:r>
    </w:p>
    <w:p w14:paraId="07DB2BED" w14:textId="77777777" w:rsidR="00FE3402" w:rsidRDefault="00FE3402" w:rsidP="00FE3402">
      <w:pPr>
        <w:jc w:val="both"/>
        <w:rPr>
          <w:color w:val="000000"/>
        </w:rPr>
      </w:pPr>
      <w:r>
        <w:rPr>
          <w:color w:val="000000"/>
        </w:rPr>
        <w:t xml:space="preserve">                          Reagan Taylor – Yes</w:t>
      </w:r>
    </w:p>
    <w:bookmarkEnd w:id="0"/>
    <w:p w14:paraId="7E30CA22" w14:textId="77777777" w:rsidR="00FE3402" w:rsidRDefault="00FE3402" w:rsidP="00FE3402">
      <w:pPr>
        <w:jc w:val="both"/>
        <w:rPr>
          <w:color w:val="000000"/>
        </w:rPr>
      </w:pPr>
    </w:p>
    <w:p w14:paraId="30C76C8B" w14:textId="77777777" w:rsidR="00FE3402" w:rsidRDefault="00FE3402" w:rsidP="00FE3402">
      <w:pPr>
        <w:jc w:val="both"/>
        <w:rPr>
          <w:b/>
          <w:color w:val="000000"/>
          <w:sz w:val="28"/>
          <w:szCs w:val="28"/>
        </w:rPr>
      </w:pPr>
      <w:r>
        <w:rPr>
          <w:b/>
          <w:color w:val="000000"/>
          <w:sz w:val="28"/>
          <w:szCs w:val="28"/>
        </w:rPr>
        <w:t xml:space="preserve">IN </w:t>
      </w:r>
      <w:r w:rsidRPr="00454A41">
        <w:rPr>
          <w:b/>
          <w:color w:val="000000"/>
          <w:sz w:val="28"/>
          <w:szCs w:val="28"/>
        </w:rPr>
        <w:t>RE: Treasurer’s Report:</w:t>
      </w:r>
    </w:p>
    <w:p w14:paraId="6D9BE370" w14:textId="2EB4CF7E" w:rsidR="00FE3402" w:rsidRDefault="00FE3402" w:rsidP="00FE3402">
      <w:pPr>
        <w:jc w:val="both"/>
        <w:rPr>
          <w:color w:val="000000"/>
          <w:szCs w:val="28"/>
        </w:rPr>
      </w:pPr>
      <w:r>
        <w:rPr>
          <w:color w:val="000000"/>
          <w:szCs w:val="28"/>
        </w:rPr>
        <w:t>Glenna Baker gave the Treasurer’s Report (see attached).</w:t>
      </w:r>
    </w:p>
    <w:p w14:paraId="107142D1" w14:textId="77777777" w:rsidR="00FE3402" w:rsidRDefault="00FE3402" w:rsidP="00FE3402">
      <w:pPr>
        <w:jc w:val="both"/>
        <w:rPr>
          <w:b/>
          <w:color w:val="000000"/>
          <w:sz w:val="28"/>
        </w:rPr>
      </w:pPr>
    </w:p>
    <w:p w14:paraId="043C6156" w14:textId="4D0F354B" w:rsidR="00FE3402" w:rsidRDefault="00FE3402" w:rsidP="00FE3402">
      <w:pPr>
        <w:jc w:val="both"/>
        <w:rPr>
          <w:b/>
          <w:color w:val="000000"/>
          <w:sz w:val="28"/>
        </w:rPr>
      </w:pPr>
      <w:r w:rsidRPr="00753B9F">
        <w:rPr>
          <w:b/>
          <w:color w:val="000000"/>
          <w:sz w:val="28"/>
        </w:rPr>
        <w:t xml:space="preserve">IN RE: </w:t>
      </w:r>
      <w:r>
        <w:rPr>
          <w:b/>
          <w:color w:val="000000"/>
          <w:sz w:val="28"/>
        </w:rPr>
        <w:t xml:space="preserve">Amend Agenda – Tim Halcomb: </w:t>
      </w:r>
    </w:p>
    <w:p w14:paraId="1B6ED119" w14:textId="6DABBE2A" w:rsidR="00FE3402" w:rsidRDefault="00FE3402" w:rsidP="00FE3402">
      <w:pPr>
        <w:jc w:val="both"/>
        <w:rPr>
          <w:color w:val="000000"/>
        </w:rPr>
      </w:pPr>
      <w:r>
        <w:rPr>
          <w:color w:val="000000"/>
        </w:rPr>
        <w:t>Tim Halcomb, from the Richmond Rotary Club, announced that they will be hosting a lawn party at Battlefield Memorial Park on May 19</w:t>
      </w:r>
      <w:r w:rsidRPr="00FE3402">
        <w:rPr>
          <w:color w:val="000000"/>
          <w:vertAlign w:val="superscript"/>
        </w:rPr>
        <w:t>th</w:t>
      </w:r>
      <w:r>
        <w:rPr>
          <w:color w:val="000000"/>
        </w:rPr>
        <w:t xml:space="preserve"> from 1:00-5:00 pm. All proceeds will be going to Big Brother/Big Sister and Hope’s Wings in Madison County.  </w:t>
      </w:r>
    </w:p>
    <w:p w14:paraId="4C5216AA" w14:textId="77777777" w:rsidR="00FE3402" w:rsidRDefault="00FE3402" w:rsidP="00FE3402">
      <w:pPr>
        <w:jc w:val="both"/>
        <w:rPr>
          <w:b/>
          <w:color w:val="000000"/>
          <w:sz w:val="28"/>
        </w:rPr>
      </w:pPr>
    </w:p>
    <w:p w14:paraId="641CFA9B" w14:textId="1C7B96BA" w:rsidR="00FE3402" w:rsidRDefault="00FE3402" w:rsidP="00FE3402">
      <w:pPr>
        <w:jc w:val="both"/>
        <w:rPr>
          <w:b/>
          <w:color w:val="000000"/>
          <w:sz w:val="28"/>
        </w:rPr>
      </w:pPr>
      <w:r>
        <w:rPr>
          <w:b/>
          <w:color w:val="000000"/>
          <w:sz w:val="28"/>
        </w:rPr>
        <w:t xml:space="preserve">IN RE: Proclamation – Community Action – KY River Foothills: </w:t>
      </w:r>
    </w:p>
    <w:p w14:paraId="46C6EC5E" w14:textId="12A64FD5" w:rsidR="00FE3402" w:rsidRPr="00B62262" w:rsidRDefault="00FE3402" w:rsidP="00FE3402">
      <w:pPr>
        <w:jc w:val="both"/>
        <w:rPr>
          <w:color w:val="000000"/>
        </w:rPr>
      </w:pPr>
      <w:r>
        <w:rPr>
          <w:color w:val="000000"/>
        </w:rPr>
        <w:t xml:space="preserve">Judge Taylor read the proclamation aloud, and proclaimed the month of May 2018 as Community Action Month in Madison County. </w:t>
      </w:r>
    </w:p>
    <w:p w14:paraId="7D35516B" w14:textId="77777777" w:rsidR="00FE3402" w:rsidRPr="00753B9F" w:rsidRDefault="00FE3402" w:rsidP="00FE3402">
      <w:pPr>
        <w:jc w:val="both"/>
        <w:rPr>
          <w:color w:val="000000"/>
        </w:rPr>
      </w:pPr>
    </w:p>
    <w:p w14:paraId="01817F4B" w14:textId="2C7D4AED" w:rsidR="00FE3402" w:rsidRDefault="00FE3402" w:rsidP="00FE3402">
      <w:pPr>
        <w:jc w:val="both"/>
        <w:rPr>
          <w:b/>
          <w:color w:val="000000"/>
          <w:sz w:val="28"/>
        </w:rPr>
      </w:pPr>
      <w:r>
        <w:rPr>
          <w:b/>
          <w:color w:val="000000"/>
          <w:sz w:val="28"/>
        </w:rPr>
        <w:t>IN RE: Kentucky Wired – Holly Hopkins:</w:t>
      </w:r>
    </w:p>
    <w:p w14:paraId="5FFD18D1" w14:textId="7B72E4BF" w:rsidR="00FE3402" w:rsidRDefault="00FE3402" w:rsidP="00FE3402">
      <w:pPr>
        <w:jc w:val="both"/>
        <w:rPr>
          <w:color w:val="000000"/>
        </w:rPr>
      </w:pPr>
      <w:r>
        <w:rPr>
          <w:color w:val="000000"/>
        </w:rPr>
        <w:t xml:space="preserve">Holly Hopkins, representative from the construction aspect of the KY Wired Project, announced a project that </w:t>
      </w:r>
      <w:r w:rsidR="00383035">
        <w:rPr>
          <w:color w:val="000000"/>
        </w:rPr>
        <w:t xml:space="preserve">they are working on throughout the Commonwealth, and particularly in Madison County. She said this project is one of the largest P3 telecommunication projects in the State. She asked for the court’s permission to grant their project an easement, to allow them telecom access into the state offices in Madison County. Magistrate Tudor asked what benefits the county will receive from fiberoptic installation-Holly said that it improves internet connection, cable TV, and sets the foundation to improve fiberoptic communication and allow the county to provide high speed services to citizens in the future. She also said the target completion date for this project is July 2020. </w:t>
      </w:r>
    </w:p>
    <w:p w14:paraId="01BE6475" w14:textId="002093BB" w:rsidR="00383035" w:rsidRDefault="00383035" w:rsidP="00FE3402">
      <w:pPr>
        <w:jc w:val="both"/>
        <w:rPr>
          <w:color w:val="000000"/>
        </w:rPr>
      </w:pPr>
    </w:p>
    <w:p w14:paraId="56B7AD7A" w14:textId="3D85ECDD" w:rsidR="00383035" w:rsidRPr="00274E3C" w:rsidRDefault="00383035" w:rsidP="00383035">
      <w:pPr>
        <w:jc w:val="both"/>
        <w:rPr>
          <w:color w:val="000000"/>
        </w:rPr>
      </w:pPr>
      <w:r>
        <w:rPr>
          <w:color w:val="000000"/>
        </w:rPr>
        <w:t>Motion by Roger Barger seconded by Tom Botkin</w:t>
      </w:r>
      <w:r w:rsidRPr="00274E3C">
        <w:rPr>
          <w:color w:val="000000"/>
        </w:rPr>
        <w:t>, to a</w:t>
      </w:r>
      <w:r>
        <w:rPr>
          <w:color w:val="000000"/>
        </w:rPr>
        <w:t>llow Judge Taylor to sign contract to allow easements and access to the Madison County Courthouse and access to the Annex Building.</w:t>
      </w:r>
    </w:p>
    <w:p w14:paraId="5F870F63" w14:textId="77777777" w:rsidR="00383035" w:rsidRPr="008E26DA" w:rsidRDefault="00383035" w:rsidP="00383035">
      <w:pPr>
        <w:jc w:val="both"/>
        <w:rPr>
          <w:color w:val="000000"/>
        </w:rPr>
      </w:pPr>
      <w:r w:rsidRPr="008E26DA">
        <w:rPr>
          <w:color w:val="000000"/>
        </w:rPr>
        <w:t>Motion carried on roll call vote as follows:</w:t>
      </w:r>
    </w:p>
    <w:p w14:paraId="5B6642A6" w14:textId="77777777" w:rsidR="00383035" w:rsidRPr="008E26DA" w:rsidRDefault="00383035" w:rsidP="00383035">
      <w:pPr>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14:paraId="7D17B38A" w14:textId="77777777" w:rsidR="00383035" w:rsidRDefault="00383035" w:rsidP="00383035">
      <w:pPr>
        <w:jc w:val="both"/>
        <w:rPr>
          <w:color w:val="000000"/>
        </w:rPr>
      </w:pPr>
      <w:r>
        <w:rPr>
          <w:color w:val="000000"/>
        </w:rPr>
        <w:t>John Tudor- Yes</w:t>
      </w:r>
      <w:r w:rsidRPr="008E26DA">
        <w:rPr>
          <w:color w:val="000000"/>
        </w:rPr>
        <w:tab/>
        <w:t xml:space="preserve">          </w:t>
      </w:r>
      <w:r>
        <w:rPr>
          <w:color w:val="000000"/>
        </w:rPr>
        <w:tab/>
        <w:t xml:space="preserve">           Larry Combs- </w:t>
      </w:r>
    </w:p>
    <w:p w14:paraId="114FC227" w14:textId="77777777" w:rsidR="00383035" w:rsidRDefault="00383035" w:rsidP="00383035">
      <w:pPr>
        <w:jc w:val="both"/>
        <w:rPr>
          <w:color w:val="000000"/>
        </w:rPr>
      </w:pPr>
      <w:r>
        <w:rPr>
          <w:color w:val="000000"/>
        </w:rPr>
        <w:t xml:space="preserve">                          Reagan Taylor – Yes</w:t>
      </w:r>
    </w:p>
    <w:p w14:paraId="7CD01B63" w14:textId="77777777" w:rsidR="00383035" w:rsidRPr="000F1E45" w:rsidRDefault="00383035" w:rsidP="00FE3402">
      <w:pPr>
        <w:jc w:val="both"/>
        <w:rPr>
          <w:color w:val="000000"/>
        </w:rPr>
      </w:pPr>
    </w:p>
    <w:p w14:paraId="0BADE917" w14:textId="77777777" w:rsidR="00FE3402" w:rsidRDefault="00FE3402" w:rsidP="00FE3402">
      <w:pPr>
        <w:jc w:val="both"/>
        <w:rPr>
          <w:color w:val="000000"/>
        </w:rPr>
      </w:pPr>
    </w:p>
    <w:p w14:paraId="29D3CA29" w14:textId="0FC151B9" w:rsidR="00FE3402" w:rsidRPr="00064503" w:rsidRDefault="00FE3402" w:rsidP="00FE3402">
      <w:pPr>
        <w:jc w:val="both"/>
        <w:rPr>
          <w:b/>
          <w:color w:val="000000"/>
          <w:sz w:val="28"/>
        </w:rPr>
      </w:pPr>
      <w:r>
        <w:rPr>
          <w:b/>
          <w:color w:val="000000"/>
          <w:sz w:val="28"/>
        </w:rPr>
        <w:lastRenderedPageBreak/>
        <w:t xml:space="preserve">IN RE: </w:t>
      </w:r>
      <w:r w:rsidR="00383035">
        <w:rPr>
          <w:b/>
          <w:color w:val="000000"/>
          <w:sz w:val="28"/>
        </w:rPr>
        <w:t>2</w:t>
      </w:r>
      <w:r w:rsidR="00383035" w:rsidRPr="00383035">
        <w:rPr>
          <w:b/>
          <w:color w:val="000000"/>
          <w:sz w:val="28"/>
          <w:vertAlign w:val="superscript"/>
        </w:rPr>
        <w:t>nd</w:t>
      </w:r>
      <w:r w:rsidR="00383035">
        <w:rPr>
          <w:b/>
          <w:color w:val="000000"/>
          <w:sz w:val="28"/>
        </w:rPr>
        <w:t xml:space="preserve"> Reading Ordinance 18-06 Budget Amendment – E911</w:t>
      </w:r>
      <w:r>
        <w:rPr>
          <w:b/>
          <w:color w:val="000000"/>
          <w:sz w:val="28"/>
        </w:rPr>
        <w:t>:</w:t>
      </w:r>
    </w:p>
    <w:p w14:paraId="3CFF4037" w14:textId="708197EB" w:rsidR="00FE3402" w:rsidRDefault="00FE3402" w:rsidP="00FE3402">
      <w:pPr>
        <w:jc w:val="both"/>
        <w:rPr>
          <w:color w:val="000000"/>
        </w:rPr>
      </w:pPr>
      <w:r>
        <w:rPr>
          <w:color w:val="000000"/>
        </w:rPr>
        <w:t xml:space="preserve">Judge Taylor </w:t>
      </w:r>
      <w:r w:rsidR="00383035">
        <w:rPr>
          <w:color w:val="000000"/>
        </w:rPr>
        <w:t>asked the court’s permission to approve Ordinance 18-06</w:t>
      </w:r>
      <w:r w:rsidR="00B2219B">
        <w:rPr>
          <w:color w:val="000000"/>
        </w:rPr>
        <w:t>, for an E911 budget amendment</w:t>
      </w:r>
      <w:r w:rsidR="00383035">
        <w:rPr>
          <w:color w:val="000000"/>
        </w:rPr>
        <w:t xml:space="preserve">. </w:t>
      </w:r>
      <w:r>
        <w:rPr>
          <w:color w:val="000000"/>
        </w:rPr>
        <w:t xml:space="preserve"> </w:t>
      </w:r>
    </w:p>
    <w:p w14:paraId="274F5619" w14:textId="7FDC7E7C" w:rsidR="00FE3402" w:rsidRDefault="00FE3402" w:rsidP="00FE3402">
      <w:pPr>
        <w:jc w:val="both"/>
        <w:rPr>
          <w:color w:val="000000"/>
        </w:rPr>
      </w:pPr>
    </w:p>
    <w:p w14:paraId="17F61335" w14:textId="6DD0ED00" w:rsidR="00383035" w:rsidRPr="008E26DA" w:rsidRDefault="00383035" w:rsidP="00383035">
      <w:pPr>
        <w:jc w:val="both"/>
        <w:rPr>
          <w:color w:val="000000"/>
        </w:rPr>
      </w:pPr>
      <w:r>
        <w:rPr>
          <w:color w:val="000000"/>
        </w:rPr>
        <w:t>Motion by John Tudor seconded by Roger Barger</w:t>
      </w:r>
      <w:r w:rsidRPr="00274E3C">
        <w:rPr>
          <w:color w:val="000000"/>
        </w:rPr>
        <w:t xml:space="preserve">, to </w:t>
      </w:r>
      <w:r>
        <w:rPr>
          <w:color w:val="000000"/>
        </w:rPr>
        <w:t>approve Ordinance 18-06.</w:t>
      </w:r>
    </w:p>
    <w:p w14:paraId="564BA667" w14:textId="77777777" w:rsidR="00383035" w:rsidRPr="008E26DA" w:rsidRDefault="00383035" w:rsidP="00383035">
      <w:pPr>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14:paraId="2F3BA891" w14:textId="77777777" w:rsidR="00383035" w:rsidRDefault="00383035" w:rsidP="00383035">
      <w:pPr>
        <w:jc w:val="both"/>
        <w:rPr>
          <w:color w:val="000000"/>
        </w:rPr>
      </w:pPr>
      <w:r>
        <w:rPr>
          <w:color w:val="000000"/>
        </w:rPr>
        <w:t>John Tudor- Yes</w:t>
      </w:r>
      <w:r w:rsidRPr="008E26DA">
        <w:rPr>
          <w:color w:val="000000"/>
        </w:rPr>
        <w:tab/>
        <w:t xml:space="preserve">          </w:t>
      </w:r>
      <w:r>
        <w:rPr>
          <w:color w:val="000000"/>
        </w:rPr>
        <w:tab/>
        <w:t xml:space="preserve">           Larry Combs- </w:t>
      </w:r>
    </w:p>
    <w:p w14:paraId="48ED4CB6" w14:textId="10119671" w:rsidR="00383035" w:rsidRDefault="00383035" w:rsidP="00FE3402">
      <w:pPr>
        <w:jc w:val="both"/>
        <w:rPr>
          <w:color w:val="000000"/>
        </w:rPr>
      </w:pPr>
      <w:r>
        <w:rPr>
          <w:color w:val="000000"/>
        </w:rPr>
        <w:t xml:space="preserve">                          Reagan Taylor – Yes</w:t>
      </w:r>
    </w:p>
    <w:p w14:paraId="29A6C7F0" w14:textId="77777777" w:rsidR="00FE3402" w:rsidRDefault="00FE3402" w:rsidP="00FE3402">
      <w:pPr>
        <w:jc w:val="both"/>
        <w:rPr>
          <w:color w:val="000000"/>
        </w:rPr>
      </w:pPr>
    </w:p>
    <w:p w14:paraId="7E510745" w14:textId="77A57FA3" w:rsidR="00FE3402" w:rsidRPr="002E1309" w:rsidRDefault="00FE3402" w:rsidP="00FE3402">
      <w:pPr>
        <w:jc w:val="both"/>
        <w:rPr>
          <w:b/>
          <w:color w:val="000000"/>
          <w:sz w:val="28"/>
        </w:rPr>
      </w:pPr>
      <w:r>
        <w:rPr>
          <w:b/>
          <w:color w:val="000000"/>
          <w:sz w:val="28"/>
        </w:rPr>
        <w:t xml:space="preserve">IN RE: </w:t>
      </w:r>
      <w:r w:rsidR="00383035">
        <w:rPr>
          <w:b/>
          <w:color w:val="000000"/>
          <w:sz w:val="28"/>
        </w:rPr>
        <w:t>Amend Agenda – Battlefield Golf Personnel &amp; Resolution 18-09 Safer Grant</w:t>
      </w:r>
      <w:r>
        <w:rPr>
          <w:b/>
          <w:color w:val="000000"/>
          <w:sz w:val="28"/>
        </w:rPr>
        <w:t>:</w:t>
      </w:r>
    </w:p>
    <w:p w14:paraId="1352765D" w14:textId="2BE967E4" w:rsidR="00B2219B" w:rsidRDefault="00B2219B" w:rsidP="00B2219B">
      <w:pPr>
        <w:jc w:val="both"/>
        <w:rPr>
          <w:b/>
          <w:color w:val="000000"/>
          <w:sz w:val="28"/>
        </w:rPr>
      </w:pPr>
      <w:r>
        <w:rPr>
          <w:color w:val="000000"/>
        </w:rPr>
        <w:t>Judge Taylor asked the court’s permission to amend the agenda for Battlefield Golf personnel and Resolution 18-09.</w:t>
      </w:r>
    </w:p>
    <w:p w14:paraId="34434DBA" w14:textId="77777777" w:rsidR="00B2219B" w:rsidRPr="00B2219B" w:rsidRDefault="00B2219B" w:rsidP="00B2219B">
      <w:pPr>
        <w:jc w:val="both"/>
        <w:rPr>
          <w:b/>
          <w:color w:val="000000"/>
          <w:sz w:val="28"/>
        </w:rPr>
      </w:pPr>
    </w:p>
    <w:p w14:paraId="5D938648" w14:textId="429DB592" w:rsidR="00B2219B" w:rsidRPr="008E26DA" w:rsidRDefault="00B2219B" w:rsidP="00B2219B">
      <w:pPr>
        <w:jc w:val="both"/>
        <w:rPr>
          <w:color w:val="000000"/>
        </w:rPr>
      </w:pPr>
      <w:r>
        <w:rPr>
          <w:color w:val="000000"/>
        </w:rPr>
        <w:t>Motion by Tom Botkin seconded by Roger Barger</w:t>
      </w:r>
      <w:r w:rsidRPr="00274E3C">
        <w:rPr>
          <w:color w:val="000000"/>
        </w:rPr>
        <w:t xml:space="preserve">, to </w:t>
      </w:r>
      <w:r>
        <w:rPr>
          <w:color w:val="000000"/>
        </w:rPr>
        <w:t>amend the agenda.</w:t>
      </w:r>
    </w:p>
    <w:p w14:paraId="7F935058" w14:textId="77777777" w:rsidR="00B2219B" w:rsidRPr="008E26DA" w:rsidRDefault="00B2219B" w:rsidP="00B2219B">
      <w:pPr>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14:paraId="517E3827" w14:textId="77777777" w:rsidR="00B2219B" w:rsidRDefault="00B2219B" w:rsidP="00B2219B">
      <w:pPr>
        <w:jc w:val="both"/>
        <w:rPr>
          <w:color w:val="000000"/>
        </w:rPr>
      </w:pPr>
      <w:r>
        <w:rPr>
          <w:color w:val="000000"/>
        </w:rPr>
        <w:t>John Tudor- Yes</w:t>
      </w:r>
      <w:r w:rsidRPr="008E26DA">
        <w:rPr>
          <w:color w:val="000000"/>
        </w:rPr>
        <w:tab/>
        <w:t xml:space="preserve">          </w:t>
      </w:r>
      <w:r>
        <w:rPr>
          <w:color w:val="000000"/>
        </w:rPr>
        <w:tab/>
        <w:t xml:space="preserve">           Larry Combs- </w:t>
      </w:r>
    </w:p>
    <w:p w14:paraId="723D177E" w14:textId="77777777" w:rsidR="00B2219B" w:rsidRDefault="00B2219B" w:rsidP="00B2219B">
      <w:pPr>
        <w:jc w:val="both"/>
        <w:rPr>
          <w:color w:val="000000"/>
        </w:rPr>
      </w:pPr>
      <w:r>
        <w:rPr>
          <w:color w:val="000000"/>
        </w:rPr>
        <w:t xml:space="preserve">                          Reagan Taylor – Yes</w:t>
      </w:r>
    </w:p>
    <w:p w14:paraId="1F3D25BC" w14:textId="77777777" w:rsidR="00FE3402" w:rsidRDefault="00FE3402" w:rsidP="00FE3402">
      <w:pPr>
        <w:jc w:val="both"/>
        <w:rPr>
          <w:b/>
          <w:color w:val="000000"/>
          <w:sz w:val="28"/>
        </w:rPr>
      </w:pPr>
    </w:p>
    <w:p w14:paraId="07DD5772" w14:textId="6014FF48" w:rsidR="00FE3402" w:rsidRPr="002E1309" w:rsidRDefault="00FE3402" w:rsidP="00FE3402">
      <w:pPr>
        <w:jc w:val="both"/>
        <w:rPr>
          <w:b/>
          <w:color w:val="000000"/>
          <w:sz w:val="28"/>
        </w:rPr>
      </w:pPr>
      <w:r>
        <w:rPr>
          <w:b/>
          <w:color w:val="000000"/>
          <w:sz w:val="28"/>
        </w:rPr>
        <w:t xml:space="preserve">IN RE: </w:t>
      </w:r>
      <w:r w:rsidR="00B2219B">
        <w:rPr>
          <w:b/>
          <w:color w:val="000000"/>
          <w:sz w:val="28"/>
        </w:rPr>
        <w:t>1</w:t>
      </w:r>
      <w:r w:rsidR="00B2219B" w:rsidRPr="00B2219B">
        <w:rPr>
          <w:b/>
          <w:color w:val="000000"/>
          <w:sz w:val="28"/>
          <w:vertAlign w:val="superscript"/>
        </w:rPr>
        <w:t>st</w:t>
      </w:r>
      <w:r w:rsidR="00B2219B">
        <w:rPr>
          <w:b/>
          <w:color w:val="000000"/>
          <w:sz w:val="28"/>
        </w:rPr>
        <w:t xml:space="preserve"> Reading Ordinance 18-07 Land Use Change – 2827 Lexington Road from UC7/Urban Corridor Agriculture to UC4/Urban Corridor General Commercial for 6 Acres</w:t>
      </w:r>
      <w:r>
        <w:rPr>
          <w:b/>
          <w:color w:val="000000"/>
          <w:sz w:val="28"/>
        </w:rPr>
        <w:t>:</w:t>
      </w:r>
    </w:p>
    <w:p w14:paraId="51706217" w14:textId="7683F981" w:rsidR="00FE3402" w:rsidRDefault="00FE3402" w:rsidP="00FE3402">
      <w:pPr>
        <w:jc w:val="both"/>
        <w:rPr>
          <w:color w:val="000000"/>
        </w:rPr>
      </w:pPr>
      <w:r>
        <w:rPr>
          <w:color w:val="000000"/>
        </w:rPr>
        <w:t>Judge Taylor read Ordinance 18-0</w:t>
      </w:r>
      <w:r w:rsidR="00B2219B">
        <w:rPr>
          <w:color w:val="000000"/>
        </w:rPr>
        <w:t>7</w:t>
      </w:r>
      <w:r>
        <w:rPr>
          <w:color w:val="000000"/>
        </w:rPr>
        <w:t xml:space="preserve"> aloud; </w:t>
      </w:r>
      <w:r w:rsidR="00B2219B">
        <w:rPr>
          <w:color w:val="000000"/>
        </w:rPr>
        <w:t>Magistrte Barger expressed his concern about the land use regarding neighboring residential lot, and how it will affect the residents as well as continuing commercial development long term. Morgan Eaves addressed the fiscal court and said she represents the company looking to build a construction/storage facility and said it should not interfere with neighboring land uses, as it falls in line with the comprehensive plan. Marty Sizemore said that there is a site development plan to facilitate the process of using that land that must be passed in accordance with the zone change</w:t>
      </w:r>
      <w:r w:rsidR="007E0BB1">
        <w:rPr>
          <w:color w:val="000000"/>
        </w:rPr>
        <w:t xml:space="preserve"> </w:t>
      </w:r>
      <w:r w:rsidR="00B2219B">
        <w:rPr>
          <w:color w:val="000000"/>
        </w:rPr>
        <w:t xml:space="preserve">if </w:t>
      </w:r>
      <w:r w:rsidR="007E0BB1">
        <w:rPr>
          <w:color w:val="000000"/>
        </w:rPr>
        <w:t xml:space="preserve">Ordinance 18-07 is approved. </w:t>
      </w:r>
    </w:p>
    <w:p w14:paraId="6A79ED32" w14:textId="628D9052" w:rsidR="007E0BB1" w:rsidRDefault="007E0BB1" w:rsidP="00FE3402">
      <w:pPr>
        <w:jc w:val="both"/>
        <w:rPr>
          <w:color w:val="000000"/>
        </w:rPr>
      </w:pPr>
    </w:p>
    <w:p w14:paraId="6BE68EF9" w14:textId="66450318" w:rsidR="007E0BB1" w:rsidRDefault="007E0BB1" w:rsidP="00FE3402">
      <w:pPr>
        <w:jc w:val="both"/>
        <w:rPr>
          <w:color w:val="000000"/>
        </w:rPr>
      </w:pPr>
      <w:r>
        <w:rPr>
          <w:color w:val="000000"/>
        </w:rPr>
        <w:t>A citizen expressed their concern about passing a zone change in that area to general commercial and the long</w:t>
      </w:r>
      <w:r w:rsidR="00DF3536">
        <w:rPr>
          <w:color w:val="000000"/>
        </w:rPr>
        <w:t>-</w:t>
      </w:r>
      <w:r>
        <w:rPr>
          <w:color w:val="000000"/>
        </w:rPr>
        <w:t xml:space="preserve">term effects it could have on the residents, and worried about how the land will be used if the lot is sold in the future. </w:t>
      </w:r>
    </w:p>
    <w:p w14:paraId="5F6FF69A" w14:textId="77777777" w:rsidR="00FE3402" w:rsidRDefault="00FE3402" w:rsidP="00FE3402">
      <w:pPr>
        <w:jc w:val="both"/>
        <w:rPr>
          <w:color w:val="000000"/>
        </w:rPr>
      </w:pPr>
    </w:p>
    <w:p w14:paraId="65546183" w14:textId="34803D1C" w:rsidR="00FE3402" w:rsidRDefault="00FE3402" w:rsidP="00FE3402">
      <w:pPr>
        <w:jc w:val="both"/>
        <w:rPr>
          <w:color w:val="000000"/>
        </w:rPr>
      </w:pPr>
      <w:r>
        <w:rPr>
          <w:color w:val="000000"/>
        </w:rPr>
        <w:t xml:space="preserve">Motion by John Tudor seconded by </w:t>
      </w:r>
      <w:r w:rsidR="00DF3536">
        <w:rPr>
          <w:color w:val="000000"/>
        </w:rPr>
        <w:t>Judge Taylor</w:t>
      </w:r>
      <w:r>
        <w:rPr>
          <w:color w:val="000000"/>
        </w:rPr>
        <w:t xml:space="preserve">, to approve </w:t>
      </w:r>
      <w:r w:rsidR="00DF3536">
        <w:rPr>
          <w:color w:val="000000"/>
        </w:rPr>
        <w:t>for a second reading of Ordinance 18-07</w:t>
      </w:r>
      <w:r>
        <w:rPr>
          <w:color w:val="000000"/>
        </w:rPr>
        <w:t>.</w:t>
      </w:r>
    </w:p>
    <w:p w14:paraId="712DCA2F" w14:textId="77777777" w:rsidR="00FE3402" w:rsidRPr="008E26DA" w:rsidRDefault="00FE3402" w:rsidP="00FE3402">
      <w:pPr>
        <w:jc w:val="both"/>
        <w:rPr>
          <w:color w:val="000000"/>
        </w:rPr>
      </w:pPr>
      <w:r w:rsidRPr="008E26DA">
        <w:rPr>
          <w:color w:val="000000"/>
        </w:rPr>
        <w:t>Motion carried on roll call vote as follows:</w:t>
      </w:r>
    </w:p>
    <w:p w14:paraId="04B266FD" w14:textId="5F757A49" w:rsidR="00FE3402" w:rsidRPr="008E26DA" w:rsidRDefault="00FE3402" w:rsidP="00FE3402">
      <w:pPr>
        <w:jc w:val="both"/>
        <w:rPr>
          <w:color w:val="000000"/>
        </w:rPr>
      </w:pPr>
      <w:r w:rsidRPr="008E26DA">
        <w:rPr>
          <w:color w:val="000000"/>
        </w:rPr>
        <w:t>Tom Botkin-</w:t>
      </w:r>
      <w:r w:rsidR="00DF3536">
        <w:rPr>
          <w:color w:val="000000"/>
        </w:rPr>
        <w:t xml:space="preserve"> No</w:t>
      </w:r>
      <w:r w:rsidRPr="008E26DA">
        <w:rPr>
          <w:color w:val="000000"/>
        </w:rPr>
        <w:tab/>
      </w:r>
      <w:r w:rsidRPr="008E26DA">
        <w:rPr>
          <w:color w:val="000000"/>
        </w:rPr>
        <w:tab/>
        <w:t xml:space="preserve">           Roger Barger-</w:t>
      </w:r>
      <w:r w:rsidR="00DF3536">
        <w:rPr>
          <w:color w:val="000000"/>
        </w:rPr>
        <w:t>No</w:t>
      </w:r>
    </w:p>
    <w:p w14:paraId="4B259967" w14:textId="334CB4AD" w:rsidR="00FE3402" w:rsidRDefault="00FE3402" w:rsidP="00FE3402">
      <w:pPr>
        <w:jc w:val="both"/>
        <w:rPr>
          <w:color w:val="000000"/>
        </w:rPr>
      </w:pPr>
      <w:r>
        <w:rPr>
          <w:color w:val="000000"/>
        </w:rPr>
        <w:t xml:space="preserve">John Tudor- </w:t>
      </w:r>
      <w:r w:rsidR="00DF3536">
        <w:rPr>
          <w:color w:val="000000"/>
        </w:rPr>
        <w:t>No</w:t>
      </w:r>
      <w:r w:rsidRPr="008E26DA">
        <w:rPr>
          <w:color w:val="000000"/>
        </w:rPr>
        <w:tab/>
        <w:t xml:space="preserve">          </w:t>
      </w:r>
      <w:r>
        <w:rPr>
          <w:color w:val="000000"/>
        </w:rPr>
        <w:tab/>
        <w:t xml:space="preserve">           Larry Combs- </w:t>
      </w:r>
    </w:p>
    <w:p w14:paraId="7C7AE5AC" w14:textId="77777777" w:rsidR="00FE3402" w:rsidRDefault="00FE3402" w:rsidP="00FE3402">
      <w:pPr>
        <w:jc w:val="both"/>
        <w:rPr>
          <w:color w:val="000000"/>
        </w:rPr>
      </w:pPr>
      <w:r>
        <w:rPr>
          <w:color w:val="000000"/>
        </w:rPr>
        <w:t xml:space="preserve">                          Reagan Taylor – Yes</w:t>
      </w:r>
    </w:p>
    <w:p w14:paraId="11C9EED9" w14:textId="77777777" w:rsidR="00FE3402" w:rsidRDefault="00FE3402" w:rsidP="00FE3402">
      <w:pPr>
        <w:jc w:val="both"/>
        <w:rPr>
          <w:color w:val="000000"/>
        </w:rPr>
      </w:pPr>
    </w:p>
    <w:p w14:paraId="0ADCBBF3" w14:textId="56EC3E16" w:rsidR="00FE3402" w:rsidRPr="002E1309" w:rsidRDefault="00FE3402" w:rsidP="00FE3402">
      <w:pPr>
        <w:jc w:val="both"/>
        <w:rPr>
          <w:b/>
          <w:color w:val="000000"/>
          <w:sz w:val="28"/>
        </w:rPr>
      </w:pPr>
      <w:r>
        <w:rPr>
          <w:b/>
          <w:color w:val="000000"/>
          <w:sz w:val="28"/>
        </w:rPr>
        <w:t xml:space="preserve">IN RE: </w:t>
      </w:r>
      <w:r w:rsidR="00F4242C">
        <w:rPr>
          <w:b/>
          <w:color w:val="000000"/>
          <w:sz w:val="28"/>
        </w:rPr>
        <w:t xml:space="preserve">Madison County Health Department – Bike/Ped Plan – Andy Farrey &amp; Lloyd Jordinson: </w:t>
      </w:r>
    </w:p>
    <w:p w14:paraId="0379CAF8" w14:textId="4690F93A" w:rsidR="00FE3402" w:rsidRDefault="00F4242C" w:rsidP="00FE3402">
      <w:pPr>
        <w:jc w:val="both"/>
        <w:rPr>
          <w:color w:val="000000"/>
        </w:rPr>
      </w:pPr>
      <w:r>
        <w:rPr>
          <w:color w:val="000000"/>
        </w:rPr>
        <w:t xml:space="preserve">Andy Farrey and Lloyd Jordinson went over their proposed Bicycle/Pedestrian Plan that was developed I order to take care of a recurring issue between the communities, which is interconnectivity between the City of Richmond, the City of Berea, and throughout the County. Andy went over each section of the bike/ped plan and how the plan will be implemented once approved. He also said the ultimate goal of the plan is to improve connectivity.  </w:t>
      </w:r>
    </w:p>
    <w:p w14:paraId="726C4B2E" w14:textId="77777777" w:rsidR="00FE3402" w:rsidRDefault="00FE3402" w:rsidP="00FE3402">
      <w:pPr>
        <w:jc w:val="both"/>
        <w:rPr>
          <w:color w:val="000000"/>
        </w:rPr>
      </w:pPr>
    </w:p>
    <w:p w14:paraId="3F8D21AA" w14:textId="2B860E13" w:rsidR="00FE3402" w:rsidRPr="002E1309" w:rsidRDefault="00FE3402" w:rsidP="00FE3402">
      <w:pPr>
        <w:jc w:val="both"/>
        <w:rPr>
          <w:b/>
          <w:color w:val="000000"/>
          <w:sz w:val="28"/>
        </w:rPr>
      </w:pPr>
      <w:r>
        <w:rPr>
          <w:b/>
          <w:color w:val="000000"/>
          <w:sz w:val="28"/>
        </w:rPr>
        <w:t xml:space="preserve">IN RE: </w:t>
      </w:r>
      <w:r w:rsidR="006F5086">
        <w:rPr>
          <w:b/>
          <w:color w:val="000000"/>
          <w:sz w:val="28"/>
        </w:rPr>
        <w:t>Home Incarceration Program – Jud Patterson</w:t>
      </w:r>
      <w:r>
        <w:rPr>
          <w:b/>
          <w:color w:val="000000"/>
          <w:sz w:val="28"/>
        </w:rPr>
        <w:t>:</w:t>
      </w:r>
    </w:p>
    <w:p w14:paraId="6081F8C0" w14:textId="56EE0CB2" w:rsidR="00FE3402" w:rsidRDefault="006F5086" w:rsidP="00FE3402">
      <w:pPr>
        <w:jc w:val="both"/>
        <w:rPr>
          <w:color w:val="000000"/>
        </w:rPr>
      </w:pPr>
      <w:r>
        <w:rPr>
          <w:color w:val="000000"/>
        </w:rPr>
        <w:t>Madison County Attorney Jud Patterson said when he took office, one of his main goals was to brainstorm ways to alleviate pressure on the jail</w:t>
      </w:r>
      <w:r w:rsidR="007623E1">
        <w:rPr>
          <w:color w:val="000000"/>
        </w:rPr>
        <w:t>. To</w:t>
      </w:r>
      <w:r>
        <w:rPr>
          <w:color w:val="000000"/>
        </w:rPr>
        <w:t xml:space="preserve"> proactively address this goal, he proposed a program to be run by his office, to administer a home incarceration program</w:t>
      </w:r>
      <w:r w:rsidR="009715F2">
        <w:rPr>
          <w:color w:val="000000"/>
        </w:rPr>
        <w:t>, with an estimate of approximately 50-60 inmates</w:t>
      </w:r>
      <w:r w:rsidR="007623E1">
        <w:rPr>
          <w:color w:val="000000"/>
        </w:rPr>
        <w:t>; he will work in collaboration with the Sheriff’s Office to act as the enforcement agent. Jud said they will administer drug testing</w:t>
      </w:r>
      <w:r w:rsidR="00192B38">
        <w:rPr>
          <w:color w:val="000000"/>
        </w:rPr>
        <w:t xml:space="preserve"> </w:t>
      </w:r>
      <w:r w:rsidR="00192B38">
        <w:rPr>
          <w:color w:val="000000"/>
        </w:rPr>
        <w:lastRenderedPageBreak/>
        <w:t>and have someone to visit the homes on a regularly scheduled basis. The ankle bracelets will allow two-way communication; he went over the long-term cost savings and the types of positions he needs funded in order to implement this program.</w:t>
      </w:r>
      <w:r w:rsidR="003B59FC">
        <w:rPr>
          <w:color w:val="000000"/>
        </w:rPr>
        <w:t xml:space="preserve"> </w:t>
      </w:r>
      <w:r w:rsidR="00192B38">
        <w:rPr>
          <w:color w:val="000000"/>
        </w:rPr>
        <w:t xml:space="preserve">He said he should be ready to begin this program by the end of May, pending approval from the court. </w:t>
      </w:r>
      <w:r w:rsidR="00794951">
        <w:rPr>
          <w:color w:val="000000"/>
        </w:rPr>
        <w:t>Jud said he has had good buy-in from the</w:t>
      </w:r>
      <w:r w:rsidR="00D25353">
        <w:rPr>
          <w:color w:val="000000"/>
        </w:rPr>
        <w:t xml:space="preserve"> judicial court system thus far, and he has seen shortcomings of this type of program in the past and has focused on repairing those holes to build on past mistakes and to make it the most efficient, cost-effective program as possible. </w:t>
      </w:r>
    </w:p>
    <w:p w14:paraId="0569DFBC" w14:textId="49B8E552" w:rsidR="00D25353" w:rsidRDefault="00D25353" w:rsidP="00FE3402">
      <w:pPr>
        <w:jc w:val="both"/>
        <w:rPr>
          <w:color w:val="000000"/>
        </w:rPr>
      </w:pPr>
    </w:p>
    <w:p w14:paraId="55425334" w14:textId="57BC02FB" w:rsidR="00D25353" w:rsidRDefault="00D25353" w:rsidP="00FE3402">
      <w:pPr>
        <w:jc w:val="both"/>
        <w:rPr>
          <w:color w:val="000000"/>
        </w:rPr>
      </w:pPr>
      <w:r>
        <w:rPr>
          <w:color w:val="000000"/>
        </w:rPr>
        <w:t>Judge Taylor said the court will work between now and the next court date to gather some more information and work out a contract between the offices and fiscal court.</w:t>
      </w:r>
    </w:p>
    <w:p w14:paraId="0B7AF9D0" w14:textId="77777777" w:rsidR="007623E1" w:rsidRDefault="007623E1" w:rsidP="00FE3402">
      <w:pPr>
        <w:jc w:val="both"/>
        <w:rPr>
          <w:color w:val="000000"/>
        </w:rPr>
      </w:pPr>
    </w:p>
    <w:p w14:paraId="7530C2FA" w14:textId="117C30A7" w:rsidR="00FE3402" w:rsidRDefault="00FE3402" w:rsidP="00FE3402">
      <w:pPr>
        <w:jc w:val="both"/>
        <w:rPr>
          <w:b/>
          <w:color w:val="000000"/>
          <w:sz w:val="28"/>
        </w:rPr>
      </w:pPr>
      <w:r>
        <w:rPr>
          <w:b/>
          <w:color w:val="000000"/>
          <w:sz w:val="28"/>
        </w:rPr>
        <w:t xml:space="preserve">IN RE: </w:t>
      </w:r>
      <w:r w:rsidR="00D25353">
        <w:rPr>
          <w:b/>
          <w:color w:val="000000"/>
          <w:sz w:val="28"/>
        </w:rPr>
        <w:t>Madison County Coroner – Salary Adjustment</w:t>
      </w:r>
      <w:r>
        <w:rPr>
          <w:b/>
          <w:color w:val="000000"/>
          <w:sz w:val="28"/>
        </w:rPr>
        <w:t>:</w:t>
      </w:r>
    </w:p>
    <w:p w14:paraId="0BD1C198" w14:textId="5E7A71CE" w:rsidR="00383035" w:rsidRDefault="0026018A" w:rsidP="00FE3402">
      <w:pPr>
        <w:jc w:val="both"/>
        <w:rPr>
          <w:color w:val="000000"/>
        </w:rPr>
      </w:pPr>
      <w:r>
        <w:rPr>
          <w:color w:val="000000"/>
        </w:rPr>
        <w:t>Jimmy Cornelison, Coroner, requested a pay increase because of the number of cases and responsibilities that have increased over the past years. Magistrate Tudor said he believes we should reward Jimmy for his work and that he deserves a pay increase. Judge Taylor said $39.488.00 is his current salary and proposed raising his salary to $50,000.00, effective January 2019.</w:t>
      </w:r>
    </w:p>
    <w:p w14:paraId="1A6CD377" w14:textId="5BF937B9" w:rsidR="0026018A" w:rsidRDefault="0026018A" w:rsidP="00FE3402">
      <w:pPr>
        <w:jc w:val="both"/>
        <w:rPr>
          <w:color w:val="000000"/>
        </w:rPr>
      </w:pPr>
    </w:p>
    <w:p w14:paraId="02C6A293" w14:textId="42DC116B" w:rsidR="0026018A" w:rsidRDefault="0026018A" w:rsidP="0026018A">
      <w:pPr>
        <w:jc w:val="both"/>
        <w:rPr>
          <w:color w:val="000000"/>
        </w:rPr>
      </w:pPr>
      <w:r>
        <w:rPr>
          <w:color w:val="000000"/>
        </w:rPr>
        <w:t>Motion by Tom Botkin seconded by Roger Barger, to increase the Coroner’s salary from $39,488.00 to $50,000.00.</w:t>
      </w:r>
    </w:p>
    <w:p w14:paraId="1957910F" w14:textId="77777777" w:rsidR="0026018A" w:rsidRPr="008E26DA" w:rsidRDefault="0026018A" w:rsidP="0026018A">
      <w:pPr>
        <w:jc w:val="both"/>
        <w:rPr>
          <w:color w:val="000000"/>
        </w:rPr>
      </w:pPr>
      <w:r w:rsidRPr="008E26DA">
        <w:rPr>
          <w:color w:val="000000"/>
        </w:rPr>
        <w:t>Motion carried on roll call vote as follows:</w:t>
      </w:r>
    </w:p>
    <w:p w14:paraId="4F64B402" w14:textId="77777777" w:rsidR="0026018A" w:rsidRPr="008E26DA" w:rsidRDefault="0026018A" w:rsidP="0026018A">
      <w:pPr>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14:paraId="655A8D1C" w14:textId="0459C588" w:rsidR="0026018A" w:rsidRDefault="0026018A" w:rsidP="0026018A">
      <w:pPr>
        <w:jc w:val="both"/>
        <w:rPr>
          <w:color w:val="000000"/>
        </w:rPr>
      </w:pPr>
      <w:r>
        <w:rPr>
          <w:color w:val="000000"/>
        </w:rPr>
        <w:t>John Tudor- Yes</w:t>
      </w:r>
      <w:r w:rsidRPr="008E26DA">
        <w:rPr>
          <w:color w:val="000000"/>
        </w:rPr>
        <w:tab/>
        <w:t xml:space="preserve">          </w:t>
      </w:r>
      <w:r>
        <w:rPr>
          <w:color w:val="000000"/>
        </w:rPr>
        <w:tab/>
        <w:t xml:space="preserve">           Larry Combs-</w:t>
      </w:r>
    </w:p>
    <w:p w14:paraId="02DB9698" w14:textId="1EC17602" w:rsidR="0026018A" w:rsidRDefault="0026018A" w:rsidP="00FE3402">
      <w:pPr>
        <w:jc w:val="both"/>
        <w:rPr>
          <w:color w:val="000000"/>
        </w:rPr>
      </w:pPr>
      <w:r>
        <w:rPr>
          <w:color w:val="000000"/>
        </w:rPr>
        <w:t xml:space="preserve">                          Reagan Taylor – Yes</w:t>
      </w:r>
    </w:p>
    <w:p w14:paraId="49BC717A" w14:textId="77777777" w:rsidR="00D25353" w:rsidRDefault="00D25353" w:rsidP="00FE3402">
      <w:pPr>
        <w:jc w:val="both"/>
        <w:rPr>
          <w:color w:val="000000"/>
        </w:rPr>
      </w:pPr>
    </w:p>
    <w:p w14:paraId="68476383" w14:textId="67F6C355" w:rsidR="00FE3402" w:rsidRPr="00383035" w:rsidRDefault="00FE3402" w:rsidP="00FE3402">
      <w:pPr>
        <w:jc w:val="both"/>
        <w:rPr>
          <w:color w:val="000000"/>
        </w:rPr>
      </w:pPr>
      <w:r>
        <w:rPr>
          <w:b/>
          <w:color w:val="000000"/>
          <w:sz w:val="28"/>
        </w:rPr>
        <w:t xml:space="preserve">IN RE: </w:t>
      </w:r>
      <w:r w:rsidR="0026018A">
        <w:rPr>
          <w:b/>
          <w:color w:val="000000"/>
          <w:sz w:val="28"/>
        </w:rPr>
        <w:t xml:space="preserve">Employee Open Enrollment/Health Insurance: </w:t>
      </w:r>
    </w:p>
    <w:p w14:paraId="15C1914D" w14:textId="54A54B05" w:rsidR="00FE3402" w:rsidRDefault="00FE3402" w:rsidP="00FE3402">
      <w:pPr>
        <w:jc w:val="both"/>
        <w:rPr>
          <w:color w:val="000000"/>
        </w:rPr>
      </w:pPr>
      <w:r>
        <w:rPr>
          <w:color w:val="000000"/>
        </w:rPr>
        <w:t xml:space="preserve">Rachel Tyler </w:t>
      </w:r>
      <w:r w:rsidR="0026018A">
        <w:rPr>
          <w:color w:val="000000"/>
        </w:rPr>
        <w:t xml:space="preserve">went over the health insurance changes for the 2018-19 fiscal year, and the proposed medical deductions, changes to employer contributions, renewal rates, and the timeline for open enrollment. The magistrates wanted to ensure the County employees are getting the best plan; Rachel and Glenna explained the difference between a fully insured versus a self-insured plan, and why the self-insured plan is the most cost-effective for the County and the employees. </w:t>
      </w:r>
    </w:p>
    <w:p w14:paraId="3DF0025A" w14:textId="77777777" w:rsidR="00FE3402" w:rsidRPr="006B6BF1" w:rsidRDefault="00FE3402" w:rsidP="00FE3402">
      <w:pPr>
        <w:jc w:val="both"/>
        <w:rPr>
          <w:color w:val="000000"/>
        </w:rPr>
      </w:pPr>
    </w:p>
    <w:p w14:paraId="3B970632" w14:textId="0BCBB286" w:rsidR="00FE3402" w:rsidRDefault="00FE3402" w:rsidP="00FE3402">
      <w:pPr>
        <w:jc w:val="both"/>
        <w:rPr>
          <w:color w:val="000000"/>
        </w:rPr>
      </w:pPr>
      <w:r>
        <w:rPr>
          <w:color w:val="000000"/>
        </w:rPr>
        <w:t xml:space="preserve">Motion by Roger Barger seconded by John Tudor, </w:t>
      </w:r>
      <w:r w:rsidR="0026018A">
        <w:rPr>
          <w:color w:val="000000"/>
        </w:rPr>
        <w:t>to approve the new health insurance rates for the 2018-19 fiscal year</w:t>
      </w:r>
      <w:r>
        <w:rPr>
          <w:color w:val="000000"/>
        </w:rPr>
        <w:t>.</w:t>
      </w:r>
    </w:p>
    <w:p w14:paraId="2BD57B4A" w14:textId="77777777" w:rsidR="00FE3402" w:rsidRPr="008E26DA" w:rsidRDefault="00FE3402" w:rsidP="00FE3402">
      <w:pPr>
        <w:jc w:val="both"/>
        <w:rPr>
          <w:color w:val="000000"/>
        </w:rPr>
      </w:pPr>
      <w:r w:rsidRPr="008E26DA">
        <w:rPr>
          <w:color w:val="000000"/>
        </w:rPr>
        <w:t>Motion carried on roll call vote as follows:</w:t>
      </w:r>
    </w:p>
    <w:p w14:paraId="37E79888" w14:textId="77777777" w:rsidR="00FE3402" w:rsidRPr="008E26DA" w:rsidRDefault="00FE3402" w:rsidP="00FE3402">
      <w:pPr>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14:paraId="4AD35A4B" w14:textId="7216C681" w:rsidR="00FE3402" w:rsidRDefault="00FE3402" w:rsidP="00FE3402">
      <w:pPr>
        <w:jc w:val="both"/>
        <w:rPr>
          <w:color w:val="000000"/>
        </w:rPr>
      </w:pPr>
      <w:r>
        <w:rPr>
          <w:color w:val="000000"/>
        </w:rPr>
        <w:t>John Tudor- Yes</w:t>
      </w:r>
      <w:r w:rsidRPr="008E26DA">
        <w:rPr>
          <w:color w:val="000000"/>
        </w:rPr>
        <w:tab/>
        <w:t xml:space="preserve">          </w:t>
      </w:r>
      <w:r>
        <w:rPr>
          <w:color w:val="000000"/>
        </w:rPr>
        <w:tab/>
        <w:t xml:space="preserve">           Larry Combs- </w:t>
      </w:r>
    </w:p>
    <w:p w14:paraId="25006050" w14:textId="6181493A" w:rsidR="00FE3402" w:rsidRDefault="00FE3402" w:rsidP="00FE3402">
      <w:pPr>
        <w:jc w:val="both"/>
        <w:rPr>
          <w:color w:val="000000"/>
        </w:rPr>
      </w:pPr>
      <w:r>
        <w:rPr>
          <w:color w:val="000000"/>
        </w:rPr>
        <w:t xml:space="preserve">                          Reagan Taylor – Yes</w:t>
      </w:r>
    </w:p>
    <w:p w14:paraId="1A7B9855" w14:textId="77777777" w:rsidR="00FE3402" w:rsidRDefault="00FE3402" w:rsidP="00FE3402">
      <w:pPr>
        <w:jc w:val="both"/>
        <w:rPr>
          <w:color w:val="000000"/>
        </w:rPr>
      </w:pPr>
    </w:p>
    <w:p w14:paraId="128FC25C" w14:textId="50E7839C" w:rsidR="00FE3402" w:rsidRDefault="00FE3402" w:rsidP="00FE3402">
      <w:pPr>
        <w:jc w:val="both"/>
        <w:rPr>
          <w:b/>
          <w:color w:val="000000"/>
          <w:sz w:val="28"/>
        </w:rPr>
      </w:pPr>
      <w:r>
        <w:rPr>
          <w:b/>
          <w:color w:val="000000"/>
          <w:sz w:val="28"/>
        </w:rPr>
        <w:t xml:space="preserve">IN RE: </w:t>
      </w:r>
      <w:r w:rsidR="0026018A">
        <w:rPr>
          <w:b/>
          <w:color w:val="000000"/>
          <w:sz w:val="28"/>
        </w:rPr>
        <w:t>Twin Lakes Subdivision</w:t>
      </w:r>
      <w:r>
        <w:rPr>
          <w:b/>
          <w:color w:val="000000"/>
          <w:sz w:val="28"/>
        </w:rPr>
        <w:t>:</w:t>
      </w:r>
    </w:p>
    <w:p w14:paraId="301FEFDB" w14:textId="511921FD" w:rsidR="00FE3402" w:rsidRDefault="00FE3402" w:rsidP="00FE3402">
      <w:pPr>
        <w:jc w:val="both"/>
        <w:rPr>
          <w:color w:val="000000"/>
        </w:rPr>
      </w:pPr>
      <w:r>
        <w:rPr>
          <w:color w:val="000000"/>
        </w:rPr>
        <w:t xml:space="preserve">Judge Taylor </w:t>
      </w:r>
      <w:r w:rsidR="00DA618A">
        <w:rPr>
          <w:color w:val="000000"/>
        </w:rPr>
        <w:t xml:space="preserve">said this was an amendment to an agreement with People’s Bank on a development/financial situation for this subdivision that fell into the hands of the bank; </w:t>
      </w:r>
      <w:r w:rsidR="00F84B80">
        <w:rPr>
          <w:color w:val="000000"/>
        </w:rPr>
        <w:t xml:space="preserve">there is a limit on how much real estate a bank can own on nonbanking properties and this amendment allows the court to change the amount to the bond in the agreement, while still meeting the County’s Subdivision Regulations. </w:t>
      </w:r>
    </w:p>
    <w:p w14:paraId="54417362" w14:textId="77777777" w:rsidR="00FE3402" w:rsidRPr="006B6BF1" w:rsidRDefault="00FE3402" w:rsidP="00FE3402">
      <w:pPr>
        <w:jc w:val="both"/>
        <w:rPr>
          <w:color w:val="000000"/>
        </w:rPr>
      </w:pPr>
    </w:p>
    <w:p w14:paraId="6DF453BC" w14:textId="58DB2F37" w:rsidR="00FE3402" w:rsidRDefault="00FE3402" w:rsidP="00FE3402">
      <w:pPr>
        <w:jc w:val="both"/>
        <w:rPr>
          <w:color w:val="000000"/>
        </w:rPr>
      </w:pPr>
      <w:r>
        <w:rPr>
          <w:color w:val="000000"/>
        </w:rPr>
        <w:t xml:space="preserve">Motion by </w:t>
      </w:r>
      <w:r w:rsidR="00A042F2">
        <w:rPr>
          <w:color w:val="000000"/>
        </w:rPr>
        <w:t>John Tudor</w:t>
      </w:r>
      <w:r>
        <w:rPr>
          <w:color w:val="000000"/>
        </w:rPr>
        <w:t xml:space="preserve"> seconded by </w:t>
      </w:r>
      <w:r w:rsidR="00A042F2">
        <w:rPr>
          <w:color w:val="000000"/>
        </w:rPr>
        <w:t>Tom Botkin</w:t>
      </w:r>
      <w:r>
        <w:rPr>
          <w:color w:val="000000"/>
        </w:rPr>
        <w:t xml:space="preserve">, to </w:t>
      </w:r>
      <w:r w:rsidR="00A042F2">
        <w:rPr>
          <w:color w:val="000000"/>
        </w:rPr>
        <w:t>amend the agreement regarding Twin Lakes Subdivision.</w:t>
      </w:r>
    </w:p>
    <w:p w14:paraId="513D4B08" w14:textId="77777777" w:rsidR="00FE3402" w:rsidRPr="008E26DA" w:rsidRDefault="00FE3402" w:rsidP="00FE3402">
      <w:pPr>
        <w:jc w:val="both"/>
        <w:rPr>
          <w:color w:val="000000"/>
        </w:rPr>
      </w:pPr>
      <w:r w:rsidRPr="008E26DA">
        <w:rPr>
          <w:color w:val="000000"/>
        </w:rPr>
        <w:t>Motion carried on roll call vote as follows:</w:t>
      </w:r>
    </w:p>
    <w:p w14:paraId="377455F0" w14:textId="77777777" w:rsidR="00FE3402" w:rsidRPr="008E26DA" w:rsidRDefault="00FE3402" w:rsidP="00FE3402">
      <w:pPr>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14:paraId="05119E79" w14:textId="417FDA87" w:rsidR="00FE3402" w:rsidRDefault="00FE3402" w:rsidP="00FE3402">
      <w:pPr>
        <w:jc w:val="both"/>
        <w:rPr>
          <w:color w:val="000000"/>
        </w:rPr>
      </w:pPr>
      <w:r>
        <w:rPr>
          <w:color w:val="000000"/>
        </w:rPr>
        <w:t>John Tudor- Yes</w:t>
      </w:r>
      <w:r w:rsidRPr="008E26DA">
        <w:rPr>
          <w:color w:val="000000"/>
        </w:rPr>
        <w:tab/>
        <w:t xml:space="preserve">          </w:t>
      </w:r>
      <w:r>
        <w:rPr>
          <w:color w:val="000000"/>
        </w:rPr>
        <w:tab/>
        <w:t xml:space="preserve">           Larry Combs- </w:t>
      </w:r>
    </w:p>
    <w:p w14:paraId="0FF949F9" w14:textId="6BAF3130" w:rsidR="00FE3402" w:rsidRDefault="00FE3402" w:rsidP="00FE3402">
      <w:pPr>
        <w:jc w:val="both"/>
        <w:rPr>
          <w:color w:val="000000"/>
        </w:rPr>
      </w:pPr>
      <w:r>
        <w:rPr>
          <w:color w:val="000000"/>
        </w:rPr>
        <w:t xml:space="preserve">                          Reagan Taylor – Yes</w:t>
      </w:r>
    </w:p>
    <w:p w14:paraId="3AFEE0F8" w14:textId="5F095E89" w:rsidR="00A042F2" w:rsidRDefault="00A042F2" w:rsidP="00FE3402">
      <w:pPr>
        <w:jc w:val="both"/>
        <w:rPr>
          <w:color w:val="000000"/>
        </w:rPr>
      </w:pPr>
    </w:p>
    <w:p w14:paraId="057CA2D0" w14:textId="77777777" w:rsidR="00A042F2" w:rsidRDefault="00A042F2" w:rsidP="00FE3402">
      <w:pPr>
        <w:jc w:val="both"/>
        <w:rPr>
          <w:color w:val="000000"/>
        </w:rPr>
      </w:pPr>
    </w:p>
    <w:p w14:paraId="699789E8" w14:textId="77777777" w:rsidR="00FE3402" w:rsidRDefault="00FE3402" w:rsidP="00FE3402">
      <w:pPr>
        <w:jc w:val="both"/>
        <w:rPr>
          <w:color w:val="000000"/>
        </w:rPr>
      </w:pPr>
    </w:p>
    <w:p w14:paraId="759268D0" w14:textId="7EB02EAF" w:rsidR="00FE3402" w:rsidRDefault="00FE3402" w:rsidP="00FE3402">
      <w:pPr>
        <w:jc w:val="both"/>
        <w:rPr>
          <w:b/>
          <w:color w:val="000000"/>
          <w:sz w:val="28"/>
        </w:rPr>
      </w:pPr>
      <w:r>
        <w:rPr>
          <w:b/>
          <w:color w:val="000000"/>
          <w:sz w:val="28"/>
        </w:rPr>
        <w:lastRenderedPageBreak/>
        <w:t xml:space="preserve">IN RE: </w:t>
      </w:r>
      <w:r w:rsidR="00567D1F">
        <w:rPr>
          <w:b/>
          <w:color w:val="000000"/>
          <w:sz w:val="28"/>
        </w:rPr>
        <w:t>Mutual Fire Aid Agreement – Blue Grass Army Depot</w:t>
      </w:r>
      <w:r>
        <w:rPr>
          <w:b/>
          <w:color w:val="000000"/>
          <w:sz w:val="28"/>
        </w:rPr>
        <w:t>:</w:t>
      </w:r>
    </w:p>
    <w:p w14:paraId="0CCBE41C" w14:textId="7C5C6582" w:rsidR="00FE3402" w:rsidRDefault="003C7236" w:rsidP="00FE3402">
      <w:pPr>
        <w:jc w:val="both"/>
        <w:rPr>
          <w:color w:val="000000"/>
        </w:rPr>
      </w:pPr>
      <w:r>
        <w:rPr>
          <w:color w:val="000000"/>
        </w:rPr>
        <w:t>Judge Taylor asked the court’s permission to sign a mutual fire aid agreement between the Madison County Fire Department and the Blue Grass Army Depot.</w:t>
      </w:r>
    </w:p>
    <w:p w14:paraId="7FAF33C5" w14:textId="7F61FD08" w:rsidR="00D77B61" w:rsidRDefault="00D77B61" w:rsidP="00FE3402">
      <w:pPr>
        <w:jc w:val="both"/>
        <w:rPr>
          <w:color w:val="000000"/>
        </w:rPr>
      </w:pPr>
    </w:p>
    <w:p w14:paraId="27790775" w14:textId="4871C517" w:rsidR="00D77B61" w:rsidRDefault="00D77B61" w:rsidP="00D77B61">
      <w:pPr>
        <w:jc w:val="both"/>
        <w:rPr>
          <w:color w:val="000000"/>
        </w:rPr>
      </w:pPr>
      <w:r>
        <w:rPr>
          <w:color w:val="000000"/>
        </w:rPr>
        <w:t xml:space="preserve">Motion by </w:t>
      </w:r>
      <w:r w:rsidR="001C35AF">
        <w:rPr>
          <w:color w:val="000000"/>
        </w:rPr>
        <w:t>Roger Barge</w:t>
      </w:r>
      <w:r w:rsidR="00192371">
        <w:rPr>
          <w:color w:val="000000"/>
        </w:rPr>
        <w:t>r</w:t>
      </w:r>
      <w:r>
        <w:rPr>
          <w:color w:val="000000"/>
        </w:rPr>
        <w:t xml:space="preserve"> seconded by </w:t>
      </w:r>
      <w:r w:rsidR="001C35AF">
        <w:rPr>
          <w:color w:val="000000"/>
        </w:rPr>
        <w:t>John Tudor</w:t>
      </w:r>
      <w:r>
        <w:rPr>
          <w:color w:val="000000"/>
        </w:rPr>
        <w:t xml:space="preserve">, </w:t>
      </w:r>
      <w:r w:rsidR="00192371">
        <w:rPr>
          <w:color w:val="000000"/>
        </w:rPr>
        <w:t>for Judge Taylor to sign the agreement.</w:t>
      </w:r>
    </w:p>
    <w:p w14:paraId="691FE2B3" w14:textId="77777777" w:rsidR="00D77B61" w:rsidRPr="008E26DA" w:rsidRDefault="00D77B61" w:rsidP="00D77B61">
      <w:pPr>
        <w:jc w:val="both"/>
        <w:rPr>
          <w:color w:val="000000"/>
        </w:rPr>
      </w:pPr>
      <w:r w:rsidRPr="008E26DA">
        <w:rPr>
          <w:color w:val="000000"/>
        </w:rPr>
        <w:t>Motion carried on roll call vote as follows:</w:t>
      </w:r>
    </w:p>
    <w:p w14:paraId="0748ED02" w14:textId="77777777" w:rsidR="00D77B61" w:rsidRPr="008E26DA" w:rsidRDefault="00D77B61" w:rsidP="00D77B61">
      <w:pPr>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14:paraId="13B9227F" w14:textId="136FF7E9" w:rsidR="00D77B61" w:rsidRDefault="00D77B61" w:rsidP="00D77B61">
      <w:pPr>
        <w:jc w:val="both"/>
        <w:rPr>
          <w:color w:val="000000"/>
        </w:rPr>
      </w:pPr>
      <w:r>
        <w:rPr>
          <w:color w:val="000000"/>
        </w:rPr>
        <w:t>John Tudor- Yes</w:t>
      </w:r>
      <w:r w:rsidRPr="008E26DA">
        <w:rPr>
          <w:color w:val="000000"/>
        </w:rPr>
        <w:tab/>
        <w:t xml:space="preserve">          </w:t>
      </w:r>
      <w:r>
        <w:rPr>
          <w:color w:val="000000"/>
        </w:rPr>
        <w:tab/>
        <w:t xml:space="preserve">           Larry Combs- </w:t>
      </w:r>
    </w:p>
    <w:p w14:paraId="6D350E78" w14:textId="09FE1FE9" w:rsidR="00D77B61" w:rsidRDefault="00D77B61" w:rsidP="00FE3402">
      <w:pPr>
        <w:jc w:val="both"/>
        <w:rPr>
          <w:color w:val="000000"/>
        </w:rPr>
      </w:pPr>
      <w:r>
        <w:rPr>
          <w:color w:val="000000"/>
        </w:rPr>
        <w:t xml:space="preserve">                          Reagan Taylor – Yes</w:t>
      </w:r>
    </w:p>
    <w:p w14:paraId="163409F3" w14:textId="6CD709FC" w:rsidR="00FE3402" w:rsidRDefault="00FE3402" w:rsidP="00FE3402">
      <w:pPr>
        <w:jc w:val="both"/>
        <w:rPr>
          <w:color w:val="000000"/>
        </w:rPr>
      </w:pPr>
    </w:p>
    <w:p w14:paraId="70EB17CF" w14:textId="53927914" w:rsidR="00761F20" w:rsidRPr="00383035" w:rsidRDefault="00761F20" w:rsidP="00761F20">
      <w:pPr>
        <w:jc w:val="both"/>
        <w:rPr>
          <w:color w:val="000000"/>
        </w:rPr>
      </w:pPr>
      <w:r>
        <w:rPr>
          <w:b/>
          <w:color w:val="000000"/>
          <w:sz w:val="28"/>
        </w:rPr>
        <w:t xml:space="preserve">IN RE: Resolution 18-07 – E911 Grant: </w:t>
      </w:r>
    </w:p>
    <w:p w14:paraId="05FD480E" w14:textId="4819824B" w:rsidR="00761F20" w:rsidRDefault="00C36B7C" w:rsidP="00761F20">
      <w:pPr>
        <w:jc w:val="both"/>
        <w:rPr>
          <w:color w:val="000000"/>
        </w:rPr>
      </w:pPr>
      <w:r>
        <w:rPr>
          <w:color w:val="000000"/>
        </w:rPr>
        <w:t xml:space="preserve">Judge Taylor read Resolution 18-07 aloud, for the approval </w:t>
      </w:r>
      <w:r w:rsidR="00B12628">
        <w:rPr>
          <w:color w:val="000000"/>
        </w:rPr>
        <w:t xml:space="preserve">to apply for additional grants to that will be used for </w:t>
      </w:r>
      <w:r>
        <w:rPr>
          <w:color w:val="000000"/>
        </w:rPr>
        <w:t>upgrading equipment and CAD software.</w:t>
      </w:r>
    </w:p>
    <w:p w14:paraId="60C1EB45" w14:textId="77777777" w:rsidR="00761F20" w:rsidRPr="006B6BF1" w:rsidRDefault="00761F20" w:rsidP="00761F20">
      <w:pPr>
        <w:jc w:val="both"/>
        <w:rPr>
          <w:color w:val="000000"/>
        </w:rPr>
      </w:pPr>
    </w:p>
    <w:p w14:paraId="0A6B9A06" w14:textId="0A06C081" w:rsidR="00761F20" w:rsidRDefault="00761F20" w:rsidP="00761F20">
      <w:pPr>
        <w:jc w:val="both"/>
        <w:rPr>
          <w:color w:val="000000"/>
        </w:rPr>
      </w:pPr>
      <w:r>
        <w:rPr>
          <w:color w:val="000000"/>
        </w:rPr>
        <w:t xml:space="preserve">Motion by </w:t>
      </w:r>
      <w:r w:rsidR="007B3466">
        <w:rPr>
          <w:color w:val="000000"/>
        </w:rPr>
        <w:t>John Tudor</w:t>
      </w:r>
      <w:r>
        <w:rPr>
          <w:color w:val="000000"/>
        </w:rPr>
        <w:t xml:space="preserve"> seconded by</w:t>
      </w:r>
      <w:r w:rsidR="00E30AA9">
        <w:rPr>
          <w:color w:val="000000"/>
        </w:rPr>
        <w:t xml:space="preserve"> Tom Botkin</w:t>
      </w:r>
      <w:r>
        <w:rPr>
          <w:color w:val="000000"/>
        </w:rPr>
        <w:t xml:space="preserve">, to approve </w:t>
      </w:r>
      <w:r w:rsidR="00C36B7C">
        <w:rPr>
          <w:color w:val="000000"/>
        </w:rPr>
        <w:t xml:space="preserve">Resolution 18-07. </w:t>
      </w:r>
    </w:p>
    <w:p w14:paraId="5D00977E" w14:textId="77777777" w:rsidR="00761F20" w:rsidRPr="008E26DA" w:rsidRDefault="00761F20" w:rsidP="00761F20">
      <w:pPr>
        <w:jc w:val="both"/>
        <w:rPr>
          <w:color w:val="000000"/>
        </w:rPr>
      </w:pPr>
      <w:r w:rsidRPr="008E26DA">
        <w:rPr>
          <w:color w:val="000000"/>
        </w:rPr>
        <w:t>Motion carried on roll call vote as follows:</w:t>
      </w:r>
    </w:p>
    <w:p w14:paraId="7AC0A944" w14:textId="77777777" w:rsidR="00761F20" w:rsidRPr="008E26DA" w:rsidRDefault="00761F20" w:rsidP="00761F20">
      <w:pPr>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14:paraId="4C2A9681" w14:textId="77777777" w:rsidR="00761F20" w:rsidRDefault="00761F20" w:rsidP="00761F20">
      <w:pPr>
        <w:jc w:val="both"/>
        <w:rPr>
          <w:color w:val="000000"/>
        </w:rPr>
      </w:pPr>
      <w:r>
        <w:rPr>
          <w:color w:val="000000"/>
        </w:rPr>
        <w:t>John Tudor- Yes</w:t>
      </w:r>
      <w:r w:rsidRPr="008E26DA">
        <w:rPr>
          <w:color w:val="000000"/>
        </w:rPr>
        <w:tab/>
        <w:t xml:space="preserve">          </w:t>
      </w:r>
      <w:r>
        <w:rPr>
          <w:color w:val="000000"/>
        </w:rPr>
        <w:tab/>
        <w:t xml:space="preserve">           Larry Combs- </w:t>
      </w:r>
    </w:p>
    <w:p w14:paraId="18DCB5FF" w14:textId="77777777" w:rsidR="00761F20" w:rsidRDefault="00761F20" w:rsidP="00761F20">
      <w:pPr>
        <w:jc w:val="both"/>
        <w:rPr>
          <w:color w:val="000000"/>
        </w:rPr>
      </w:pPr>
      <w:r>
        <w:rPr>
          <w:color w:val="000000"/>
        </w:rPr>
        <w:t xml:space="preserve">                          Reagan Taylor – Yes</w:t>
      </w:r>
    </w:p>
    <w:p w14:paraId="663EB706" w14:textId="77777777" w:rsidR="00761F20" w:rsidRDefault="00761F20" w:rsidP="00761F20">
      <w:pPr>
        <w:jc w:val="both"/>
        <w:rPr>
          <w:color w:val="000000"/>
        </w:rPr>
      </w:pPr>
    </w:p>
    <w:p w14:paraId="0F0054A6" w14:textId="3C0FB818" w:rsidR="00761F20" w:rsidRDefault="00761F20" w:rsidP="00761F20">
      <w:pPr>
        <w:jc w:val="both"/>
        <w:rPr>
          <w:b/>
          <w:color w:val="000000"/>
          <w:sz w:val="28"/>
        </w:rPr>
      </w:pPr>
      <w:r>
        <w:rPr>
          <w:b/>
          <w:color w:val="000000"/>
          <w:sz w:val="28"/>
        </w:rPr>
        <w:t xml:space="preserve">IN RE: </w:t>
      </w:r>
      <w:r w:rsidR="006A0A2F">
        <w:rPr>
          <w:b/>
          <w:color w:val="000000"/>
          <w:sz w:val="28"/>
        </w:rPr>
        <w:t>Resolution 18-08 – Homeland Security Grant</w:t>
      </w:r>
      <w:r>
        <w:rPr>
          <w:b/>
          <w:color w:val="000000"/>
          <w:sz w:val="28"/>
        </w:rPr>
        <w:t>:</w:t>
      </w:r>
    </w:p>
    <w:p w14:paraId="1ABC1443" w14:textId="53030AE0" w:rsidR="00761F20" w:rsidRDefault="00761F20" w:rsidP="00761F20">
      <w:pPr>
        <w:jc w:val="both"/>
        <w:rPr>
          <w:color w:val="000000"/>
        </w:rPr>
      </w:pPr>
      <w:r>
        <w:rPr>
          <w:color w:val="000000"/>
        </w:rPr>
        <w:t xml:space="preserve">Judge </w:t>
      </w:r>
      <w:r w:rsidR="00B12628">
        <w:rPr>
          <w:color w:val="000000"/>
        </w:rPr>
        <w:t xml:space="preserve">Taylor read Resolution aloud and said that this resolution will be used to allow the fiscal court to apply for three additional grants. </w:t>
      </w:r>
      <w:r>
        <w:rPr>
          <w:color w:val="000000"/>
        </w:rPr>
        <w:t xml:space="preserve"> </w:t>
      </w:r>
    </w:p>
    <w:p w14:paraId="3C620B68" w14:textId="77777777" w:rsidR="00761F20" w:rsidRPr="006B6BF1" w:rsidRDefault="00761F20" w:rsidP="00761F20">
      <w:pPr>
        <w:jc w:val="both"/>
        <w:rPr>
          <w:color w:val="000000"/>
        </w:rPr>
      </w:pPr>
    </w:p>
    <w:p w14:paraId="185C700C" w14:textId="3E2918CD" w:rsidR="00761F20" w:rsidRDefault="00761F20" w:rsidP="00761F20">
      <w:pPr>
        <w:jc w:val="both"/>
        <w:rPr>
          <w:color w:val="000000"/>
        </w:rPr>
      </w:pPr>
      <w:r>
        <w:rPr>
          <w:color w:val="000000"/>
        </w:rPr>
        <w:t xml:space="preserve">Motion by </w:t>
      </w:r>
      <w:r w:rsidR="00B12628">
        <w:rPr>
          <w:color w:val="000000"/>
        </w:rPr>
        <w:t>Roger Barger</w:t>
      </w:r>
      <w:r>
        <w:rPr>
          <w:color w:val="000000"/>
        </w:rPr>
        <w:t xml:space="preserve"> seconded by </w:t>
      </w:r>
      <w:r w:rsidR="00B12628">
        <w:rPr>
          <w:color w:val="000000"/>
        </w:rPr>
        <w:t>John Tudor</w:t>
      </w:r>
      <w:r>
        <w:rPr>
          <w:color w:val="000000"/>
        </w:rPr>
        <w:t xml:space="preserve">, to </w:t>
      </w:r>
      <w:r w:rsidR="003E735D">
        <w:rPr>
          <w:color w:val="000000"/>
        </w:rPr>
        <w:t>approve Resolution 18-08.</w:t>
      </w:r>
    </w:p>
    <w:p w14:paraId="2D4338FA" w14:textId="77777777" w:rsidR="00761F20" w:rsidRPr="008E26DA" w:rsidRDefault="00761F20" w:rsidP="00761F20">
      <w:pPr>
        <w:jc w:val="both"/>
        <w:rPr>
          <w:color w:val="000000"/>
        </w:rPr>
      </w:pPr>
      <w:r w:rsidRPr="008E26DA">
        <w:rPr>
          <w:color w:val="000000"/>
        </w:rPr>
        <w:t>Motion carried on roll call vote as follows:</w:t>
      </w:r>
    </w:p>
    <w:p w14:paraId="06EDA6A4" w14:textId="77777777" w:rsidR="00761F20" w:rsidRPr="008E26DA" w:rsidRDefault="00761F20" w:rsidP="00761F20">
      <w:pPr>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14:paraId="661E908E" w14:textId="77777777" w:rsidR="00761F20" w:rsidRDefault="00761F20" w:rsidP="00761F20">
      <w:pPr>
        <w:jc w:val="both"/>
        <w:rPr>
          <w:color w:val="000000"/>
        </w:rPr>
      </w:pPr>
      <w:r>
        <w:rPr>
          <w:color w:val="000000"/>
        </w:rPr>
        <w:t>John Tudor- Yes</w:t>
      </w:r>
      <w:r w:rsidRPr="008E26DA">
        <w:rPr>
          <w:color w:val="000000"/>
        </w:rPr>
        <w:tab/>
        <w:t xml:space="preserve">          </w:t>
      </w:r>
      <w:r>
        <w:rPr>
          <w:color w:val="000000"/>
        </w:rPr>
        <w:tab/>
        <w:t xml:space="preserve">           Larry Combs- </w:t>
      </w:r>
    </w:p>
    <w:p w14:paraId="3D9C9385" w14:textId="77777777" w:rsidR="00761F20" w:rsidRDefault="00761F20" w:rsidP="00761F20">
      <w:pPr>
        <w:jc w:val="both"/>
        <w:rPr>
          <w:color w:val="000000"/>
        </w:rPr>
      </w:pPr>
      <w:r>
        <w:rPr>
          <w:color w:val="000000"/>
        </w:rPr>
        <w:t xml:space="preserve">                          Reagan Taylor – Yes</w:t>
      </w:r>
    </w:p>
    <w:p w14:paraId="3AD4196D" w14:textId="77777777" w:rsidR="00761F20" w:rsidRDefault="00761F20" w:rsidP="00761F20">
      <w:pPr>
        <w:jc w:val="both"/>
        <w:rPr>
          <w:color w:val="000000"/>
        </w:rPr>
      </w:pPr>
    </w:p>
    <w:p w14:paraId="42AE8CA7" w14:textId="13352F12" w:rsidR="00761F20" w:rsidRDefault="00761F20" w:rsidP="00761F20">
      <w:pPr>
        <w:jc w:val="both"/>
        <w:rPr>
          <w:b/>
          <w:color w:val="000000"/>
          <w:sz w:val="28"/>
        </w:rPr>
      </w:pPr>
      <w:r>
        <w:rPr>
          <w:b/>
          <w:color w:val="000000"/>
          <w:sz w:val="28"/>
        </w:rPr>
        <w:t xml:space="preserve">IN RE: </w:t>
      </w:r>
      <w:r w:rsidR="003E735D">
        <w:rPr>
          <w:b/>
          <w:color w:val="000000"/>
          <w:sz w:val="28"/>
        </w:rPr>
        <w:t>Resolution 18-09 Safer Grant – Fire Department</w:t>
      </w:r>
      <w:r>
        <w:rPr>
          <w:b/>
          <w:color w:val="000000"/>
          <w:sz w:val="28"/>
        </w:rPr>
        <w:t>:</w:t>
      </w:r>
    </w:p>
    <w:p w14:paraId="3D56CD37" w14:textId="78DC4B98" w:rsidR="00761F20" w:rsidRDefault="00761F20" w:rsidP="00761F20">
      <w:pPr>
        <w:jc w:val="both"/>
        <w:rPr>
          <w:color w:val="000000"/>
        </w:rPr>
      </w:pPr>
      <w:r>
        <w:rPr>
          <w:color w:val="000000"/>
        </w:rPr>
        <w:t xml:space="preserve">Judge Taylor </w:t>
      </w:r>
      <w:r w:rsidR="003E735D">
        <w:rPr>
          <w:color w:val="000000"/>
        </w:rPr>
        <w:t>read resolution 18-09 aloud and said that this resolution has to do with Madison County Fire Department employees; it will allow the County to hire additional employees and assist in paying their wages.</w:t>
      </w:r>
    </w:p>
    <w:p w14:paraId="460B9C0F" w14:textId="77777777" w:rsidR="00761F20" w:rsidRDefault="00761F20" w:rsidP="00761F20">
      <w:pPr>
        <w:jc w:val="both"/>
        <w:rPr>
          <w:color w:val="000000"/>
        </w:rPr>
      </w:pPr>
    </w:p>
    <w:p w14:paraId="466EC690" w14:textId="56E8058C" w:rsidR="00761F20" w:rsidRDefault="00761F20" w:rsidP="00761F20">
      <w:pPr>
        <w:jc w:val="both"/>
        <w:rPr>
          <w:color w:val="000000"/>
        </w:rPr>
      </w:pPr>
      <w:r>
        <w:rPr>
          <w:color w:val="000000"/>
        </w:rPr>
        <w:t xml:space="preserve">Motion by </w:t>
      </w:r>
      <w:r w:rsidR="003E735D">
        <w:rPr>
          <w:color w:val="000000"/>
        </w:rPr>
        <w:t>Tom Botkin</w:t>
      </w:r>
      <w:r>
        <w:rPr>
          <w:color w:val="000000"/>
        </w:rPr>
        <w:t xml:space="preserve"> seconded by </w:t>
      </w:r>
      <w:r w:rsidR="003E735D">
        <w:rPr>
          <w:color w:val="000000"/>
        </w:rPr>
        <w:t>Roger Barger</w:t>
      </w:r>
      <w:r>
        <w:rPr>
          <w:color w:val="000000"/>
        </w:rPr>
        <w:t xml:space="preserve">, </w:t>
      </w:r>
      <w:r w:rsidR="003E735D">
        <w:rPr>
          <w:color w:val="000000"/>
        </w:rPr>
        <w:t>to approve Resolution 18-09</w:t>
      </w:r>
      <w:r>
        <w:rPr>
          <w:color w:val="000000"/>
        </w:rPr>
        <w:t>.</w:t>
      </w:r>
    </w:p>
    <w:p w14:paraId="22C4575C" w14:textId="77777777" w:rsidR="00761F20" w:rsidRPr="008E26DA" w:rsidRDefault="00761F20" w:rsidP="00761F20">
      <w:pPr>
        <w:jc w:val="both"/>
        <w:rPr>
          <w:color w:val="000000"/>
        </w:rPr>
      </w:pPr>
      <w:r w:rsidRPr="008E26DA">
        <w:rPr>
          <w:color w:val="000000"/>
        </w:rPr>
        <w:t>Motion carried on roll call vote as follows:</w:t>
      </w:r>
    </w:p>
    <w:p w14:paraId="61581E1D" w14:textId="77777777" w:rsidR="00761F20" w:rsidRPr="008E26DA" w:rsidRDefault="00761F20" w:rsidP="00761F20">
      <w:pPr>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14:paraId="0C88397F" w14:textId="77777777" w:rsidR="00761F20" w:rsidRDefault="00761F20" w:rsidP="00761F20">
      <w:pPr>
        <w:jc w:val="both"/>
        <w:rPr>
          <w:color w:val="000000"/>
        </w:rPr>
      </w:pPr>
      <w:r>
        <w:rPr>
          <w:color w:val="000000"/>
        </w:rPr>
        <w:t>John Tudor- Yes</w:t>
      </w:r>
      <w:r w:rsidRPr="008E26DA">
        <w:rPr>
          <w:color w:val="000000"/>
        </w:rPr>
        <w:tab/>
        <w:t xml:space="preserve">          </w:t>
      </w:r>
      <w:r>
        <w:rPr>
          <w:color w:val="000000"/>
        </w:rPr>
        <w:tab/>
        <w:t xml:space="preserve">           Larry Combs- </w:t>
      </w:r>
    </w:p>
    <w:p w14:paraId="61127362" w14:textId="3DF96CBF" w:rsidR="00761F20" w:rsidRDefault="00761F20" w:rsidP="00761F20">
      <w:pPr>
        <w:jc w:val="both"/>
        <w:rPr>
          <w:color w:val="000000"/>
        </w:rPr>
      </w:pPr>
      <w:r>
        <w:rPr>
          <w:color w:val="000000"/>
        </w:rPr>
        <w:t xml:space="preserve">                          Reagan Taylor – Yes</w:t>
      </w:r>
    </w:p>
    <w:p w14:paraId="24CDBE12" w14:textId="0401747C" w:rsidR="00B06D8A" w:rsidRDefault="00B06D8A" w:rsidP="00761F20">
      <w:pPr>
        <w:jc w:val="both"/>
        <w:rPr>
          <w:color w:val="000000"/>
        </w:rPr>
      </w:pPr>
    </w:p>
    <w:p w14:paraId="5FC20DA8" w14:textId="2B39EDCB" w:rsidR="00B06D8A" w:rsidRDefault="00B06D8A" w:rsidP="00B06D8A">
      <w:pPr>
        <w:jc w:val="both"/>
        <w:rPr>
          <w:b/>
          <w:color w:val="000000"/>
          <w:sz w:val="28"/>
        </w:rPr>
      </w:pPr>
      <w:r>
        <w:rPr>
          <w:b/>
          <w:color w:val="000000"/>
          <w:sz w:val="28"/>
        </w:rPr>
        <w:t>IN RE: Personnel – Environmental &amp; Animal Control – Animal Control Officer:</w:t>
      </w:r>
    </w:p>
    <w:p w14:paraId="3292DE98" w14:textId="5BE7F210" w:rsidR="00B06D8A" w:rsidRDefault="00B06D8A" w:rsidP="00B06D8A">
      <w:pPr>
        <w:jc w:val="both"/>
        <w:rPr>
          <w:color w:val="000000"/>
        </w:rPr>
      </w:pPr>
      <w:r>
        <w:rPr>
          <w:color w:val="000000"/>
        </w:rPr>
        <w:t xml:space="preserve">Rachel Tyler made the recommendation to hire Bobby Aldridge as an Animal Control Officer, at an hourly rate of $9.50, effective </w:t>
      </w:r>
      <w:r w:rsidR="00E32779">
        <w:rPr>
          <w:color w:val="000000"/>
        </w:rPr>
        <w:t>5</w:t>
      </w:r>
      <w:r>
        <w:rPr>
          <w:color w:val="000000"/>
        </w:rPr>
        <w:t>/</w:t>
      </w:r>
      <w:r w:rsidR="00E32779">
        <w:rPr>
          <w:color w:val="000000"/>
        </w:rPr>
        <w:t>2</w:t>
      </w:r>
      <w:r>
        <w:rPr>
          <w:color w:val="000000"/>
        </w:rPr>
        <w:t>/2018.</w:t>
      </w:r>
    </w:p>
    <w:p w14:paraId="47722AA9" w14:textId="77777777" w:rsidR="00B06D8A" w:rsidRPr="006B6BF1" w:rsidRDefault="00B06D8A" w:rsidP="00B06D8A">
      <w:pPr>
        <w:jc w:val="both"/>
        <w:rPr>
          <w:color w:val="000000"/>
        </w:rPr>
      </w:pPr>
    </w:p>
    <w:p w14:paraId="01DB6D24" w14:textId="7A4EA1E4" w:rsidR="00B06D8A" w:rsidRDefault="00B06D8A" w:rsidP="00B06D8A">
      <w:pPr>
        <w:jc w:val="both"/>
        <w:rPr>
          <w:color w:val="000000"/>
        </w:rPr>
      </w:pPr>
      <w:r>
        <w:rPr>
          <w:color w:val="000000"/>
        </w:rPr>
        <w:t xml:space="preserve">Motion by </w:t>
      </w:r>
      <w:r w:rsidR="00187CBE">
        <w:rPr>
          <w:color w:val="000000"/>
        </w:rPr>
        <w:t>Tom Botkin</w:t>
      </w:r>
      <w:r>
        <w:rPr>
          <w:color w:val="000000"/>
        </w:rPr>
        <w:t xml:space="preserve"> seconded by John Tudor, for the hire of </w:t>
      </w:r>
      <w:r w:rsidR="00E32779">
        <w:rPr>
          <w:color w:val="000000"/>
        </w:rPr>
        <w:t>Bobby Aldridge</w:t>
      </w:r>
      <w:r>
        <w:rPr>
          <w:color w:val="000000"/>
        </w:rPr>
        <w:t>.</w:t>
      </w:r>
    </w:p>
    <w:p w14:paraId="59F6A617" w14:textId="77777777" w:rsidR="00B06D8A" w:rsidRPr="008E26DA" w:rsidRDefault="00B06D8A" w:rsidP="00B06D8A">
      <w:pPr>
        <w:jc w:val="both"/>
        <w:rPr>
          <w:color w:val="000000"/>
        </w:rPr>
      </w:pPr>
      <w:r w:rsidRPr="008E26DA">
        <w:rPr>
          <w:color w:val="000000"/>
        </w:rPr>
        <w:t>Motion carried on roll call vote as follows:</w:t>
      </w:r>
    </w:p>
    <w:p w14:paraId="664E9A0C" w14:textId="77777777" w:rsidR="00B06D8A" w:rsidRPr="008E26DA" w:rsidRDefault="00B06D8A" w:rsidP="00B06D8A">
      <w:pPr>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14:paraId="70789918" w14:textId="5C9D91DE" w:rsidR="00B06D8A" w:rsidRDefault="00B06D8A" w:rsidP="00B06D8A">
      <w:pPr>
        <w:jc w:val="both"/>
        <w:rPr>
          <w:color w:val="000000"/>
        </w:rPr>
      </w:pPr>
      <w:r>
        <w:rPr>
          <w:color w:val="000000"/>
        </w:rPr>
        <w:t>John Tudor- Yes</w:t>
      </w:r>
      <w:r w:rsidRPr="008E26DA">
        <w:rPr>
          <w:color w:val="000000"/>
        </w:rPr>
        <w:tab/>
        <w:t xml:space="preserve">          </w:t>
      </w:r>
      <w:r>
        <w:rPr>
          <w:color w:val="000000"/>
        </w:rPr>
        <w:tab/>
        <w:t xml:space="preserve">           Larry Combs- </w:t>
      </w:r>
    </w:p>
    <w:p w14:paraId="5D962CA5" w14:textId="77777777" w:rsidR="00B06D8A" w:rsidRDefault="00B06D8A" w:rsidP="00B06D8A">
      <w:pPr>
        <w:jc w:val="both"/>
        <w:rPr>
          <w:color w:val="000000"/>
        </w:rPr>
      </w:pPr>
      <w:r>
        <w:rPr>
          <w:color w:val="000000"/>
        </w:rPr>
        <w:t xml:space="preserve">                          Reagan Taylor – Yes</w:t>
      </w:r>
    </w:p>
    <w:p w14:paraId="653BAAC1" w14:textId="77777777" w:rsidR="00B06D8A" w:rsidRDefault="00B06D8A" w:rsidP="00B06D8A">
      <w:pPr>
        <w:jc w:val="both"/>
        <w:rPr>
          <w:color w:val="000000"/>
        </w:rPr>
      </w:pPr>
    </w:p>
    <w:p w14:paraId="0BFC018C" w14:textId="77777777" w:rsidR="00B06D8A" w:rsidRDefault="00B06D8A" w:rsidP="00B06D8A">
      <w:pPr>
        <w:jc w:val="both"/>
        <w:rPr>
          <w:color w:val="000000"/>
        </w:rPr>
      </w:pPr>
    </w:p>
    <w:p w14:paraId="5DD41380" w14:textId="0BD3E369" w:rsidR="00B06D8A" w:rsidRDefault="00B06D8A" w:rsidP="00B06D8A">
      <w:pPr>
        <w:jc w:val="both"/>
        <w:rPr>
          <w:b/>
          <w:color w:val="000000"/>
          <w:sz w:val="28"/>
        </w:rPr>
      </w:pPr>
      <w:r>
        <w:rPr>
          <w:b/>
          <w:color w:val="000000"/>
          <w:sz w:val="28"/>
        </w:rPr>
        <w:lastRenderedPageBreak/>
        <w:t xml:space="preserve">IN RE: </w:t>
      </w:r>
      <w:r w:rsidR="00A27EBF">
        <w:rPr>
          <w:b/>
          <w:color w:val="000000"/>
          <w:sz w:val="28"/>
        </w:rPr>
        <w:t>Personnel – Battlefield Golf – Pro Shop Seasonal</w:t>
      </w:r>
      <w:r>
        <w:rPr>
          <w:b/>
          <w:color w:val="000000"/>
          <w:sz w:val="28"/>
        </w:rPr>
        <w:t>:</w:t>
      </w:r>
    </w:p>
    <w:p w14:paraId="166EF178" w14:textId="13DD575C" w:rsidR="00A27EBF" w:rsidRDefault="00A27EBF" w:rsidP="00A27EBF">
      <w:pPr>
        <w:jc w:val="both"/>
        <w:rPr>
          <w:color w:val="000000"/>
        </w:rPr>
      </w:pPr>
      <w:r>
        <w:rPr>
          <w:color w:val="000000"/>
        </w:rPr>
        <w:t xml:space="preserve">Gary Vanderoef made the recommendation to hire </w:t>
      </w:r>
      <w:r w:rsidR="00FC3714">
        <w:rPr>
          <w:color w:val="000000"/>
        </w:rPr>
        <w:t>Jeff McHone</w:t>
      </w:r>
      <w:r>
        <w:rPr>
          <w:color w:val="000000"/>
        </w:rPr>
        <w:t xml:space="preserve"> as a Seasonal </w:t>
      </w:r>
      <w:r w:rsidR="00FC3714">
        <w:rPr>
          <w:color w:val="000000"/>
        </w:rPr>
        <w:t>ProShop</w:t>
      </w:r>
      <w:r>
        <w:rPr>
          <w:color w:val="000000"/>
        </w:rPr>
        <w:t xml:space="preserve"> Attendant, at an hourly rate of $8.00, effective 5/2/2018.</w:t>
      </w:r>
    </w:p>
    <w:p w14:paraId="24D5077B" w14:textId="77777777" w:rsidR="00B06D8A" w:rsidRPr="006B6BF1" w:rsidRDefault="00B06D8A" w:rsidP="00B06D8A">
      <w:pPr>
        <w:jc w:val="both"/>
        <w:rPr>
          <w:color w:val="000000"/>
        </w:rPr>
      </w:pPr>
    </w:p>
    <w:p w14:paraId="1B8CCA62" w14:textId="0B9A3B9A" w:rsidR="00B06D8A" w:rsidRDefault="00B06D8A" w:rsidP="00B06D8A">
      <w:pPr>
        <w:jc w:val="both"/>
        <w:rPr>
          <w:color w:val="000000"/>
        </w:rPr>
      </w:pPr>
      <w:r>
        <w:rPr>
          <w:color w:val="000000"/>
        </w:rPr>
        <w:t xml:space="preserve">Motion by </w:t>
      </w:r>
      <w:r w:rsidR="00FC3714">
        <w:rPr>
          <w:color w:val="000000"/>
        </w:rPr>
        <w:t>John Tudor</w:t>
      </w:r>
      <w:r>
        <w:rPr>
          <w:color w:val="000000"/>
        </w:rPr>
        <w:t xml:space="preserve"> seconded by </w:t>
      </w:r>
      <w:r w:rsidR="00FC3714">
        <w:rPr>
          <w:color w:val="000000"/>
        </w:rPr>
        <w:t>Roger Barger</w:t>
      </w:r>
      <w:r>
        <w:rPr>
          <w:color w:val="000000"/>
        </w:rPr>
        <w:t xml:space="preserve">, </w:t>
      </w:r>
      <w:r w:rsidR="00FC3714">
        <w:rPr>
          <w:color w:val="000000"/>
        </w:rPr>
        <w:t>for the hire of Jeff McHone</w:t>
      </w:r>
      <w:r>
        <w:rPr>
          <w:color w:val="000000"/>
        </w:rPr>
        <w:t>.</w:t>
      </w:r>
    </w:p>
    <w:p w14:paraId="033CDD22" w14:textId="77777777" w:rsidR="00B06D8A" w:rsidRPr="008E26DA" w:rsidRDefault="00B06D8A" w:rsidP="00B06D8A">
      <w:pPr>
        <w:jc w:val="both"/>
        <w:rPr>
          <w:color w:val="000000"/>
        </w:rPr>
      </w:pPr>
      <w:r w:rsidRPr="008E26DA">
        <w:rPr>
          <w:color w:val="000000"/>
        </w:rPr>
        <w:t>Motion carried on roll call vote as follows:</w:t>
      </w:r>
    </w:p>
    <w:p w14:paraId="50FC186C" w14:textId="77777777" w:rsidR="00B06D8A" w:rsidRPr="008E26DA" w:rsidRDefault="00B06D8A" w:rsidP="00B06D8A">
      <w:pPr>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14:paraId="7241D47B" w14:textId="5D89989C" w:rsidR="00B06D8A" w:rsidRDefault="00B06D8A" w:rsidP="00B06D8A">
      <w:pPr>
        <w:jc w:val="both"/>
        <w:rPr>
          <w:color w:val="000000"/>
        </w:rPr>
      </w:pPr>
      <w:r>
        <w:rPr>
          <w:color w:val="000000"/>
        </w:rPr>
        <w:t>John Tudor- Yes</w:t>
      </w:r>
      <w:r w:rsidRPr="008E26DA">
        <w:rPr>
          <w:color w:val="000000"/>
        </w:rPr>
        <w:tab/>
        <w:t xml:space="preserve">          </w:t>
      </w:r>
      <w:r>
        <w:rPr>
          <w:color w:val="000000"/>
        </w:rPr>
        <w:tab/>
        <w:t xml:space="preserve">           Larry Combs- </w:t>
      </w:r>
    </w:p>
    <w:p w14:paraId="62815D14" w14:textId="115D1620" w:rsidR="00B06D8A" w:rsidRDefault="00B06D8A" w:rsidP="00B06D8A">
      <w:pPr>
        <w:jc w:val="both"/>
        <w:rPr>
          <w:color w:val="000000"/>
        </w:rPr>
      </w:pPr>
      <w:r>
        <w:rPr>
          <w:color w:val="000000"/>
        </w:rPr>
        <w:t xml:space="preserve">                          Reagan Taylor – Yes</w:t>
      </w:r>
    </w:p>
    <w:p w14:paraId="3B267AEE" w14:textId="4E46C3DE" w:rsidR="00FC3714" w:rsidRDefault="00FC3714" w:rsidP="00B06D8A">
      <w:pPr>
        <w:jc w:val="both"/>
        <w:rPr>
          <w:color w:val="000000"/>
        </w:rPr>
      </w:pPr>
    </w:p>
    <w:p w14:paraId="0472E73B" w14:textId="748BFA0C" w:rsidR="00FC3714" w:rsidRDefault="00FC3714" w:rsidP="00FC3714">
      <w:pPr>
        <w:jc w:val="both"/>
        <w:rPr>
          <w:b/>
          <w:color w:val="000000"/>
          <w:sz w:val="28"/>
        </w:rPr>
      </w:pPr>
      <w:r>
        <w:rPr>
          <w:b/>
          <w:color w:val="000000"/>
          <w:sz w:val="28"/>
        </w:rPr>
        <w:t xml:space="preserve">IN RE: Personnel – Battlefield Golf – </w:t>
      </w:r>
      <w:r w:rsidR="00DF5D23">
        <w:rPr>
          <w:b/>
          <w:color w:val="000000"/>
          <w:sz w:val="28"/>
        </w:rPr>
        <w:t>Outside Attendant Seasonal</w:t>
      </w:r>
      <w:r>
        <w:rPr>
          <w:b/>
          <w:color w:val="000000"/>
          <w:sz w:val="28"/>
        </w:rPr>
        <w:t>:</w:t>
      </w:r>
    </w:p>
    <w:p w14:paraId="471D8139" w14:textId="6DE0E889" w:rsidR="00FC3714" w:rsidRDefault="00FC3714" w:rsidP="00FC3714">
      <w:pPr>
        <w:jc w:val="both"/>
        <w:rPr>
          <w:color w:val="000000"/>
        </w:rPr>
      </w:pPr>
      <w:r>
        <w:rPr>
          <w:color w:val="000000"/>
        </w:rPr>
        <w:t>Gary Vanderoef made the recommendation to hire James Collins as an Outside Seasonal Attendant, at an hourly rate of $7.25, effective 5/2/2018.</w:t>
      </w:r>
    </w:p>
    <w:p w14:paraId="51F349CA" w14:textId="77777777" w:rsidR="00FC3714" w:rsidRPr="006B6BF1" w:rsidRDefault="00FC3714" w:rsidP="00FC3714">
      <w:pPr>
        <w:jc w:val="both"/>
        <w:rPr>
          <w:color w:val="000000"/>
        </w:rPr>
      </w:pPr>
    </w:p>
    <w:p w14:paraId="7D629B4D" w14:textId="57BB4E39" w:rsidR="00FC3714" w:rsidRDefault="00FC3714" w:rsidP="00FC3714">
      <w:pPr>
        <w:jc w:val="both"/>
        <w:rPr>
          <w:color w:val="000000"/>
        </w:rPr>
      </w:pPr>
      <w:r>
        <w:rPr>
          <w:color w:val="000000"/>
        </w:rPr>
        <w:t>Motion by Tom Botkin seconded by Roger Barger, for the hire of James Collins.</w:t>
      </w:r>
    </w:p>
    <w:p w14:paraId="4AECDFC5" w14:textId="77777777" w:rsidR="00FC3714" w:rsidRPr="008E26DA" w:rsidRDefault="00FC3714" w:rsidP="00FC3714">
      <w:pPr>
        <w:jc w:val="both"/>
        <w:rPr>
          <w:color w:val="000000"/>
        </w:rPr>
      </w:pPr>
      <w:r w:rsidRPr="008E26DA">
        <w:rPr>
          <w:color w:val="000000"/>
        </w:rPr>
        <w:t>Motion carried on roll call vote as follows:</w:t>
      </w:r>
    </w:p>
    <w:p w14:paraId="7C5159B6" w14:textId="77777777" w:rsidR="00FC3714" w:rsidRPr="008E26DA" w:rsidRDefault="00FC3714" w:rsidP="00FC3714">
      <w:pPr>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14:paraId="57EB9074" w14:textId="77777777" w:rsidR="00FC3714" w:rsidRDefault="00FC3714" w:rsidP="00FC3714">
      <w:pPr>
        <w:jc w:val="both"/>
        <w:rPr>
          <w:color w:val="000000"/>
        </w:rPr>
      </w:pPr>
      <w:r>
        <w:rPr>
          <w:color w:val="000000"/>
        </w:rPr>
        <w:t>John Tudor- Yes</w:t>
      </w:r>
      <w:r w:rsidRPr="008E26DA">
        <w:rPr>
          <w:color w:val="000000"/>
        </w:rPr>
        <w:tab/>
        <w:t xml:space="preserve">          </w:t>
      </w:r>
      <w:r>
        <w:rPr>
          <w:color w:val="000000"/>
        </w:rPr>
        <w:tab/>
        <w:t xml:space="preserve">           Larry Combs- </w:t>
      </w:r>
    </w:p>
    <w:p w14:paraId="03119D5E" w14:textId="7FEAE60C" w:rsidR="00FC3714" w:rsidRDefault="00FC3714" w:rsidP="00FC3714">
      <w:pPr>
        <w:jc w:val="both"/>
        <w:rPr>
          <w:color w:val="000000"/>
        </w:rPr>
      </w:pPr>
      <w:r>
        <w:rPr>
          <w:color w:val="000000"/>
        </w:rPr>
        <w:t xml:space="preserve">                          Reagan Taylor – Yes</w:t>
      </w:r>
    </w:p>
    <w:p w14:paraId="71885E75" w14:textId="179C9156" w:rsidR="00FC3714" w:rsidRDefault="00FC3714" w:rsidP="00FC3714">
      <w:pPr>
        <w:jc w:val="both"/>
        <w:rPr>
          <w:color w:val="000000"/>
        </w:rPr>
      </w:pPr>
    </w:p>
    <w:p w14:paraId="131114B9" w14:textId="534C39DD" w:rsidR="00FC3714" w:rsidRDefault="00FC3714" w:rsidP="00FC3714">
      <w:pPr>
        <w:jc w:val="both"/>
        <w:rPr>
          <w:b/>
          <w:color w:val="000000"/>
          <w:sz w:val="28"/>
        </w:rPr>
      </w:pPr>
      <w:r>
        <w:rPr>
          <w:b/>
          <w:color w:val="000000"/>
          <w:sz w:val="28"/>
        </w:rPr>
        <w:t>IN RE: Personnel – Battlefield Golf – Seasonal Grounds Crew:</w:t>
      </w:r>
    </w:p>
    <w:p w14:paraId="1154A7B2" w14:textId="2F118F6F" w:rsidR="00FC3714" w:rsidRDefault="00FC3714" w:rsidP="00FC3714">
      <w:pPr>
        <w:jc w:val="both"/>
        <w:rPr>
          <w:color w:val="000000"/>
        </w:rPr>
      </w:pPr>
      <w:r>
        <w:rPr>
          <w:color w:val="000000"/>
        </w:rPr>
        <w:t xml:space="preserve">Gary Vanderoef made the recommendation to hire </w:t>
      </w:r>
      <w:r w:rsidR="00DF5D23">
        <w:rPr>
          <w:color w:val="000000"/>
        </w:rPr>
        <w:t>Sung Kim</w:t>
      </w:r>
      <w:r>
        <w:rPr>
          <w:color w:val="000000"/>
        </w:rPr>
        <w:t xml:space="preserve"> as a</w:t>
      </w:r>
      <w:r w:rsidR="00DF5D23">
        <w:rPr>
          <w:color w:val="000000"/>
        </w:rPr>
        <w:t xml:space="preserve"> Seasonal Grounds Crew,</w:t>
      </w:r>
      <w:r>
        <w:rPr>
          <w:color w:val="000000"/>
        </w:rPr>
        <w:t xml:space="preserve"> at an hourly rate of $</w:t>
      </w:r>
      <w:r w:rsidR="00DF5D23">
        <w:rPr>
          <w:color w:val="000000"/>
        </w:rPr>
        <w:t>8.00</w:t>
      </w:r>
      <w:r>
        <w:rPr>
          <w:color w:val="000000"/>
        </w:rPr>
        <w:t>, effective 5/2/2018.</w:t>
      </w:r>
    </w:p>
    <w:p w14:paraId="77B20AC3" w14:textId="77777777" w:rsidR="00FC3714" w:rsidRPr="006B6BF1" w:rsidRDefault="00FC3714" w:rsidP="00FC3714">
      <w:pPr>
        <w:jc w:val="both"/>
        <w:rPr>
          <w:color w:val="000000"/>
        </w:rPr>
      </w:pPr>
    </w:p>
    <w:p w14:paraId="0453D667" w14:textId="4B7F8623" w:rsidR="00FC3714" w:rsidRDefault="00FC3714" w:rsidP="00FC3714">
      <w:pPr>
        <w:jc w:val="both"/>
        <w:rPr>
          <w:color w:val="000000"/>
        </w:rPr>
      </w:pPr>
      <w:r>
        <w:rPr>
          <w:color w:val="000000"/>
        </w:rPr>
        <w:t xml:space="preserve">Motion by </w:t>
      </w:r>
      <w:r w:rsidR="00DF5D23">
        <w:rPr>
          <w:color w:val="000000"/>
        </w:rPr>
        <w:t>John Tudor</w:t>
      </w:r>
      <w:r>
        <w:rPr>
          <w:color w:val="000000"/>
        </w:rPr>
        <w:t xml:space="preserve"> seconded by </w:t>
      </w:r>
      <w:r w:rsidR="00DF5D23">
        <w:rPr>
          <w:color w:val="000000"/>
        </w:rPr>
        <w:t>Tom Botkin</w:t>
      </w:r>
      <w:r>
        <w:rPr>
          <w:color w:val="000000"/>
        </w:rPr>
        <w:t xml:space="preserve">, for the hire of </w:t>
      </w:r>
      <w:r w:rsidR="00DF5D23">
        <w:rPr>
          <w:color w:val="000000"/>
        </w:rPr>
        <w:t>Sung Kim</w:t>
      </w:r>
      <w:r>
        <w:rPr>
          <w:color w:val="000000"/>
        </w:rPr>
        <w:t>.</w:t>
      </w:r>
    </w:p>
    <w:p w14:paraId="1F54CEC3" w14:textId="77777777" w:rsidR="00FC3714" w:rsidRPr="008E26DA" w:rsidRDefault="00FC3714" w:rsidP="00FC3714">
      <w:pPr>
        <w:jc w:val="both"/>
        <w:rPr>
          <w:color w:val="000000"/>
        </w:rPr>
      </w:pPr>
      <w:r w:rsidRPr="008E26DA">
        <w:rPr>
          <w:color w:val="000000"/>
        </w:rPr>
        <w:t>Motion carried on roll call vote as follows:</w:t>
      </w:r>
    </w:p>
    <w:p w14:paraId="138CE22A" w14:textId="77777777" w:rsidR="00FC3714" w:rsidRPr="008E26DA" w:rsidRDefault="00FC3714" w:rsidP="00FC3714">
      <w:pPr>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14:paraId="1ECD1823" w14:textId="77777777" w:rsidR="00FC3714" w:rsidRDefault="00FC3714" w:rsidP="00FC3714">
      <w:pPr>
        <w:jc w:val="both"/>
        <w:rPr>
          <w:color w:val="000000"/>
        </w:rPr>
      </w:pPr>
      <w:r>
        <w:rPr>
          <w:color w:val="000000"/>
        </w:rPr>
        <w:t>John Tudor- Yes</w:t>
      </w:r>
      <w:r w:rsidRPr="008E26DA">
        <w:rPr>
          <w:color w:val="000000"/>
        </w:rPr>
        <w:tab/>
        <w:t xml:space="preserve">          </w:t>
      </w:r>
      <w:r>
        <w:rPr>
          <w:color w:val="000000"/>
        </w:rPr>
        <w:tab/>
        <w:t xml:space="preserve">           Larry Combs- </w:t>
      </w:r>
    </w:p>
    <w:p w14:paraId="3D23B701" w14:textId="77777777" w:rsidR="00FC3714" w:rsidRDefault="00FC3714" w:rsidP="00FC3714">
      <w:pPr>
        <w:jc w:val="both"/>
        <w:rPr>
          <w:color w:val="000000"/>
        </w:rPr>
      </w:pPr>
      <w:r>
        <w:rPr>
          <w:color w:val="000000"/>
        </w:rPr>
        <w:t xml:space="preserve">                          Reagan Taylor – Yes</w:t>
      </w:r>
    </w:p>
    <w:p w14:paraId="17DCC5C6" w14:textId="77777777" w:rsidR="00B06D8A" w:rsidRDefault="00B06D8A" w:rsidP="00B06D8A">
      <w:pPr>
        <w:jc w:val="both"/>
        <w:rPr>
          <w:color w:val="000000"/>
        </w:rPr>
      </w:pPr>
    </w:p>
    <w:p w14:paraId="0B9BF9ED" w14:textId="77777777" w:rsidR="00B06D8A" w:rsidRDefault="00B06D8A" w:rsidP="00B06D8A">
      <w:pPr>
        <w:jc w:val="both"/>
        <w:rPr>
          <w:b/>
          <w:color w:val="000000"/>
          <w:sz w:val="28"/>
        </w:rPr>
      </w:pPr>
      <w:r>
        <w:rPr>
          <w:b/>
          <w:color w:val="000000"/>
          <w:sz w:val="28"/>
        </w:rPr>
        <w:t>IN RE: Executive Session:</w:t>
      </w:r>
    </w:p>
    <w:p w14:paraId="79CFA707" w14:textId="17AAD702" w:rsidR="00B06D8A" w:rsidRDefault="00B06D8A" w:rsidP="00B06D8A">
      <w:pPr>
        <w:jc w:val="both"/>
        <w:rPr>
          <w:color w:val="000000"/>
        </w:rPr>
      </w:pPr>
      <w:r>
        <w:rPr>
          <w:color w:val="000000"/>
        </w:rPr>
        <w:t xml:space="preserve">Motion by </w:t>
      </w:r>
      <w:r w:rsidR="00E36307">
        <w:rPr>
          <w:color w:val="000000"/>
        </w:rPr>
        <w:t>Tom Botkin</w:t>
      </w:r>
      <w:r>
        <w:rPr>
          <w:color w:val="000000"/>
        </w:rPr>
        <w:t xml:space="preserve"> seconded by </w:t>
      </w:r>
      <w:r w:rsidR="00E36307">
        <w:rPr>
          <w:color w:val="000000"/>
        </w:rPr>
        <w:t>Roger Barger</w:t>
      </w:r>
      <w:r>
        <w:rPr>
          <w:color w:val="000000"/>
        </w:rPr>
        <w:t xml:space="preserve">, to go into Executive Session to discuss an employee matter, at </w:t>
      </w:r>
      <w:r w:rsidR="00E36307">
        <w:rPr>
          <w:color w:val="000000"/>
        </w:rPr>
        <w:t xml:space="preserve">11:43 </w:t>
      </w:r>
      <w:r>
        <w:rPr>
          <w:color w:val="000000"/>
        </w:rPr>
        <w:t>am.</w:t>
      </w:r>
    </w:p>
    <w:p w14:paraId="2E479EA5" w14:textId="77777777" w:rsidR="00B06D8A" w:rsidRPr="008E26DA" w:rsidRDefault="00B06D8A" w:rsidP="00B06D8A">
      <w:pPr>
        <w:jc w:val="both"/>
        <w:rPr>
          <w:color w:val="000000"/>
        </w:rPr>
      </w:pPr>
      <w:r w:rsidRPr="008E26DA">
        <w:rPr>
          <w:color w:val="000000"/>
        </w:rPr>
        <w:t>Motion carried on roll call vote as follows:</w:t>
      </w:r>
    </w:p>
    <w:p w14:paraId="0C9DF763" w14:textId="77777777" w:rsidR="00B06D8A" w:rsidRPr="008E26DA" w:rsidRDefault="00B06D8A" w:rsidP="00B06D8A">
      <w:pPr>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14:paraId="23284378" w14:textId="763E4A5C" w:rsidR="00B06D8A" w:rsidRDefault="00B06D8A" w:rsidP="00B06D8A">
      <w:pPr>
        <w:jc w:val="both"/>
        <w:rPr>
          <w:color w:val="000000"/>
        </w:rPr>
      </w:pPr>
      <w:r>
        <w:rPr>
          <w:color w:val="000000"/>
        </w:rPr>
        <w:t>John Tudor- Yes</w:t>
      </w:r>
      <w:r w:rsidRPr="008E26DA">
        <w:rPr>
          <w:color w:val="000000"/>
        </w:rPr>
        <w:tab/>
        <w:t xml:space="preserve">          </w:t>
      </w:r>
      <w:r>
        <w:rPr>
          <w:color w:val="000000"/>
        </w:rPr>
        <w:tab/>
        <w:t xml:space="preserve">           Larry Combs- </w:t>
      </w:r>
    </w:p>
    <w:p w14:paraId="5AB11667" w14:textId="77777777" w:rsidR="00B06D8A" w:rsidRDefault="00B06D8A" w:rsidP="00B06D8A">
      <w:pPr>
        <w:jc w:val="both"/>
        <w:rPr>
          <w:color w:val="000000"/>
        </w:rPr>
      </w:pPr>
      <w:r>
        <w:rPr>
          <w:color w:val="000000"/>
        </w:rPr>
        <w:t xml:space="preserve">                          Reagan Taylor – Yes</w:t>
      </w:r>
    </w:p>
    <w:p w14:paraId="56B55604" w14:textId="77777777" w:rsidR="00B06D8A" w:rsidRDefault="00B06D8A" w:rsidP="00B06D8A">
      <w:pPr>
        <w:jc w:val="both"/>
        <w:rPr>
          <w:color w:val="000000"/>
        </w:rPr>
      </w:pPr>
    </w:p>
    <w:p w14:paraId="05B1C72D" w14:textId="6E1EAA7B" w:rsidR="00B06D8A" w:rsidRDefault="00B06D8A" w:rsidP="00B06D8A">
      <w:pPr>
        <w:jc w:val="both"/>
        <w:rPr>
          <w:color w:val="000000"/>
        </w:rPr>
      </w:pPr>
      <w:r>
        <w:rPr>
          <w:color w:val="000000"/>
        </w:rPr>
        <w:t xml:space="preserve">Motion by </w:t>
      </w:r>
      <w:r w:rsidR="00E36307">
        <w:rPr>
          <w:color w:val="000000"/>
        </w:rPr>
        <w:t>John Tudor</w:t>
      </w:r>
      <w:r>
        <w:rPr>
          <w:color w:val="000000"/>
        </w:rPr>
        <w:t xml:space="preserve"> seconded by Tom Botkin, come back from Executive Session at 1</w:t>
      </w:r>
      <w:r w:rsidR="00F7041C">
        <w:rPr>
          <w:color w:val="000000"/>
        </w:rPr>
        <w:t xml:space="preserve">1:54 </w:t>
      </w:r>
      <w:r>
        <w:rPr>
          <w:color w:val="000000"/>
        </w:rPr>
        <w:t>am.</w:t>
      </w:r>
    </w:p>
    <w:p w14:paraId="1032B628" w14:textId="77777777" w:rsidR="00B06D8A" w:rsidRPr="008E26DA" w:rsidRDefault="00B06D8A" w:rsidP="00B06D8A">
      <w:pPr>
        <w:jc w:val="both"/>
        <w:rPr>
          <w:color w:val="000000"/>
        </w:rPr>
      </w:pPr>
      <w:r w:rsidRPr="008E26DA">
        <w:rPr>
          <w:color w:val="000000"/>
        </w:rPr>
        <w:t>Motion carried on roll call vote as follows:</w:t>
      </w:r>
    </w:p>
    <w:p w14:paraId="0482E7D7" w14:textId="77777777" w:rsidR="00B06D8A" w:rsidRPr="008E26DA" w:rsidRDefault="00B06D8A" w:rsidP="00B06D8A">
      <w:pPr>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14:paraId="2D04C546" w14:textId="294B1424" w:rsidR="00B06D8A" w:rsidRDefault="00B06D8A" w:rsidP="00B06D8A">
      <w:pPr>
        <w:jc w:val="both"/>
        <w:rPr>
          <w:color w:val="000000"/>
        </w:rPr>
      </w:pPr>
      <w:r>
        <w:rPr>
          <w:color w:val="000000"/>
        </w:rPr>
        <w:t>John Tudor- Yes</w:t>
      </w:r>
      <w:r w:rsidRPr="008E26DA">
        <w:rPr>
          <w:color w:val="000000"/>
        </w:rPr>
        <w:tab/>
        <w:t xml:space="preserve">          </w:t>
      </w:r>
      <w:r>
        <w:rPr>
          <w:color w:val="000000"/>
        </w:rPr>
        <w:tab/>
        <w:t xml:space="preserve">           Larry Combs- </w:t>
      </w:r>
    </w:p>
    <w:p w14:paraId="2B10E1AD" w14:textId="77777777" w:rsidR="00B06D8A" w:rsidRDefault="00B06D8A" w:rsidP="00B06D8A">
      <w:pPr>
        <w:jc w:val="both"/>
        <w:rPr>
          <w:color w:val="000000"/>
        </w:rPr>
      </w:pPr>
      <w:r>
        <w:rPr>
          <w:color w:val="000000"/>
        </w:rPr>
        <w:t xml:space="preserve">                          Reagan Taylor – Yes</w:t>
      </w:r>
    </w:p>
    <w:p w14:paraId="41AE7C1F" w14:textId="77777777" w:rsidR="00B06D8A" w:rsidRDefault="00B06D8A" w:rsidP="00B06D8A">
      <w:pPr>
        <w:jc w:val="both"/>
        <w:rPr>
          <w:color w:val="000000"/>
        </w:rPr>
      </w:pPr>
    </w:p>
    <w:p w14:paraId="5DDC75AB" w14:textId="7878F675" w:rsidR="00B06D8A" w:rsidRDefault="00B06D8A" w:rsidP="00B06D8A">
      <w:pPr>
        <w:jc w:val="both"/>
        <w:rPr>
          <w:color w:val="000000"/>
        </w:rPr>
      </w:pPr>
      <w:r>
        <w:rPr>
          <w:color w:val="000000"/>
        </w:rPr>
        <w:t xml:space="preserve">Motion by </w:t>
      </w:r>
      <w:r w:rsidR="00F7041C">
        <w:rPr>
          <w:color w:val="000000"/>
        </w:rPr>
        <w:t>Roger Barger</w:t>
      </w:r>
      <w:r>
        <w:rPr>
          <w:color w:val="000000"/>
        </w:rPr>
        <w:t xml:space="preserve"> seconded by John Tudor, to </w:t>
      </w:r>
      <w:r w:rsidR="00E36307">
        <w:rPr>
          <w:color w:val="000000"/>
        </w:rPr>
        <w:t>terminate</w:t>
      </w:r>
      <w:r>
        <w:rPr>
          <w:color w:val="000000"/>
        </w:rPr>
        <w:t xml:space="preserve"> employee </w:t>
      </w:r>
      <w:r w:rsidR="00F7041C">
        <w:rPr>
          <w:color w:val="000000"/>
        </w:rPr>
        <w:t>Phillip Williams, effective immediately.</w:t>
      </w:r>
    </w:p>
    <w:p w14:paraId="6D9B1B1A" w14:textId="77777777" w:rsidR="00B06D8A" w:rsidRPr="008E26DA" w:rsidRDefault="00B06D8A" w:rsidP="00B06D8A">
      <w:pPr>
        <w:jc w:val="both"/>
        <w:rPr>
          <w:color w:val="000000"/>
        </w:rPr>
      </w:pPr>
      <w:r w:rsidRPr="008E26DA">
        <w:rPr>
          <w:color w:val="000000"/>
        </w:rPr>
        <w:t>Motion carried on roll call vote as follows:</w:t>
      </w:r>
    </w:p>
    <w:p w14:paraId="726BA98E" w14:textId="77777777" w:rsidR="00B06D8A" w:rsidRPr="008E26DA" w:rsidRDefault="00B06D8A" w:rsidP="00B06D8A">
      <w:pPr>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14:paraId="2754A932" w14:textId="13ACFC62" w:rsidR="00B06D8A" w:rsidRDefault="00B06D8A" w:rsidP="00B06D8A">
      <w:pPr>
        <w:jc w:val="both"/>
        <w:rPr>
          <w:color w:val="000000"/>
        </w:rPr>
      </w:pPr>
      <w:r>
        <w:rPr>
          <w:color w:val="000000"/>
        </w:rPr>
        <w:t>John Tudor- Yes</w:t>
      </w:r>
      <w:r w:rsidRPr="008E26DA">
        <w:rPr>
          <w:color w:val="000000"/>
        </w:rPr>
        <w:tab/>
        <w:t xml:space="preserve">          </w:t>
      </w:r>
      <w:r>
        <w:rPr>
          <w:color w:val="000000"/>
        </w:rPr>
        <w:tab/>
        <w:t xml:space="preserve">           Larry Combs- </w:t>
      </w:r>
    </w:p>
    <w:p w14:paraId="75EB9956" w14:textId="77777777" w:rsidR="00B06D8A" w:rsidRDefault="00B06D8A" w:rsidP="00B06D8A">
      <w:pPr>
        <w:jc w:val="both"/>
        <w:rPr>
          <w:color w:val="000000"/>
        </w:rPr>
      </w:pPr>
      <w:r>
        <w:rPr>
          <w:color w:val="000000"/>
        </w:rPr>
        <w:t xml:space="preserve">                          Reagan Taylor – Yes</w:t>
      </w:r>
    </w:p>
    <w:p w14:paraId="46DE7883" w14:textId="77777777" w:rsidR="00B06D8A" w:rsidRDefault="00B06D8A" w:rsidP="00761F20">
      <w:pPr>
        <w:jc w:val="both"/>
        <w:rPr>
          <w:color w:val="000000"/>
        </w:rPr>
      </w:pPr>
    </w:p>
    <w:p w14:paraId="10A6FAAA" w14:textId="77777777" w:rsidR="00761F20" w:rsidRDefault="00761F20" w:rsidP="00FE3402">
      <w:pPr>
        <w:jc w:val="both"/>
        <w:rPr>
          <w:color w:val="000000"/>
        </w:rPr>
      </w:pPr>
    </w:p>
    <w:p w14:paraId="656E69A5" w14:textId="77777777" w:rsidR="00FE3402" w:rsidRPr="00B731C7" w:rsidRDefault="00FE3402" w:rsidP="00FE3402">
      <w:pPr>
        <w:jc w:val="both"/>
        <w:rPr>
          <w:color w:val="000000"/>
        </w:rPr>
      </w:pPr>
      <w:r w:rsidRPr="00E1776B">
        <w:rPr>
          <w:b/>
          <w:color w:val="000000"/>
          <w:sz w:val="28"/>
          <w:szCs w:val="28"/>
        </w:rPr>
        <w:lastRenderedPageBreak/>
        <w:t>Judge’s Report:</w:t>
      </w:r>
    </w:p>
    <w:p w14:paraId="71FF4BC3" w14:textId="14A394EA" w:rsidR="00FE3402" w:rsidRDefault="00FE3402" w:rsidP="00115679">
      <w:pPr>
        <w:jc w:val="both"/>
        <w:rPr>
          <w:color w:val="000000"/>
        </w:rPr>
      </w:pPr>
      <w:r>
        <w:rPr>
          <w:color w:val="000000"/>
        </w:rPr>
        <w:t>--The</w:t>
      </w:r>
      <w:r w:rsidR="00115679">
        <w:rPr>
          <w:color w:val="000000"/>
        </w:rPr>
        <w:t xml:space="preserve"> Central Kentucky </w:t>
      </w:r>
      <w:r w:rsidR="002A1FB5">
        <w:rPr>
          <w:color w:val="000000"/>
        </w:rPr>
        <w:t>Regional Airport will be having their Open House on Saturday, April 28, from 10 AM – 3 PM at the facility at 124 Madison Airport Rd. For more information, please call</w:t>
      </w:r>
      <w:r w:rsidR="00931019">
        <w:rPr>
          <w:color w:val="000000"/>
        </w:rPr>
        <w:t xml:space="preserve"> 986-3913.</w:t>
      </w:r>
    </w:p>
    <w:p w14:paraId="62948290" w14:textId="2DF97DDD" w:rsidR="00931019" w:rsidRDefault="00931019" w:rsidP="00115679">
      <w:pPr>
        <w:jc w:val="both"/>
        <w:rPr>
          <w:color w:val="000000"/>
        </w:rPr>
      </w:pPr>
      <w:r>
        <w:rPr>
          <w:color w:val="000000"/>
        </w:rPr>
        <w:t>--Madison Central is hosting a Car Show to benefit Special Olympics on Saturday, May 5</w:t>
      </w:r>
      <w:r w:rsidRPr="00931019">
        <w:rPr>
          <w:color w:val="000000"/>
          <w:vertAlign w:val="superscript"/>
        </w:rPr>
        <w:t>th</w:t>
      </w:r>
      <w:r>
        <w:rPr>
          <w:color w:val="000000"/>
        </w:rPr>
        <w:t>, beginning at 9 AM. Rain Date is Sunday, May 6</w:t>
      </w:r>
      <w:r w:rsidRPr="00931019">
        <w:rPr>
          <w:color w:val="000000"/>
          <w:vertAlign w:val="superscript"/>
        </w:rPr>
        <w:t>th</w:t>
      </w:r>
      <w:r>
        <w:rPr>
          <w:color w:val="000000"/>
        </w:rPr>
        <w:t>. Contact Madison Central High School for more details.</w:t>
      </w:r>
    </w:p>
    <w:p w14:paraId="575E5C2E" w14:textId="3E72642E" w:rsidR="00931019" w:rsidRDefault="00931019" w:rsidP="00115679">
      <w:pPr>
        <w:jc w:val="both"/>
        <w:rPr>
          <w:color w:val="000000"/>
        </w:rPr>
      </w:pPr>
      <w:r>
        <w:rPr>
          <w:color w:val="000000"/>
        </w:rPr>
        <w:t>--Berea College’s 2018 Spring Graduation will be Sunday, May 6</w:t>
      </w:r>
      <w:r w:rsidRPr="00931019">
        <w:rPr>
          <w:color w:val="000000"/>
          <w:vertAlign w:val="superscript"/>
        </w:rPr>
        <w:t>th</w:t>
      </w:r>
      <w:r>
        <w:rPr>
          <w:color w:val="000000"/>
        </w:rPr>
        <w:t>, at 2 PM at Berea College’s Seabury Center. Please arrive early since traffic will be heavy and parking can be limited.</w:t>
      </w:r>
    </w:p>
    <w:p w14:paraId="457A1A58" w14:textId="593E7D23" w:rsidR="00931019" w:rsidRDefault="00931019" w:rsidP="00115679">
      <w:pPr>
        <w:jc w:val="both"/>
        <w:rPr>
          <w:color w:val="000000"/>
        </w:rPr>
      </w:pPr>
      <w:r>
        <w:rPr>
          <w:color w:val="000000"/>
        </w:rPr>
        <w:t>--Eastern Kentucky Unive</w:t>
      </w:r>
      <w:r w:rsidR="000F1787">
        <w:rPr>
          <w:color w:val="000000"/>
        </w:rPr>
        <w:t>r</w:t>
      </w:r>
      <w:r>
        <w:rPr>
          <w:color w:val="000000"/>
        </w:rPr>
        <w:t>sity’s 2018</w:t>
      </w:r>
      <w:r w:rsidR="000F1787">
        <w:rPr>
          <w:color w:val="000000"/>
        </w:rPr>
        <w:t xml:space="preserve"> Spring Graduation will be Friday and Saturday, May 11</w:t>
      </w:r>
      <w:r w:rsidR="000F1787" w:rsidRPr="000F1787">
        <w:rPr>
          <w:color w:val="000000"/>
          <w:vertAlign w:val="superscript"/>
        </w:rPr>
        <w:t>th</w:t>
      </w:r>
      <w:r w:rsidR="000F1787">
        <w:rPr>
          <w:color w:val="000000"/>
        </w:rPr>
        <w:t xml:space="preserve"> &amp; 12</w:t>
      </w:r>
      <w:r w:rsidR="000F1787" w:rsidRPr="000F1787">
        <w:rPr>
          <w:color w:val="000000"/>
          <w:vertAlign w:val="superscript"/>
        </w:rPr>
        <w:t>th</w:t>
      </w:r>
      <w:r w:rsidR="000F1787">
        <w:rPr>
          <w:color w:val="000000"/>
        </w:rPr>
        <w:t>. Please see E.K.U.’s website for individual college’s service times and locations.</w:t>
      </w:r>
    </w:p>
    <w:p w14:paraId="4D537B56" w14:textId="38783D9C" w:rsidR="000F1787" w:rsidRDefault="000F1787" w:rsidP="00115679">
      <w:pPr>
        <w:jc w:val="both"/>
        <w:rPr>
          <w:color w:val="000000"/>
        </w:rPr>
      </w:pPr>
      <w:r>
        <w:rPr>
          <w:color w:val="000000"/>
        </w:rPr>
        <w:t>--The 2018 Stamp Out Hunger Food Drive will be Saturday, May 12</w:t>
      </w:r>
      <w:r w:rsidRPr="000F1787">
        <w:rPr>
          <w:color w:val="000000"/>
          <w:vertAlign w:val="superscript"/>
        </w:rPr>
        <w:t>th</w:t>
      </w:r>
      <w:r>
        <w:rPr>
          <w:color w:val="000000"/>
        </w:rPr>
        <w:t>. Just leave non-perishable food items at your mailbox and your letter carrier will pick them up to fight hunger.</w:t>
      </w:r>
    </w:p>
    <w:p w14:paraId="77E06CB9" w14:textId="3BAB8D06" w:rsidR="000F1787" w:rsidRDefault="000F1787" w:rsidP="00115679">
      <w:pPr>
        <w:jc w:val="both"/>
        <w:rPr>
          <w:color w:val="000000"/>
        </w:rPr>
      </w:pPr>
      <w:r>
        <w:rPr>
          <w:color w:val="000000"/>
        </w:rPr>
        <w:t>--Congratulations to Madison County’s Coroner Jimmy Cornelison on being named President of the Kentucky State Coroner’s Association for 2018.</w:t>
      </w:r>
    </w:p>
    <w:p w14:paraId="3F4DF293" w14:textId="0EA3C171" w:rsidR="000F1787" w:rsidRDefault="000F1787" w:rsidP="00115679">
      <w:pPr>
        <w:jc w:val="both"/>
        <w:rPr>
          <w:color w:val="000000"/>
        </w:rPr>
      </w:pPr>
      <w:r>
        <w:rPr>
          <w:color w:val="000000"/>
        </w:rPr>
        <w:t xml:space="preserve">--Also, </w:t>
      </w:r>
      <w:r w:rsidR="00D06505">
        <w:rPr>
          <w:color w:val="000000"/>
        </w:rPr>
        <w:t>big congratulations</w:t>
      </w:r>
      <w:r>
        <w:rPr>
          <w:color w:val="000000"/>
        </w:rPr>
        <w:t xml:space="preserve"> goes out to the Madison Central Marching Band on being invited to the 2019 Macy’s Thanksgiving Day Parade in New York City. </w:t>
      </w:r>
    </w:p>
    <w:p w14:paraId="6A0A6CCD" w14:textId="77777777" w:rsidR="00FE3402" w:rsidRPr="006B7B62" w:rsidRDefault="00FE3402" w:rsidP="00FE3402">
      <w:pPr>
        <w:jc w:val="both"/>
        <w:rPr>
          <w:color w:val="000000"/>
        </w:rPr>
      </w:pPr>
    </w:p>
    <w:p w14:paraId="2CFCE325" w14:textId="77777777" w:rsidR="00FE3402" w:rsidRDefault="00FE3402" w:rsidP="00FE3402">
      <w:pPr>
        <w:jc w:val="both"/>
        <w:rPr>
          <w:b/>
          <w:color w:val="000000"/>
          <w:sz w:val="28"/>
          <w:szCs w:val="28"/>
        </w:rPr>
      </w:pPr>
      <w:r>
        <w:rPr>
          <w:b/>
          <w:color w:val="000000"/>
          <w:sz w:val="28"/>
          <w:szCs w:val="28"/>
        </w:rPr>
        <w:t>Comments from Department Heads:</w:t>
      </w:r>
    </w:p>
    <w:p w14:paraId="191ADB9C" w14:textId="02C63478" w:rsidR="00FE3402" w:rsidRPr="000F1787" w:rsidRDefault="000F1787" w:rsidP="00FE3402">
      <w:pPr>
        <w:jc w:val="both"/>
        <w:rPr>
          <w:color w:val="000000"/>
        </w:rPr>
      </w:pPr>
      <w:r>
        <w:rPr>
          <w:color w:val="000000"/>
        </w:rPr>
        <w:t>No comments.</w:t>
      </w:r>
    </w:p>
    <w:p w14:paraId="610101FF" w14:textId="77777777" w:rsidR="000F1787" w:rsidRPr="004F7E5A" w:rsidRDefault="000F1787" w:rsidP="00FE3402">
      <w:pPr>
        <w:jc w:val="both"/>
        <w:rPr>
          <w:b/>
          <w:color w:val="000000"/>
          <w:sz w:val="28"/>
          <w:szCs w:val="28"/>
        </w:rPr>
      </w:pPr>
    </w:p>
    <w:p w14:paraId="429CC6F3" w14:textId="4E5AABEF" w:rsidR="00FE3402" w:rsidRPr="000F1787" w:rsidRDefault="00FE3402" w:rsidP="00FE3402">
      <w:pPr>
        <w:jc w:val="both"/>
        <w:rPr>
          <w:b/>
          <w:color w:val="000000"/>
          <w:sz w:val="28"/>
          <w:szCs w:val="28"/>
        </w:rPr>
      </w:pPr>
      <w:r w:rsidRPr="00F65468">
        <w:rPr>
          <w:b/>
          <w:color w:val="000000"/>
          <w:sz w:val="28"/>
          <w:szCs w:val="28"/>
        </w:rPr>
        <w:t>Comments from Magistrates:</w:t>
      </w:r>
    </w:p>
    <w:p w14:paraId="13892934" w14:textId="4C735DC1" w:rsidR="00FE3402" w:rsidRPr="008A0A4F" w:rsidRDefault="00FE3402" w:rsidP="00FE3402">
      <w:pPr>
        <w:jc w:val="both"/>
        <w:rPr>
          <w:color w:val="000000"/>
        </w:rPr>
      </w:pPr>
      <w:r>
        <w:rPr>
          <w:b/>
          <w:color w:val="000000"/>
        </w:rPr>
        <w:t xml:space="preserve">Magistrate Botkin </w:t>
      </w:r>
      <w:r w:rsidR="000F1787">
        <w:rPr>
          <w:color w:val="000000"/>
        </w:rPr>
        <w:t>thanked the Road Department for their hard work on projects they are currently working on; he thanked Megan at GIS for helping him and Sheriff Coyle resolve an issue; went over roads that need blacktop.</w:t>
      </w:r>
      <w:r>
        <w:rPr>
          <w:color w:val="000000"/>
        </w:rPr>
        <w:t xml:space="preserve"> </w:t>
      </w:r>
    </w:p>
    <w:p w14:paraId="0FFE69F7" w14:textId="042D4B58" w:rsidR="00FE3402" w:rsidRDefault="00FE3402" w:rsidP="00FE3402">
      <w:pPr>
        <w:jc w:val="both"/>
        <w:rPr>
          <w:b/>
          <w:color w:val="000000"/>
        </w:rPr>
      </w:pPr>
      <w:r>
        <w:rPr>
          <w:b/>
          <w:color w:val="000000"/>
        </w:rPr>
        <w:t xml:space="preserve">Magistrate Tudor </w:t>
      </w:r>
      <w:r w:rsidR="00D06505">
        <w:rPr>
          <w:color w:val="000000"/>
        </w:rPr>
        <w:t xml:space="preserve">thanks the Road Department for their work on installing safety signs on some of the roads. </w:t>
      </w:r>
      <w:r>
        <w:rPr>
          <w:color w:val="000000"/>
        </w:rPr>
        <w:t xml:space="preserve"> </w:t>
      </w:r>
    </w:p>
    <w:p w14:paraId="2E33D371" w14:textId="0A18EFEF" w:rsidR="00FE3402" w:rsidRPr="008A0A4F" w:rsidRDefault="00FE3402" w:rsidP="00FE3402">
      <w:pPr>
        <w:jc w:val="both"/>
        <w:rPr>
          <w:color w:val="000000"/>
        </w:rPr>
      </w:pPr>
      <w:r>
        <w:rPr>
          <w:b/>
          <w:color w:val="000000"/>
        </w:rPr>
        <w:t xml:space="preserve">Magistrate Barger </w:t>
      </w:r>
      <w:r w:rsidR="00D06505">
        <w:rPr>
          <w:color w:val="000000"/>
        </w:rPr>
        <w:t>said that with the upcoming Primary Election, candidates need to be mindful on where they are putting their signs up.</w:t>
      </w:r>
    </w:p>
    <w:p w14:paraId="435F2A05" w14:textId="77777777" w:rsidR="00FE3402" w:rsidRDefault="00FE3402" w:rsidP="00FE3402">
      <w:pPr>
        <w:jc w:val="both"/>
        <w:rPr>
          <w:color w:val="000000"/>
        </w:rPr>
      </w:pPr>
    </w:p>
    <w:p w14:paraId="34DBC75A" w14:textId="2565EBC0" w:rsidR="00FE3402" w:rsidRDefault="00FE3402" w:rsidP="00FE3402">
      <w:pPr>
        <w:jc w:val="both"/>
        <w:rPr>
          <w:color w:val="000000"/>
        </w:rPr>
      </w:pPr>
      <w:r>
        <w:rPr>
          <w:b/>
          <w:color w:val="000000"/>
        </w:rPr>
        <w:t xml:space="preserve">Kenny Barger </w:t>
      </w:r>
      <w:r>
        <w:rPr>
          <w:color w:val="000000"/>
        </w:rPr>
        <w:t xml:space="preserve">said </w:t>
      </w:r>
      <w:r w:rsidR="00D06505">
        <w:rPr>
          <w:color w:val="000000"/>
        </w:rPr>
        <w:t>walk-in absentee voting started yesterday.</w:t>
      </w:r>
      <w:r>
        <w:rPr>
          <w:color w:val="000000"/>
        </w:rPr>
        <w:t xml:space="preserve"> </w:t>
      </w:r>
    </w:p>
    <w:p w14:paraId="156CF36A" w14:textId="77777777" w:rsidR="00FE3402" w:rsidRDefault="00FE3402" w:rsidP="00FE3402">
      <w:pPr>
        <w:jc w:val="both"/>
        <w:rPr>
          <w:b/>
          <w:color w:val="000000"/>
          <w:sz w:val="28"/>
          <w:szCs w:val="28"/>
        </w:rPr>
      </w:pPr>
    </w:p>
    <w:p w14:paraId="0FC2DF16" w14:textId="77777777" w:rsidR="00FE3402" w:rsidRDefault="00FE3402" w:rsidP="00FE3402">
      <w:pPr>
        <w:jc w:val="both"/>
        <w:rPr>
          <w:b/>
          <w:color w:val="000000"/>
          <w:sz w:val="28"/>
          <w:szCs w:val="28"/>
        </w:rPr>
      </w:pPr>
      <w:r>
        <w:rPr>
          <w:b/>
          <w:color w:val="000000"/>
          <w:sz w:val="28"/>
          <w:szCs w:val="28"/>
        </w:rPr>
        <w:t>Comments from Audience</w:t>
      </w:r>
      <w:r w:rsidRPr="00F65468">
        <w:rPr>
          <w:b/>
          <w:color w:val="000000"/>
          <w:sz w:val="28"/>
          <w:szCs w:val="28"/>
        </w:rPr>
        <w:t>:</w:t>
      </w:r>
    </w:p>
    <w:p w14:paraId="41F4FD99" w14:textId="77777777" w:rsidR="00FE3402" w:rsidRPr="008A0A4F" w:rsidRDefault="00FE3402" w:rsidP="00FE3402">
      <w:pPr>
        <w:jc w:val="both"/>
        <w:rPr>
          <w:color w:val="000000"/>
        </w:rPr>
      </w:pPr>
      <w:r>
        <w:rPr>
          <w:color w:val="000000"/>
        </w:rPr>
        <w:t>No comments.</w:t>
      </w:r>
    </w:p>
    <w:p w14:paraId="6EB1AFAB" w14:textId="77777777" w:rsidR="00FE3402" w:rsidRDefault="00FE3402" w:rsidP="00FE3402">
      <w:pPr>
        <w:jc w:val="both"/>
        <w:rPr>
          <w:b/>
          <w:color w:val="000000"/>
        </w:rPr>
      </w:pPr>
    </w:p>
    <w:p w14:paraId="31AD3233" w14:textId="77777777" w:rsidR="00FE3402" w:rsidRDefault="00FE3402" w:rsidP="00FE3402">
      <w:pPr>
        <w:jc w:val="both"/>
        <w:rPr>
          <w:b/>
          <w:color w:val="000000"/>
          <w:sz w:val="28"/>
          <w:szCs w:val="28"/>
        </w:rPr>
      </w:pPr>
      <w:r>
        <w:rPr>
          <w:b/>
          <w:color w:val="000000"/>
          <w:sz w:val="28"/>
          <w:szCs w:val="28"/>
        </w:rPr>
        <w:t xml:space="preserve">IN RE: </w:t>
      </w:r>
      <w:r w:rsidRPr="008E26DA">
        <w:rPr>
          <w:b/>
          <w:color w:val="000000"/>
          <w:sz w:val="28"/>
          <w:szCs w:val="28"/>
        </w:rPr>
        <w:t>Pay Claims and Approve Transfers:</w:t>
      </w:r>
    </w:p>
    <w:p w14:paraId="5C6BAAC3" w14:textId="52ED335C" w:rsidR="00FE3402" w:rsidRDefault="00FE3402" w:rsidP="00FE3402">
      <w:pPr>
        <w:tabs>
          <w:tab w:val="left" w:pos="3892"/>
        </w:tabs>
        <w:jc w:val="both"/>
        <w:rPr>
          <w:color w:val="000000"/>
        </w:rPr>
      </w:pPr>
      <w:r>
        <w:rPr>
          <w:color w:val="000000"/>
        </w:rPr>
        <w:t xml:space="preserve">Motion made by </w:t>
      </w:r>
      <w:r w:rsidR="00115679">
        <w:rPr>
          <w:color w:val="000000"/>
        </w:rPr>
        <w:t>John Tudor</w:t>
      </w:r>
      <w:r>
        <w:rPr>
          <w:color w:val="000000"/>
        </w:rPr>
        <w:t xml:space="preserve"> seconded by </w:t>
      </w:r>
      <w:r w:rsidR="00115679">
        <w:rPr>
          <w:color w:val="000000"/>
        </w:rPr>
        <w:t>Roger Barger</w:t>
      </w:r>
      <w:r>
        <w:rPr>
          <w:color w:val="000000"/>
        </w:rPr>
        <w:t xml:space="preserve">, to approve pay claims and transfers. </w:t>
      </w:r>
    </w:p>
    <w:p w14:paraId="2982EBAF" w14:textId="77777777" w:rsidR="00FE3402" w:rsidRPr="008E26DA" w:rsidRDefault="00FE3402" w:rsidP="00FE3402">
      <w:pPr>
        <w:tabs>
          <w:tab w:val="left" w:pos="3892"/>
        </w:tabs>
        <w:jc w:val="both"/>
        <w:rPr>
          <w:color w:val="000000"/>
        </w:rPr>
      </w:pPr>
    </w:p>
    <w:p w14:paraId="1E98612F" w14:textId="77777777" w:rsidR="00FE3402" w:rsidRPr="00631886" w:rsidRDefault="00FE3402" w:rsidP="00FE3402">
      <w:pPr>
        <w:jc w:val="both"/>
        <w:rPr>
          <w:color w:val="000000"/>
          <w:sz w:val="25"/>
          <w:szCs w:val="25"/>
        </w:rPr>
      </w:pPr>
      <w:r w:rsidRPr="004352BE">
        <w:rPr>
          <w:b/>
          <w:color w:val="000000"/>
          <w:sz w:val="22"/>
          <w:szCs w:val="22"/>
        </w:rPr>
        <w:t>ANNOUNCE NEXT COURT DATE:</w:t>
      </w:r>
    </w:p>
    <w:p w14:paraId="56D4FBEC" w14:textId="77777777" w:rsidR="00FE3402" w:rsidRDefault="00FE3402" w:rsidP="00FE3402">
      <w:pPr>
        <w:jc w:val="both"/>
        <w:rPr>
          <w:color w:val="000000"/>
        </w:rPr>
      </w:pPr>
      <w:r w:rsidRPr="009A3F0E">
        <w:rPr>
          <w:color w:val="000000"/>
        </w:rPr>
        <w:t xml:space="preserve">Judge </w:t>
      </w:r>
      <w:r>
        <w:rPr>
          <w:color w:val="000000"/>
        </w:rPr>
        <w:t xml:space="preserve">Taylor </w:t>
      </w:r>
      <w:r w:rsidRPr="009A3F0E">
        <w:rPr>
          <w:color w:val="000000"/>
        </w:rPr>
        <w:t>announced the next court date for</w:t>
      </w:r>
      <w:r>
        <w:rPr>
          <w:color w:val="000000"/>
        </w:rPr>
        <w:t xml:space="preserve"> Tuesday, April 24</w:t>
      </w:r>
      <w:r w:rsidRPr="00274C7C">
        <w:rPr>
          <w:color w:val="000000"/>
          <w:vertAlign w:val="superscript"/>
        </w:rPr>
        <w:t>th</w:t>
      </w:r>
      <w:r>
        <w:rPr>
          <w:color w:val="000000"/>
        </w:rPr>
        <w:t xml:space="preserve">, 2018 in Richmond </w:t>
      </w:r>
      <w:r w:rsidRPr="009A3F0E">
        <w:rPr>
          <w:color w:val="000000"/>
        </w:rPr>
        <w:t xml:space="preserve">at 9:30AM.  </w:t>
      </w:r>
    </w:p>
    <w:p w14:paraId="43D1813F" w14:textId="77777777" w:rsidR="00FE3402" w:rsidRDefault="00FE3402" w:rsidP="00FE3402">
      <w:pPr>
        <w:jc w:val="both"/>
        <w:rPr>
          <w:b/>
          <w:sz w:val="22"/>
          <w:szCs w:val="22"/>
        </w:rPr>
      </w:pPr>
    </w:p>
    <w:p w14:paraId="57583908" w14:textId="77777777" w:rsidR="00FE3402" w:rsidRPr="004352BE" w:rsidRDefault="00FE3402" w:rsidP="00FE3402">
      <w:pPr>
        <w:jc w:val="both"/>
        <w:rPr>
          <w:b/>
          <w:sz w:val="22"/>
          <w:szCs w:val="22"/>
        </w:rPr>
      </w:pPr>
      <w:r>
        <w:rPr>
          <w:b/>
          <w:sz w:val="22"/>
          <w:szCs w:val="22"/>
        </w:rPr>
        <w:t>I</w:t>
      </w:r>
      <w:r w:rsidRPr="004352BE">
        <w:rPr>
          <w:b/>
          <w:sz w:val="22"/>
          <w:szCs w:val="22"/>
        </w:rPr>
        <w:t>N RE:  ADJOURNMENT</w:t>
      </w:r>
    </w:p>
    <w:p w14:paraId="6E90DE5E" w14:textId="2F7D8645" w:rsidR="00FE3402" w:rsidRDefault="00FE3402" w:rsidP="00FE3402">
      <w:pPr>
        <w:jc w:val="both"/>
      </w:pPr>
      <w:r w:rsidRPr="009A3F0E">
        <w:t>Motion from</w:t>
      </w:r>
      <w:r>
        <w:t xml:space="preserve"> </w:t>
      </w:r>
      <w:r w:rsidR="00115679">
        <w:t>John Tudor</w:t>
      </w:r>
      <w:r>
        <w:t xml:space="preserve"> </w:t>
      </w:r>
      <w:r w:rsidRPr="009A3F0E">
        <w:t>to adjourn, seconded by</w:t>
      </w:r>
      <w:r>
        <w:t xml:space="preserve"> Tom Botkin</w:t>
      </w:r>
      <w:r w:rsidRPr="009A3F0E">
        <w:t xml:space="preserve">. </w:t>
      </w:r>
      <w:r>
        <w:t xml:space="preserve"> </w:t>
      </w:r>
      <w:r w:rsidRPr="009A3F0E">
        <w:t xml:space="preserve">Hearing no objection, the meeting adjourned </w:t>
      </w:r>
      <w:r>
        <w:t>at 1</w:t>
      </w:r>
      <w:r w:rsidR="00115679">
        <w:t>2</w:t>
      </w:r>
      <w:r>
        <w:t xml:space="preserve">:05 am.       </w:t>
      </w:r>
    </w:p>
    <w:p w14:paraId="46AF9CA8" w14:textId="77777777" w:rsidR="00FE3402" w:rsidRDefault="00FE3402" w:rsidP="00FE3402">
      <w:pPr>
        <w:jc w:val="both"/>
      </w:pPr>
    </w:p>
    <w:p w14:paraId="5A19B112" w14:textId="77777777" w:rsidR="00FE3402" w:rsidRPr="009A3F0E" w:rsidRDefault="00FE3402" w:rsidP="00FE3402">
      <w:pPr>
        <w:jc w:val="both"/>
      </w:pPr>
    </w:p>
    <w:p w14:paraId="26AAE9CA" w14:textId="77777777" w:rsidR="00FE3402" w:rsidRPr="00EA5FAA" w:rsidRDefault="00FE3402" w:rsidP="00FE3402">
      <w:pPr>
        <w:jc w:val="both"/>
        <w:rPr>
          <w:sz w:val="22"/>
          <w:szCs w:val="22"/>
        </w:rPr>
      </w:pPr>
      <w:r>
        <w:rPr>
          <w:sz w:val="22"/>
          <w:szCs w:val="22"/>
        </w:rPr>
        <w:t xml:space="preserve">                                                                                                </w:t>
      </w:r>
      <w:r w:rsidRPr="004352BE">
        <w:rPr>
          <w:sz w:val="22"/>
          <w:szCs w:val="22"/>
        </w:rPr>
        <w:t>__________________________________</w:t>
      </w:r>
    </w:p>
    <w:p w14:paraId="05D7B397" w14:textId="77777777" w:rsidR="00FE3402" w:rsidRDefault="00FE3402" w:rsidP="00FE3402">
      <w:pPr>
        <w:jc w:val="both"/>
        <w:rPr>
          <w:color w:val="000000"/>
          <w:sz w:val="25"/>
          <w:szCs w:val="25"/>
        </w:rPr>
      </w:pPr>
      <w:r w:rsidRPr="00104205">
        <w:rPr>
          <w:color w:val="000000"/>
          <w:sz w:val="25"/>
          <w:szCs w:val="25"/>
        </w:rPr>
        <w:t xml:space="preserve">                                </w:t>
      </w:r>
      <w:r>
        <w:rPr>
          <w:color w:val="000000"/>
          <w:sz w:val="25"/>
          <w:szCs w:val="25"/>
        </w:rPr>
        <w:t xml:space="preserve">                      </w:t>
      </w:r>
    </w:p>
    <w:p w14:paraId="3F116D17" w14:textId="77777777" w:rsidR="00FE3402" w:rsidRDefault="00FE3402" w:rsidP="00FE3402">
      <w:pPr>
        <w:jc w:val="both"/>
        <w:rPr>
          <w:color w:val="000000"/>
          <w:sz w:val="25"/>
          <w:szCs w:val="25"/>
        </w:rPr>
      </w:pPr>
    </w:p>
    <w:p w14:paraId="1A92DEE7" w14:textId="77777777" w:rsidR="00FE3402" w:rsidRPr="00846EF3" w:rsidRDefault="00FE3402" w:rsidP="00FE3402">
      <w:pPr>
        <w:jc w:val="both"/>
        <w:rPr>
          <w:sz w:val="25"/>
          <w:szCs w:val="25"/>
        </w:rPr>
      </w:pPr>
      <w:r>
        <w:rPr>
          <w:color w:val="000000"/>
          <w:sz w:val="25"/>
          <w:szCs w:val="25"/>
        </w:rPr>
        <w:t xml:space="preserve">                         </w:t>
      </w:r>
      <w:r>
        <w:rPr>
          <w:color w:val="000000"/>
          <w:sz w:val="25"/>
          <w:szCs w:val="25"/>
        </w:rPr>
        <w:tab/>
      </w:r>
      <w:r>
        <w:rPr>
          <w:color w:val="000000"/>
          <w:sz w:val="25"/>
          <w:szCs w:val="25"/>
        </w:rPr>
        <w:tab/>
      </w:r>
      <w:r>
        <w:rPr>
          <w:color w:val="000000"/>
          <w:sz w:val="25"/>
          <w:szCs w:val="25"/>
        </w:rPr>
        <w:tab/>
      </w:r>
      <w:r w:rsidRPr="008E26DA">
        <w:t>REAGAN TAYLOR MADISON CO. JUDGE/EXECUTIVE</w:t>
      </w:r>
    </w:p>
    <w:p w14:paraId="0F7E0BB4" w14:textId="77777777" w:rsidR="00FE3402" w:rsidRDefault="00FE3402" w:rsidP="00FE3402"/>
    <w:p w14:paraId="7193AC50" w14:textId="77777777" w:rsidR="00FE3402" w:rsidRDefault="00FE3402" w:rsidP="00FE3402"/>
    <w:p w14:paraId="4946748B" w14:textId="77777777" w:rsidR="00FE3402" w:rsidRDefault="00FE3402" w:rsidP="00FE3402"/>
    <w:p w14:paraId="2EF1DF86" w14:textId="77777777" w:rsidR="00FE3402" w:rsidRDefault="00FE3402" w:rsidP="00FE3402"/>
    <w:p w14:paraId="19B04DC6" w14:textId="77777777" w:rsidR="0075276B" w:rsidRDefault="0075276B">
      <w:bookmarkStart w:id="1" w:name="_GoBack"/>
      <w:bookmarkEnd w:id="1"/>
    </w:p>
    <w:sectPr w:rsidR="0075276B" w:rsidSect="00F4242C">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622265" w14:textId="77777777" w:rsidR="00F225DC" w:rsidRDefault="00F225DC" w:rsidP="00187CBE">
      <w:r>
        <w:separator/>
      </w:r>
    </w:p>
  </w:endnote>
  <w:endnote w:type="continuationSeparator" w:id="0">
    <w:p w14:paraId="6C3D3867" w14:textId="77777777" w:rsidR="00F225DC" w:rsidRDefault="00F225DC" w:rsidP="00187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A544E4" w14:textId="77777777" w:rsidR="00F225DC" w:rsidRDefault="00F225DC" w:rsidP="00187CBE">
      <w:r>
        <w:separator/>
      </w:r>
    </w:p>
  </w:footnote>
  <w:footnote w:type="continuationSeparator" w:id="0">
    <w:p w14:paraId="7FBEFBCD" w14:textId="77777777" w:rsidR="00F225DC" w:rsidRDefault="00F225DC" w:rsidP="00187CB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3402"/>
    <w:rsid w:val="000F1787"/>
    <w:rsid w:val="00115679"/>
    <w:rsid w:val="00187CBE"/>
    <w:rsid w:val="00192371"/>
    <w:rsid w:val="00192B38"/>
    <w:rsid w:val="001C35AF"/>
    <w:rsid w:val="0026018A"/>
    <w:rsid w:val="002A1FB5"/>
    <w:rsid w:val="00383035"/>
    <w:rsid w:val="003B59FC"/>
    <w:rsid w:val="003C7236"/>
    <w:rsid w:val="003E735D"/>
    <w:rsid w:val="004F1CCD"/>
    <w:rsid w:val="005173BF"/>
    <w:rsid w:val="005610DD"/>
    <w:rsid w:val="00567D1F"/>
    <w:rsid w:val="00580173"/>
    <w:rsid w:val="006A0A2F"/>
    <w:rsid w:val="006F5086"/>
    <w:rsid w:val="0075276B"/>
    <w:rsid w:val="00761F20"/>
    <w:rsid w:val="007623E1"/>
    <w:rsid w:val="00794951"/>
    <w:rsid w:val="007B3466"/>
    <w:rsid w:val="007E0BB1"/>
    <w:rsid w:val="00931019"/>
    <w:rsid w:val="009715F2"/>
    <w:rsid w:val="00A042F2"/>
    <w:rsid w:val="00A27EBF"/>
    <w:rsid w:val="00B06D8A"/>
    <w:rsid w:val="00B12628"/>
    <w:rsid w:val="00B2219B"/>
    <w:rsid w:val="00B76A10"/>
    <w:rsid w:val="00C36B7C"/>
    <w:rsid w:val="00D06505"/>
    <w:rsid w:val="00D25353"/>
    <w:rsid w:val="00D77B61"/>
    <w:rsid w:val="00DA618A"/>
    <w:rsid w:val="00DF3536"/>
    <w:rsid w:val="00DF5D23"/>
    <w:rsid w:val="00E30AA9"/>
    <w:rsid w:val="00E32779"/>
    <w:rsid w:val="00E36307"/>
    <w:rsid w:val="00F225DC"/>
    <w:rsid w:val="00F4242C"/>
    <w:rsid w:val="00F7041C"/>
    <w:rsid w:val="00F84B80"/>
    <w:rsid w:val="00FC3714"/>
    <w:rsid w:val="00FE34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018FE"/>
  <w15:chartTrackingRefBased/>
  <w15:docId w15:val="{BAB3A6C6-5430-4DB5-A92F-A9B41C34D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E340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7CBE"/>
    <w:pPr>
      <w:tabs>
        <w:tab w:val="center" w:pos="4680"/>
        <w:tab w:val="right" w:pos="9360"/>
      </w:tabs>
    </w:pPr>
  </w:style>
  <w:style w:type="character" w:customStyle="1" w:styleId="HeaderChar">
    <w:name w:val="Header Char"/>
    <w:basedOn w:val="DefaultParagraphFont"/>
    <w:link w:val="Header"/>
    <w:uiPriority w:val="99"/>
    <w:rsid w:val="00187CB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87CBE"/>
    <w:pPr>
      <w:tabs>
        <w:tab w:val="center" w:pos="4680"/>
        <w:tab w:val="right" w:pos="9360"/>
      </w:tabs>
    </w:pPr>
  </w:style>
  <w:style w:type="character" w:customStyle="1" w:styleId="FooterChar">
    <w:name w:val="Footer Char"/>
    <w:basedOn w:val="DefaultParagraphFont"/>
    <w:link w:val="Footer"/>
    <w:uiPriority w:val="99"/>
    <w:rsid w:val="00187CBE"/>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9F182648</Template>
  <TotalTime>537</TotalTime>
  <Pages>6</Pages>
  <Words>2436</Words>
  <Characters>13891</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Schlueter</dc:creator>
  <cp:keywords/>
  <dc:description/>
  <cp:lastModifiedBy>Kenny Barger</cp:lastModifiedBy>
  <cp:revision>25</cp:revision>
  <dcterms:created xsi:type="dcterms:W3CDTF">2018-05-02T17:20:00Z</dcterms:created>
  <dcterms:modified xsi:type="dcterms:W3CDTF">2018-05-04T12:50:00Z</dcterms:modified>
</cp:coreProperties>
</file>