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D417D" w14:textId="77777777" w:rsidR="009E1BBE" w:rsidRPr="008E26DA" w:rsidRDefault="009E1BBE" w:rsidP="009E1BBE">
      <w:pPr>
        <w:rPr>
          <w:b/>
          <w:color w:val="000000"/>
          <w:sz w:val="28"/>
          <w:szCs w:val="28"/>
        </w:rPr>
      </w:pPr>
      <w:bookmarkStart w:id="0" w:name="_GoBack"/>
      <w:bookmarkEnd w:id="0"/>
      <w:r w:rsidRPr="008E26DA">
        <w:rPr>
          <w:b/>
          <w:color w:val="000000"/>
          <w:sz w:val="28"/>
          <w:szCs w:val="28"/>
        </w:rPr>
        <w:t>HONORABLE REAGAN TAYLOR COUNTY JUDGE EXECUTIVE PRESIDING</w:t>
      </w:r>
    </w:p>
    <w:p w14:paraId="039632A1" w14:textId="77777777" w:rsidR="009E1BBE" w:rsidRPr="008E26DA" w:rsidRDefault="009E1BBE" w:rsidP="009E1BBE">
      <w:pPr>
        <w:jc w:val="both"/>
        <w:rPr>
          <w:b/>
          <w:color w:val="000000"/>
        </w:rPr>
      </w:pPr>
    </w:p>
    <w:p w14:paraId="3420F247" w14:textId="072E3FF2" w:rsidR="009E1BBE" w:rsidRDefault="009E1BBE" w:rsidP="009E1BBE">
      <w:pPr>
        <w:jc w:val="both"/>
        <w:rPr>
          <w:color w:val="000000"/>
        </w:rPr>
      </w:pPr>
      <w:r w:rsidRPr="008E26DA">
        <w:rPr>
          <w:color w:val="000000"/>
        </w:rPr>
        <w:t xml:space="preserve">The Madison County Fiscal Court convened in regular </w:t>
      </w:r>
      <w:r>
        <w:rPr>
          <w:color w:val="000000"/>
        </w:rPr>
        <w:t xml:space="preserve">session on the </w:t>
      </w:r>
      <w:r w:rsidR="00F012F8">
        <w:rPr>
          <w:color w:val="000000"/>
        </w:rPr>
        <w:t>22nd</w:t>
      </w:r>
      <w:r>
        <w:rPr>
          <w:color w:val="000000"/>
        </w:rPr>
        <w:t xml:space="preserve"> day of </w:t>
      </w:r>
      <w:r w:rsidR="00F012F8">
        <w:rPr>
          <w:color w:val="000000"/>
        </w:rPr>
        <w:t>January</w:t>
      </w:r>
      <w:r>
        <w:rPr>
          <w:color w:val="000000"/>
        </w:rPr>
        <w:t xml:space="preserve"> 201</w:t>
      </w:r>
      <w:r w:rsidR="00F012F8">
        <w:rPr>
          <w:color w:val="000000"/>
        </w:rPr>
        <w:t>9</w:t>
      </w:r>
      <w:r w:rsidRPr="008E26DA">
        <w:rPr>
          <w:color w:val="000000"/>
        </w:rPr>
        <w:t xml:space="preserve"> at 9:30AM in</w:t>
      </w:r>
      <w:r>
        <w:rPr>
          <w:color w:val="000000"/>
        </w:rPr>
        <w:t xml:space="preserve"> the Fiscal Court Room in </w:t>
      </w:r>
      <w:r w:rsidR="00861005">
        <w:rPr>
          <w:color w:val="000000"/>
        </w:rPr>
        <w:t>Richmond</w:t>
      </w:r>
      <w:r>
        <w:rPr>
          <w:color w:val="000000"/>
        </w:rPr>
        <w:t>, Ky</w:t>
      </w:r>
      <w:r w:rsidRPr="008E26DA">
        <w:rPr>
          <w:color w:val="000000"/>
        </w:rPr>
        <w:t>.</w:t>
      </w:r>
      <w:r w:rsidR="005D461D">
        <w:rPr>
          <w:color w:val="000000"/>
        </w:rPr>
        <w:t xml:space="preserve"> </w:t>
      </w:r>
      <w:r w:rsidRPr="008E26DA">
        <w:t>Present was the Honorable Reagan Taylor in the chair presiding and</w:t>
      </w:r>
      <w:r w:rsidRPr="008E26DA">
        <w:rPr>
          <w:color w:val="000000"/>
        </w:rPr>
        <w:t xml:space="preserve"> the following members of the Fiscal Court:</w:t>
      </w:r>
      <w:r>
        <w:rPr>
          <w:color w:val="000000"/>
        </w:rPr>
        <w:t xml:space="preserve"> Roger Barger,</w:t>
      </w:r>
      <w:r w:rsidRPr="008E26DA">
        <w:rPr>
          <w:color w:val="000000"/>
        </w:rPr>
        <w:t xml:space="preserve"> Tom Botkin</w:t>
      </w:r>
      <w:r w:rsidR="00861005">
        <w:rPr>
          <w:color w:val="000000"/>
        </w:rPr>
        <w:t>,</w:t>
      </w:r>
      <w:r w:rsidR="005D461D">
        <w:rPr>
          <w:color w:val="000000"/>
        </w:rPr>
        <w:t xml:space="preserve"> </w:t>
      </w:r>
      <w:r>
        <w:rPr>
          <w:color w:val="000000"/>
        </w:rPr>
        <w:t>and John Tudor</w:t>
      </w:r>
      <w:r w:rsidRPr="008E26DA">
        <w:rPr>
          <w:color w:val="000000"/>
        </w:rPr>
        <w:t xml:space="preserve"> were present.</w:t>
      </w:r>
      <w:r>
        <w:rPr>
          <w:color w:val="000000"/>
        </w:rPr>
        <w:t xml:space="preserve"> </w:t>
      </w:r>
      <w:r w:rsidRPr="008E26DA">
        <w:rPr>
          <w:color w:val="000000"/>
        </w:rPr>
        <w:t xml:space="preserve"> </w:t>
      </w:r>
      <w:r w:rsidR="00B6030A">
        <w:rPr>
          <w:color w:val="000000"/>
        </w:rPr>
        <w:t>Madison County Sheriff Mike Coyle</w:t>
      </w:r>
      <w:r>
        <w:rPr>
          <w:color w:val="000000"/>
        </w:rPr>
        <w:t>,</w:t>
      </w:r>
      <w:r w:rsidR="00016CF2">
        <w:rPr>
          <w:color w:val="000000"/>
        </w:rPr>
        <w:t xml:space="preserve"> Madison County Jailer Steve Tussey,</w:t>
      </w:r>
      <w:r w:rsidR="004944DD">
        <w:rPr>
          <w:color w:val="000000"/>
        </w:rPr>
        <w:t xml:space="preserve"> Madison County Attorney</w:t>
      </w:r>
      <w:r w:rsidR="006912BE">
        <w:rPr>
          <w:color w:val="000000"/>
        </w:rPr>
        <w:t xml:space="preserve"> </w:t>
      </w:r>
      <w:r w:rsidR="00016CF2">
        <w:rPr>
          <w:color w:val="000000"/>
        </w:rPr>
        <w:t xml:space="preserve">Jennie </w:t>
      </w:r>
      <w:proofErr w:type="spellStart"/>
      <w:r w:rsidR="00016CF2">
        <w:rPr>
          <w:color w:val="000000"/>
        </w:rPr>
        <w:t>Haymond</w:t>
      </w:r>
      <w:proofErr w:type="spellEnd"/>
      <w:r w:rsidR="004944DD">
        <w:rPr>
          <w:color w:val="000000"/>
        </w:rPr>
        <w:t>,</w:t>
      </w:r>
      <w:r>
        <w:rPr>
          <w:color w:val="000000"/>
        </w:rPr>
        <w:t xml:space="preserve"> and Madison County Clerk, Kenny Barger were also present. </w:t>
      </w:r>
    </w:p>
    <w:p w14:paraId="6EFB5293" w14:textId="77777777" w:rsidR="009E1BBE" w:rsidRDefault="009E1BBE" w:rsidP="009E1BBE">
      <w:pPr>
        <w:jc w:val="both"/>
        <w:rPr>
          <w:color w:val="000000"/>
        </w:rPr>
      </w:pPr>
    </w:p>
    <w:p w14:paraId="3A9BC7DD" w14:textId="77777777" w:rsidR="009E1BBE" w:rsidRPr="009F74BB" w:rsidRDefault="009E1BBE" w:rsidP="009E1BBE">
      <w:pPr>
        <w:jc w:val="both"/>
        <w:rPr>
          <w:color w:val="000000"/>
        </w:rPr>
      </w:pPr>
      <w:r w:rsidRPr="009F74BB">
        <w:rPr>
          <w:color w:val="000000"/>
        </w:rPr>
        <w:t>It being determined a quorum was present, the meeting was called to order.</w:t>
      </w:r>
    </w:p>
    <w:p w14:paraId="054F49DF" w14:textId="24DD8491" w:rsidR="009E1BBE" w:rsidRPr="009F74BB" w:rsidRDefault="009E1BBE" w:rsidP="009E1BBE">
      <w:pPr>
        <w:jc w:val="both"/>
        <w:rPr>
          <w:color w:val="000000"/>
        </w:rPr>
      </w:pPr>
      <w:r w:rsidRPr="003074F6">
        <w:rPr>
          <w:color w:val="000000"/>
        </w:rPr>
        <w:t xml:space="preserve">Judge Taylor </w:t>
      </w:r>
      <w:r w:rsidR="005D461D" w:rsidRPr="003074F6">
        <w:rPr>
          <w:color w:val="000000"/>
        </w:rPr>
        <w:t>ask</w:t>
      </w:r>
      <w:r w:rsidR="005A7FA2" w:rsidRPr="003074F6">
        <w:rPr>
          <w:color w:val="000000"/>
        </w:rPr>
        <w:t>ed</w:t>
      </w:r>
      <w:r w:rsidR="00F865D2">
        <w:rPr>
          <w:color w:val="000000"/>
        </w:rPr>
        <w:t xml:space="preserve"> </w:t>
      </w:r>
      <w:r w:rsidR="00016CF2">
        <w:rPr>
          <w:color w:val="000000"/>
        </w:rPr>
        <w:t>magistrate Tom Botkin</w:t>
      </w:r>
      <w:r w:rsidR="006912BE">
        <w:rPr>
          <w:color w:val="000000"/>
        </w:rPr>
        <w:t xml:space="preserve"> </w:t>
      </w:r>
      <w:r w:rsidR="005D461D" w:rsidRPr="003074F6">
        <w:rPr>
          <w:color w:val="000000"/>
        </w:rPr>
        <w:t xml:space="preserve">to </w:t>
      </w:r>
      <w:r w:rsidRPr="003074F6">
        <w:rPr>
          <w:color w:val="000000"/>
        </w:rPr>
        <w:t xml:space="preserve">lead the court in prayer. Judge Taylor asked </w:t>
      </w:r>
      <w:r w:rsidR="00647AB1">
        <w:rPr>
          <w:color w:val="000000"/>
        </w:rPr>
        <w:t>Madison County Sheriff Mike Coyle</w:t>
      </w:r>
      <w:r w:rsidRPr="0019582F">
        <w:rPr>
          <w:color w:val="000000"/>
        </w:rPr>
        <w:t xml:space="preserve"> to lead the Pledge of Allegiance.</w:t>
      </w:r>
    </w:p>
    <w:p w14:paraId="4DD1A8A8" w14:textId="77777777" w:rsidR="009E1BBE" w:rsidRDefault="009E1BBE" w:rsidP="009E1BBE">
      <w:pPr>
        <w:jc w:val="both"/>
        <w:rPr>
          <w:color w:val="000000"/>
        </w:rPr>
      </w:pPr>
    </w:p>
    <w:p w14:paraId="7F401B28" w14:textId="56F50DFF" w:rsidR="009E1BBE" w:rsidRPr="008E26DA" w:rsidRDefault="009E1BBE" w:rsidP="009E1BBE">
      <w:pPr>
        <w:jc w:val="both"/>
        <w:rPr>
          <w:b/>
          <w:color w:val="000000"/>
          <w:sz w:val="28"/>
          <w:szCs w:val="28"/>
        </w:rPr>
      </w:pPr>
      <w:bookmarkStart w:id="1" w:name="_Hlk516577122"/>
      <w:r>
        <w:rPr>
          <w:b/>
          <w:color w:val="000000"/>
          <w:sz w:val="28"/>
          <w:szCs w:val="28"/>
        </w:rPr>
        <w:t xml:space="preserve">IN RE: </w:t>
      </w:r>
      <w:r w:rsidRPr="008E26DA">
        <w:rPr>
          <w:b/>
          <w:color w:val="000000"/>
          <w:sz w:val="28"/>
          <w:szCs w:val="28"/>
        </w:rPr>
        <w:t>Approval of Minutes:</w:t>
      </w:r>
    </w:p>
    <w:p w14:paraId="595EBD79" w14:textId="5D610952" w:rsidR="009E1BBE" w:rsidRPr="00274E3C" w:rsidRDefault="009E1BBE" w:rsidP="009E1BBE">
      <w:pPr>
        <w:jc w:val="both"/>
        <w:rPr>
          <w:color w:val="000000"/>
        </w:rPr>
      </w:pPr>
      <w:bookmarkStart w:id="2" w:name="_Hlk499631177"/>
      <w:bookmarkEnd w:id="1"/>
      <w:r>
        <w:rPr>
          <w:color w:val="000000"/>
        </w:rPr>
        <w:t xml:space="preserve">Motion by </w:t>
      </w:r>
      <w:r w:rsidR="00016CF2">
        <w:rPr>
          <w:color w:val="000000"/>
        </w:rPr>
        <w:t>Tom Botkin</w:t>
      </w:r>
      <w:r w:rsidR="005A7FA2">
        <w:rPr>
          <w:color w:val="000000"/>
        </w:rPr>
        <w:t xml:space="preserve"> </w:t>
      </w:r>
      <w:r>
        <w:rPr>
          <w:color w:val="000000"/>
        </w:rPr>
        <w:t xml:space="preserve">seconded </w:t>
      </w:r>
      <w:r w:rsidR="005A7FA2">
        <w:rPr>
          <w:color w:val="000000"/>
        </w:rPr>
        <w:t xml:space="preserve">by </w:t>
      </w:r>
      <w:r w:rsidR="00016CF2">
        <w:rPr>
          <w:color w:val="000000"/>
        </w:rPr>
        <w:t>John Tudor</w:t>
      </w:r>
      <w:r w:rsidRPr="00274E3C">
        <w:rPr>
          <w:color w:val="000000"/>
        </w:rPr>
        <w:t>,</w:t>
      </w:r>
      <w:r w:rsidR="005A7FA2">
        <w:rPr>
          <w:color w:val="000000"/>
        </w:rPr>
        <w:t xml:space="preserve"> </w:t>
      </w:r>
      <w:r w:rsidRPr="00274E3C">
        <w:rPr>
          <w:color w:val="000000"/>
        </w:rPr>
        <w:t>to</w:t>
      </w:r>
      <w:r w:rsidR="005A7FA2">
        <w:rPr>
          <w:color w:val="000000"/>
        </w:rPr>
        <w:t xml:space="preserve"> </w:t>
      </w:r>
      <w:r w:rsidRPr="00274E3C">
        <w:rPr>
          <w:color w:val="000000"/>
        </w:rPr>
        <w:t>approve the minutes from the</w:t>
      </w:r>
      <w:r w:rsidR="006912BE">
        <w:rPr>
          <w:color w:val="000000"/>
        </w:rPr>
        <w:t xml:space="preserve"> </w:t>
      </w:r>
      <w:r w:rsidR="00016CF2">
        <w:rPr>
          <w:color w:val="000000"/>
        </w:rPr>
        <w:t>January</w:t>
      </w:r>
      <w:r w:rsidR="00861005">
        <w:rPr>
          <w:color w:val="000000"/>
        </w:rPr>
        <w:t xml:space="preserve"> </w:t>
      </w:r>
      <w:r w:rsidR="00016CF2">
        <w:rPr>
          <w:color w:val="000000"/>
        </w:rPr>
        <w:t>8</w:t>
      </w:r>
      <w:r w:rsidRPr="003E67E2">
        <w:rPr>
          <w:color w:val="000000"/>
          <w:vertAlign w:val="superscript"/>
        </w:rPr>
        <w:t>th</w:t>
      </w:r>
      <w:r>
        <w:rPr>
          <w:color w:val="000000"/>
        </w:rPr>
        <w:t>, 201</w:t>
      </w:r>
      <w:r w:rsidR="00016CF2">
        <w:rPr>
          <w:color w:val="000000"/>
        </w:rPr>
        <w:t>9</w:t>
      </w:r>
      <w:r w:rsidRPr="00274E3C">
        <w:rPr>
          <w:color w:val="000000"/>
        </w:rPr>
        <w:t xml:space="preserve"> </w:t>
      </w:r>
      <w:r w:rsidR="004944DD">
        <w:rPr>
          <w:color w:val="000000"/>
        </w:rPr>
        <w:t xml:space="preserve">regularly called </w:t>
      </w:r>
      <w:r w:rsidRPr="00274E3C">
        <w:rPr>
          <w:color w:val="000000"/>
        </w:rPr>
        <w:t>meeting.</w:t>
      </w:r>
    </w:p>
    <w:p w14:paraId="2297B32F" w14:textId="77777777" w:rsidR="009E1BBE" w:rsidRPr="008E26DA" w:rsidRDefault="009E1BBE" w:rsidP="009E1BBE">
      <w:pPr>
        <w:jc w:val="both"/>
        <w:rPr>
          <w:color w:val="000000"/>
        </w:rPr>
      </w:pPr>
      <w:bookmarkStart w:id="3" w:name="_Hlk519078809"/>
      <w:bookmarkStart w:id="4" w:name="_Hlk515886827"/>
      <w:bookmarkStart w:id="5" w:name="_Hlk532389864"/>
      <w:bookmarkStart w:id="6" w:name="_Hlk527109108"/>
      <w:r w:rsidRPr="008E26DA">
        <w:rPr>
          <w:color w:val="000000"/>
        </w:rPr>
        <w:t>Motion carried on roll call vote as follows:</w:t>
      </w:r>
    </w:p>
    <w:p w14:paraId="41D830D0" w14:textId="77777777" w:rsidR="00861005" w:rsidRPr="008E26DA" w:rsidRDefault="00861005" w:rsidP="00861005">
      <w:pPr>
        <w:jc w:val="both"/>
        <w:rPr>
          <w:color w:val="000000"/>
        </w:rPr>
      </w:pPr>
      <w:bookmarkStart w:id="7" w:name="_Hlk528059177"/>
      <w:bookmarkStart w:id="8" w:name="_Hlk519079736"/>
      <w:bookmarkStart w:id="9" w:name="_Hlk519080785"/>
      <w:bookmarkEnd w:id="3"/>
      <w:bookmarkEnd w:id="2"/>
      <w:bookmarkEnd w:id="4"/>
      <w:r w:rsidRPr="008E26DA">
        <w:rPr>
          <w:color w:val="000000"/>
        </w:rPr>
        <w:t>Tom Botkin-Yes</w:t>
      </w:r>
      <w:r w:rsidRPr="008E26DA">
        <w:rPr>
          <w:color w:val="000000"/>
        </w:rPr>
        <w:tab/>
      </w:r>
      <w:r w:rsidRPr="008E26DA">
        <w:rPr>
          <w:color w:val="000000"/>
        </w:rPr>
        <w:tab/>
        <w:t xml:space="preserve">           Roger Barger-</w:t>
      </w:r>
      <w:r>
        <w:rPr>
          <w:color w:val="000000"/>
        </w:rPr>
        <w:t>Yes</w:t>
      </w:r>
    </w:p>
    <w:p w14:paraId="226A320E" w14:textId="39D8CBFA" w:rsidR="00861005" w:rsidRDefault="00861005" w:rsidP="00861005">
      <w:pPr>
        <w:jc w:val="both"/>
        <w:rPr>
          <w:color w:val="000000"/>
        </w:rPr>
      </w:pPr>
      <w:r>
        <w:rPr>
          <w:color w:val="000000"/>
        </w:rPr>
        <w:t>John Tudor- Yes</w:t>
      </w:r>
      <w:r w:rsidRPr="008E26DA">
        <w:rPr>
          <w:color w:val="000000"/>
        </w:rPr>
        <w:tab/>
        <w:t xml:space="preserve">          </w:t>
      </w:r>
      <w:r w:rsidR="00C44A9E">
        <w:rPr>
          <w:color w:val="000000"/>
        </w:rPr>
        <w:tab/>
        <w:t xml:space="preserve">          </w:t>
      </w:r>
      <w:r>
        <w:rPr>
          <w:color w:val="000000"/>
        </w:rPr>
        <w:t xml:space="preserve"> Reagan Taylor – Yes</w:t>
      </w:r>
    </w:p>
    <w:bookmarkEnd w:id="5"/>
    <w:p w14:paraId="1E7F22AC" w14:textId="63B3B8C0" w:rsidR="00F865D2" w:rsidRDefault="00F865D2" w:rsidP="00861005">
      <w:pPr>
        <w:jc w:val="both"/>
        <w:rPr>
          <w:color w:val="000000"/>
        </w:rPr>
      </w:pPr>
    </w:p>
    <w:p w14:paraId="0E37047E" w14:textId="77777777" w:rsidR="00F865D2" w:rsidRPr="005160FA" w:rsidRDefault="00F865D2" w:rsidP="00F865D2">
      <w:pPr>
        <w:jc w:val="both"/>
        <w:rPr>
          <w:color w:val="000000"/>
        </w:rPr>
      </w:pPr>
      <w:r>
        <w:rPr>
          <w:b/>
          <w:color w:val="000000"/>
          <w:sz w:val="28"/>
          <w:szCs w:val="28"/>
        </w:rPr>
        <w:t>IN RE: Treasurer’s Report:</w:t>
      </w:r>
    </w:p>
    <w:p w14:paraId="00C37DAA" w14:textId="02CDD0C5" w:rsidR="00F865D2" w:rsidRPr="00F865D2" w:rsidRDefault="00F865D2" w:rsidP="00861005">
      <w:pPr>
        <w:jc w:val="both"/>
        <w:rPr>
          <w:color w:val="000000"/>
          <w:szCs w:val="28"/>
        </w:rPr>
      </w:pPr>
      <w:r>
        <w:rPr>
          <w:color w:val="000000"/>
          <w:szCs w:val="28"/>
        </w:rPr>
        <w:t>Glenna Baker, Treasurer, addressed the court to give the monthly treasurer’s report</w:t>
      </w:r>
      <w:r w:rsidR="006D162B">
        <w:rPr>
          <w:color w:val="000000"/>
          <w:szCs w:val="28"/>
        </w:rPr>
        <w:t>,</w:t>
      </w:r>
      <w:r>
        <w:rPr>
          <w:color w:val="000000"/>
          <w:szCs w:val="28"/>
        </w:rPr>
        <w:t xml:space="preserve"> (on file).</w:t>
      </w:r>
    </w:p>
    <w:bookmarkEnd w:id="6"/>
    <w:bookmarkEnd w:id="7"/>
    <w:p w14:paraId="593BF97D" w14:textId="1C6E84B6" w:rsidR="00C35AC9" w:rsidRDefault="00C35AC9" w:rsidP="00C35AC9">
      <w:pPr>
        <w:jc w:val="both"/>
        <w:rPr>
          <w:b/>
          <w:color w:val="000000"/>
          <w:sz w:val="28"/>
          <w:szCs w:val="28"/>
        </w:rPr>
      </w:pPr>
    </w:p>
    <w:bookmarkEnd w:id="8"/>
    <w:bookmarkEnd w:id="9"/>
    <w:p w14:paraId="6C6B9BA0" w14:textId="7F1EE178" w:rsidR="00F865D2" w:rsidRDefault="00F865D2" w:rsidP="00F865D2">
      <w:pPr>
        <w:jc w:val="both"/>
        <w:rPr>
          <w:b/>
          <w:color w:val="000000"/>
          <w:sz w:val="28"/>
          <w:szCs w:val="28"/>
        </w:rPr>
      </w:pPr>
      <w:r>
        <w:rPr>
          <w:b/>
          <w:color w:val="000000"/>
          <w:sz w:val="28"/>
          <w:szCs w:val="28"/>
        </w:rPr>
        <w:t>IN RE:</w:t>
      </w:r>
      <w:r w:rsidR="00647AB1">
        <w:rPr>
          <w:b/>
          <w:color w:val="000000"/>
          <w:sz w:val="28"/>
          <w:szCs w:val="28"/>
        </w:rPr>
        <w:t xml:space="preserve"> </w:t>
      </w:r>
      <w:r w:rsidR="00016CF2">
        <w:rPr>
          <w:b/>
          <w:color w:val="000000"/>
          <w:sz w:val="28"/>
          <w:szCs w:val="28"/>
        </w:rPr>
        <w:t>Veterans Hall of Fame Nomination</w:t>
      </w:r>
      <w:r>
        <w:rPr>
          <w:b/>
          <w:color w:val="000000"/>
          <w:sz w:val="28"/>
          <w:szCs w:val="28"/>
        </w:rPr>
        <w:t>:</w:t>
      </w:r>
    </w:p>
    <w:p w14:paraId="58332EDF" w14:textId="575E9F2A" w:rsidR="00F865D2" w:rsidRPr="008930BE" w:rsidRDefault="00016CF2" w:rsidP="00E83697">
      <w:pPr>
        <w:jc w:val="both"/>
        <w:rPr>
          <w:color w:val="000000"/>
        </w:rPr>
      </w:pPr>
      <w:r>
        <w:rPr>
          <w:color w:val="000000"/>
        </w:rPr>
        <w:t>Emerson McAfee, a veteran of Vietnam, addressed the court to share his recommendations for the Veterans Hall of Fame nomination</w:t>
      </w:r>
      <w:r w:rsidR="00BA66E0">
        <w:rPr>
          <w:color w:val="000000"/>
        </w:rPr>
        <w:t>s</w:t>
      </w:r>
      <w:r>
        <w:rPr>
          <w:color w:val="000000"/>
        </w:rPr>
        <w:t xml:space="preserve">. </w:t>
      </w:r>
      <w:r w:rsidR="00BA66E0">
        <w:rPr>
          <w:color w:val="000000"/>
        </w:rPr>
        <w:t xml:space="preserve">Charles Flood was recommended as the nominee for Richmond. Chester Elkin was recommended as the nominee for Berea. With an option of a third nominee, the Vietnam Veterans’ club recommended McAfee himself. </w:t>
      </w:r>
    </w:p>
    <w:p w14:paraId="13A20E0A" w14:textId="77777777" w:rsidR="00887833" w:rsidRDefault="00887833" w:rsidP="00E83697">
      <w:pPr>
        <w:jc w:val="both"/>
        <w:rPr>
          <w:b/>
          <w:color w:val="000000"/>
          <w:sz w:val="28"/>
          <w:szCs w:val="28"/>
        </w:rPr>
      </w:pPr>
    </w:p>
    <w:p w14:paraId="6CEC92C2" w14:textId="70D78FFA" w:rsidR="00E83697" w:rsidRPr="00F02775" w:rsidRDefault="00E83697" w:rsidP="00E83697">
      <w:pPr>
        <w:jc w:val="both"/>
        <w:rPr>
          <w:color w:val="000000"/>
        </w:rPr>
      </w:pPr>
      <w:r w:rsidRPr="00F02775">
        <w:rPr>
          <w:b/>
          <w:color w:val="000000"/>
          <w:sz w:val="28"/>
          <w:szCs w:val="28"/>
        </w:rPr>
        <w:t>IN RE:</w:t>
      </w:r>
      <w:r w:rsidR="00CD1239" w:rsidRPr="00F02775">
        <w:rPr>
          <w:b/>
          <w:color w:val="000000"/>
          <w:sz w:val="28"/>
          <w:szCs w:val="28"/>
        </w:rPr>
        <w:t xml:space="preserve"> </w:t>
      </w:r>
      <w:r w:rsidR="00BA66E0">
        <w:rPr>
          <w:b/>
          <w:color w:val="000000"/>
          <w:sz w:val="28"/>
          <w:szCs w:val="28"/>
        </w:rPr>
        <w:t>Veterans Parking Signs</w:t>
      </w:r>
      <w:r w:rsidRPr="00F02775">
        <w:rPr>
          <w:b/>
          <w:color w:val="000000"/>
          <w:sz w:val="28"/>
          <w:szCs w:val="28"/>
        </w:rPr>
        <w:t>:</w:t>
      </w:r>
    </w:p>
    <w:p w14:paraId="3AD820B9" w14:textId="1CBC5EDA" w:rsidR="006A1FD0" w:rsidRDefault="00BA66E0" w:rsidP="00BA66E0">
      <w:pPr>
        <w:jc w:val="both"/>
        <w:rPr>
          <w:color w:val="000000"/>
        </w:rPr>
      </w:pPr>
      <w:bookmarkStart w:id="10" w:name="_Hlk533076583"/>
      <w:bookmarkStart w:id="11" w:name="_Hlk519080073"/>
      <w:bookmarkStart w:id="12" w:name="_Hlk532389881"/>
      <w:r>
        <w:rPr>
          <w:color w:val="000000"/>
          <w:szCs w:val="28"/>
        </w:rPr>
        <w:t xml:space="preserve">Emerson McAfee addressed the court to present Veterans parking signs that are available for purchase. Signs will start at $50 and with the purchase of two or more the price will be $35. </w:t>
      </w:r>
    </w:p>
    <w:bookmarkEnd w:id="10"/>
    <w:p w14:paraId="7E7B424D" w14:textId="5EF1E04B" w:rsidR="00E96254" w:rsidRDefault="00E96254" w:rsidP="002B5E44">
      <w:pPr>
        <w:jc w:val="both"/>
        <w:rPr>
          <w:b/>
          <w:color w:val="000000"/>
          <w:sz w:val="28"/>
          <w:szCs w:val="28"/>
        </w:rPr>
      </w:pPr>
    </w:p>
    <w:p w14:paraId="40D90146" w14:textId="3D55568D" w:rsidR="002B5E44" w:rsidRPr="005160FA" w:rsidRDefault="002B5E44" w:rsidP="002B5E44">
      <w:pPr>
        <w:jc w:val="both"/>
        <w:rPr>
          <w:color w:val="000000"/>
        </w:rPr>
      </w:pPr>
      <w:bookmarkStart w:id="13" w:name="_Hlk532908596"/>
      <w:r>
        <w:rPr>
          <w:b/>
          <w:color w:val="000000"/>
          <w:sz w:val="28"/>
          <w:szCs w:val="28"/>
        </w:rPr>
        <w:t>IN RE:</w:t>
      </w:r>
      <w:r w:rsidR="00782516">
        <w:rPr>
          <w:b/>
          <w:color w:val="000000"/>
          <w:sz w:val="28"/>
          <w:szCs w:val="28"/>
        </w:rPr>
        <w:t xml:space="preserve"> </w:t>
      </w:r>
      <w:r w:rsidR="00BA66E0">
        <w:rPr>
          <w:b/>
          <w:color w:val="000000"/>
          <w:sz w:val="28"/>
          <w:szCs w:val="28"/>
        </w:rPr>
        <w:t>Jail Overview-Steve Tussey</w:t>
      </w:r>
      <w:r>
        <w:rPr>
          <w:b/>
          <w:color w:val="000000"/>
          <w:sz w:val="28"/>
          <w:szCs w:val="28"/>
        </w:rPr>
        <w:t>:</w:t>
      </w:r>
    </w:p>
    <w:p w14:paraId="47D098B7" w14:textId="1C25ABA0" w:rsidR="006A1FD0" w:rsidRDefault="00BA66E0" w:rsidP="00782516">
      <w:pPr>
        <w:jc w:val="both"/>
        <w:rPr>
          <w:color w:val="000000"/>
        </w:rPr>
      </w:pPr>
      <w:bookmarkStart w:id="14" w:name="_Hlk532908628"/>
      <w:bookmarkStart w:id="15" w:name="_Hlk532391860"/>
      <w:bookmarkEnd w:id="11"/>
      <w:bookmarkEnd w:id="13"/>
      <w:bookmarkEnd w:id="12"/>
      <w:r>
        <w:rPr>
          <w:color w:val="000000"/>
        </w:rPr>
        <w:t xml:space="preserve">Steve Tussey, Madison County jailer, addressed the court to give an update on business at the jail. The current jail count was at 404 with 37 on home incarceration and 7 being housed in other counties. The average stay is 19 days. The jail is at max capacity meaning that if one inmate is booked, another inmate will be sent elsewhere on the county’s dime. The budget is on track; however, the plumbing is </w:t>
      </w:r>
      <w:r w:rsidR="00966567">
        <w:rPr>
          <w:color w:val="000000"/>
        </w:rPr>
        <w:t>deteriorating,</w:t>
      </w:r>
      <w:r>
        <w:rPr>
          <w:color w:val="000000"/>
        </w:rPr>
        <w:t xml:space="preserve"> and the need is growing for a new jail. </w:t>
      </w:r>
    </w:p>
    <w:p w14:paraId="5552DF09" w14:textId="77777777" w:rsidR="00BA66E0" w:rsidRDefault="00BA66E0" w:rsidP="00782516">
      <w:pPr>
        <w:jc w:val="both"/>
        <w:rPr>
          <w:b/>
          <w:color w:val="000000"/>
          <w:sz w:val="28"/>
          <w:szCs w:val="28"/>
        </w:rPr>
      </w:pPr>
    </w:p>
    <w:p w14:paraId="1AF8205B" w14:textId="7528D3B5" w:rsidR="00782516" w:rsidRDefault="00782516" w:rsidP="00782516">
      <w:pPr>
        <w:jc w:val="both"/>
        <w:rPr>
          <w:b/>
          <w:color w:val="000000"/>
          <w:sz w:val="28"/>
          <w:szCs w:val="28"/>
        </w:rPr>
      </w:pPr>
      <w:r>
        <w:rPr>
          <w:b/>
          <w:color w:val="000000"/>
          <w:sz w:val="28"/>
          <w:szCs w:val="28"/>
        </w:rPr>
        <w:t xml:space="preserve">IN RE: </w:t>
      </w:r>
      <w:r w:rsidR="00BA66E0">
        <w:rPr>
          <w:b/>
          <w:color w:val="000000"/>
          <w:sz w:val="28"/>
          <w:szCs w:val="28"/>
        </w:rPr>
        <w:t>Rescue Squad Affiliation Agreement</w:t>
      </w:r>
      <w:r>
        <w:rPr>
          <w:b/>
          <w:color w:val="000000"/>
          <w:sz w:val="28"/>
          <w:szCs w:val="28"/>
        </w:rPr>
        <w:t>:</w:t>
      </w:r>
    </w:p>
    <w:p w14:paraId="5E5353F2" w14:textId="1AA30228" w:rsidR="003F388E" w:rsidRDefault="00BA66E0" w:rsidP="00782516">
      <w:pPr>
        <w:jc w:val="both"/>
        <w:rPr>
          <w:color w:val="000000"/>
        </w:rPr>
      </w:pPr>
      <w:r>
        <w:rPr>
          <w:color w:val="000000"/>
        </w:rPr>
        <w:t>Judge Taylor asked the court</w:t>
      </w:r>
      <w:r w:rsidR="009D413F">
        <w:rPr>
          <w:color w:val="000000"/>
        </w:rPr>
        <w:t>’</w:t>
      </w:r>
      <w:r>
        <w:rPr>
          <w:color w:val="000000"/>
        </w:rPr>
        <w:t xml:space="preserve">s permission to sign an extension of the current agreement though February. This time will be used to decide on the agreement renewal. </w:t>
      </w:r>
    </w:p>
    <w:p w14:paraId="3C1558F6" w14:textId="2AEA8CD2" w:rsidR="00BA66E0" w:rsidRPr="005160FA" w:rsidRDefault="00BA66E0" w:rsidP="00782516">
      <w:pPr>
        <w:jc w:val="both"/>
        <w:rPr>
          <w:color w:val="000000"/>
        </w:rPr>
      </w:pPr>
      <w:r>
        <w:rPr>
          <w:color w:val="000000"/>
        </w:rPr>
        <w:t xml:space="preserve">Motion by </w:t>
      </w:r>
      <w:r w:rsidR="009D413F">
        <w:rPr>
          <w:color w:val="000000"/>
        </w:rPr>
        <w:t xml:space="preserve">Roger Barger seconded by John Tudor, for Judge Taylor to sign an extension for the current Rescue Squad Affiliation Agreement. </w:t>
      </w:r>
    </w:p>
    <w:p w14:paraId="0156EA31" w14:textId="77777777" w:rsidR="009D413F" w:rsidRPr="008E26DA" w:rsidRDefault="009D413F" w:rsidP="009D413F">
      <w:pPr>
        <w:jc w:val="both"/>
        <w:rPr>
          <w:color w:val="000000"/>
        </w:rPr>
      </w:pPr>
      <w:bookmarkStart w:id="16" w:name="_Hlk533077204"/>
      <w:bookmarkEnd w:id="14"/>
      <w:r w:rsidRPr="008E26DA">
        <w:rPr>
          <w:color w:val="000000"/>
        </w:rPr>
        <w:t>Motion carried on roll call vote as follows:</w:t>
      </w:r>
    </w:p>
    <w:p w14:paraId="7E62FD77" w14:textId="77777777" w:rsidR="009D413F" w:rsidRPr="008E26DA" w:rsidRDefault="009D413F" w:rsidP="009D413F">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1957294E" w14:textId="1BF5480E" w:rsidR="009D413F" w:rsidRDefault="009D413F" w:rsidP="009D413F">
      <w:pPr>
        <w:jc w:val="both"/>
        <w:rPr>
          <w:color w:val="000000"/>
        </w:rPr>
      </w:pPr>
      <w:r>
        <w:rPr>
          <w:color w:val="000000"/>
        </w:rPr>
        <w:t>John Tudor- Yes</w:t>
      </w:r>
      <w:r w:rsidRPr="008E26DA">
        <w:rPr>
          <w:color w:val="000000"/>
        </w:rPr>
        <w:tab/>
        <w:t xml:space="preserve">          </w:t>
      </w:r>
      <w:r>
        <w:rPr>
          <w:color w:val="000000"/>
        </w:rPr>
        <w:tab/>
      </w:r>
      <w:r w:rsidR="00C44A9E">
        <w:rPr>
          <w:color w:val="000000"/>
        </w:rPr>
        <w:t xml:space="preserve">           </w:t>
      </w:r>
      <w:r>
        <w:rPr>
          <w:color w:val="000000"/>
        </w:rPr>
        <w:t>Reagan Taylor – Yes</w:t>
      </w:r>
    </w:p>
    <w:bookmarkEnd w:id="16"/>
    <w:p w14:paraId="11DDC038" w14:textId="3BFE018D" w:rsidR="00352E85" w:rsidRDefault="00352E85" w:rsidP="009E1BBE">
      <w:pPr>
        <w:jc w:val="both"/>
        <w:rPr>
          <w:color w:val="000000"/>
        </w:rPr>
      </w:pPr>
    </w:p>
    <w:p w14:paraId="2C89F16E" w14:textId="177E8D17" w:rsidR="00782516" w:rsidRPr="005160FA" w:rsidRDefault="00782516" w:rsidP="00782516">
      <w:pPr>
        <w:jc w:val="both"/>
        <w:rPr>
          <w:color w:val="000000"/>
        </w:rPr>
      </w:pPr>
      <w:r>
        <w:rPr>
          <w:b/>
          <w:color w:val="000000"/>
          <w:sz w:val="28"/>
          <w:szCs w:val="28"/>
        </w:rPr>
        <w:t xml:space="preserve">IN RE: </w:t>
      </w:r>
      <w:r w:rsidR="009D413F">
        <w:rPr>
          <w:b/>
          <w:color w:val="000000"/>
          <w:sz w:val="28"/>
          <w:szCs w:val="28"/>
        </w:rPr>
        <w:t>2</w:t>
      </w:r>
      <w:r w:rsidR="009D413F" w:rsidRPr="009D413F">
        <w:rPr>
          <w:b/>
          <w:color w:val="000000"/>
          <w:sz w:val="28"/>
          <w:szCs w:val="28"/>
          <w:vertAlign w:val="superscript"/>
        </w:rPr>
        <w:t>nd</w:t>
      </w:r>
      <w:r w:rsidR="009D413F">
        <w:rPr>
          <w:b/>
          <w:color w:val="000000"/>
          <w:sz w:val="28"/>
          <w:szCs w:val="28"/>
        </w:rPr>
        <w:t xml:space="preserve"> Read. Ord 19-01-Land Use Change – 111,117,121, &amp; 125 Duncannon Ln. from UC1 urban corridor single family to UC4 urban corridor general commercial</w:t>
      </w:r>
      <w:r>
        <w:rPr>
          <w:b/>
          <w:color w:val="000000"/>
          <w:sz w:val="28"/>
          <w:szCs w:val="28"/>
        </w:rPr>
        <w:t>:</w:t>
      </w:r>
    </w:p>
    <w:p w14:paraId="57D39D14" w14:textId="45405F45" w:rsidR="003F388E" w:rsidRDefault="009D413F" w:rsidP="009E1BBE">
      <w:pPr>
        <w:jc w:val="both"/>
        <w:rPr>
          <w:color w:val="000000"/>
        </w:rPr>
      </w:pPr>
      <w:r>
        <w:rPr>
          <w:color w:val="000000"/>
        </w:rPr>
        <w:t xml:space="preserve">Judge Taylor asked the court’s permission to sign ordinance 19-01-Land Use Change. This ordinance will change 111, 117, 121, &amp; 125 Duncannon Lane from UC1 urban corridor single family to UC4 urban corridor general commercial. </w:t>
      </w:r>
    </w:p>
    <w:p w14:paraId="5193C06B" w14:textId="459CA8CD" w:rsidR="009D413F" w:rsidRDefault="009D413F" w:rsidP="009E1BBE">
      <w:pPr>
        <w:jc w:val="both"/>
        <w:rPr>
          <w:color w:val="000000"/>
        </w:rPr>
      </w:pPr>
      <w:r>
        <w:rPr>
          <w:color w:val="000000"/>
        </w:rPr>
        <w:t xml:space="preserve">Motion by John Tudor seconded by Tom Botkin for Judge Taylor to sign Ordinance 19-01-Land Use Change 111, 117, 121, &amp; 125 Duncannon Lane from UC1 to UC4. </w:t>
      </w:r>
    </w:p>
    <w:p w14:paraId="3B8B7863" w14:textId="77777777" w:rsidR="009D413F" w:rsidRPr="008E26DA" w:rsidRDefault="009D413F" w:rsidP="009D413F">
      <w:pPr>
        <w:jc w:val="both"/>
        <w:rPr>
          <w:color w:val="000000"/>
        </w:rPr>
      </w:pPr>
      <w:bookmarkStart w:id="17" w:name="_Hlk536184437"/>
      <w:r w:rsidRPr="008E26DA">
        <w:rPr>
          <w:color w:val="000000"/>
        </w:rPr>
        <w:t>Motion carried on roll call vote as follows:</w:t>
      </w:r>
    </w:p>
    <w:p w14:paraId="709644CE" w14:textId="77777777" w:rsidR="009D413F" w:rsidRPr="008E26DA" w:rsidRDefault="009D413F" w:rsidP="009D413F">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0C877825" w14:textId="5A3F4E74" w:rsidR="009D413F" w:rsidRDefault="009D413F" w:rsidP="009D413F">
      <w:pPr>
        <w:jc w:val="both"/>
        <w:rPr>
          <w:color w:val="000000"/>
        </w:rPr>
      </w:pPr>
      <w:r>
        <w:rPr>
          <w:color w:val="000000"/>
        </w:rPr>
        <w:t>John Tudor- Yes</w:t>
      </w:r>
      <w:r w:rsidRPr="008E26DA">
        <w:rPr>
          <w:color w:val="000000"/>
        </w:rPr>
        <w:tab/>
        <w:t xml:space="preserve">         </w:t>
      </w:r>
      <w:r w:rsidR="00C44A9E">
        <w:rPr>
          <w:color w:val="000000"/>
        </w:rPr>
        <w:tab/>
        <w:t xml:space="preserve">           </w:t>
      </w:r>
      <w:r>
        <w:rPr>
          <w:color w:val="000000"/>
        </w:rPr>
        <w:t>Reagan Taylor – Yes</w:t>
      </w:r>
    </w:p>
    <w:bookmarkEnd w:id="17"/>
    <w:p w14:paraId="6BFA50DB" w14:textId="77777777" w:rsidR="009D413F" w:rsidRDefault="009D413F" w:rsidP="009E1BBE">
      <w:pPr>
        <w:jc w:val="both"/>
        <w:rPr>
          <w:color w:val="000000"/>
        </w:rPr>
      </w:pPr>
    </w:p>
    <w:p w14:paraId="341720A0" w14:textId="42B10F3C" w:rsidR="00782516" w:rsidRDefault="00782516" w:rsidP="00782516">
      <w:pPr>
        <w:jc w:val="both"/>
        <w:rPr>
          <w:b/>
          <w:color w:val="000000"/>
          <w:sz w:val="28"/>
          <w:szCs w:val="28"/>
        </w:rPr>
      </w:pPr>
      <w:r>
        <w:rPr>
          <w:b/>
          <w:color w:val="000000"/>
          <w:sz w:val="28"/>
          <w:szCs w:val="28"/>
        </w:rPr>
        <w:t xml:space="preserve">IN RE: </w:t>
      </w:r>
      <w:r w:rsidR="009D413F">
        <w:rPr>
          <w:b/>
          <w:color w:val="000000"/>
          <w:sz w:val="28"/>
          <w:szCs w:val="28"/>
        </w:rPr>
        <w:t>Personnel-CSEPP Contract Planner</w:t>
      </w:r>
      <w:r>
        <w:rPr>
          <w:b/>
          <w:color w:val="000000"/>
          <w:sz w:val="28"/>
          <w:szCs w:val="28"/>
        </w:rPr>
        <w:t>:</w:t>
      </w:r>
    </w:p>
    <w:p w14:paraId="5166F5C3" w14:textId="61660F01" w:rsidR="003F388E" w:rsidRDefault="003F388E" w:rsidP="009D413F">
      <w:pPr>
        <w:jc w:val="both"/>
        <w:rPr>
          <w:color w:val="000000"/>
        </w:rPr>
      </w:pPr>
      <w:r>
        <w:rPr>
          <w:color w:val="000000"/>
        </w:rPr>
        <w:t xml:space="preserve">Dustin Heiser, EMA Director, addressed the court asking their permission to enter into </w:t>
      </w:r>
      <w:bookmarkStart w:id="18" w:name="_Hlk533077396"/>
      <w:r w:rsidR="009D413F">
        <w:rPr>
          <w:color w:val="000000"/>
        </w:rPr>
        <w:t xml:space="preserve">contract with Tom Webb with $40, 644 products and expenses and not to exceed $42,000. Webb will start no later than February 28, 2019. </w:t>
      </w:r>
    </w:p>
    <w:p w14:paraId="235A9286" w14:textId="008A00EA" w:rsidR="009D413F" w:rsidRDefault="009D413F" w:rsidP="009D413F">
      <w:pPr>
        <w:jc w:val="both"/>
        <w:rPr>
          <w:color w:val="000000"/>
        </w:rPr>
      </w:pPr>
      <w:r>
        <w:rPr>
          <w:color w:val="000000"/>
        </w:rPr>
        <w:t xml:space="preserve">Motion by </w:t>
      </w:r>
      <w:r w:rsidR="00670287">
        <w:rPr>
          <w:color w:val="000000"/>
        </w:rPr>
        <w:t xml:space="preserve">Roger Barger seconded by John Tudor, to enter into contract with Tom Webb with no more than $42,000, effective by February 28, 2019. </w:t>
      </w:r>
    </w:p>
    <w:p w14:paraId="235713E8" w14:textId="77777777" w:rsidR="00670287" w:rsidRPr="008E26DA" w:rsidRDefault="00670287" w:rsidP="00670287">
      <w:pPr>
        <w:jc w:val="both"/>
        <w:rPr>
          <w:color w:val="000000"/>
        </w:rPr>
      </w:pPr>
      <w:bookmarkStart w:id="19" w:name="_Hlk536184712"/>
      <w:r w:rsidRPr="008E26DA">
        <w:rPr>
          <w:color w:val="000000"/>
        </w:rPr>
        <w:t>Motion carried on roll call vote as follows:</w:t>
      </w:r>
    </w:p>
    <w:p w14:paraId="5EA379A8" w14:textId="77777777" w:rsidR="00670287" w:rsidRPr="008E26DA" w:rsidRDefault="00670287" w:rsidP="00670287">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4951B918" w14:textId="5E081272" w:rsidR="00670287" w:rsidRPr="005160FA" w:rsidRDefault="00670287" w:rsidP="009D413F">
      <w:pPr>
        <w:jc w:val="both"/>
        <w:rPr>
          <w:color w:val="000000"/>
        </w:rPr>
      </w:pPr>
      <w:r>
        <w:rPr>
          <w:color w:val="000000"/>
        </w:rPr>
        <w:t>John Tudor- Yes</w:t>
      </w:r>
      <w:r w:rsidRPr="008E26DA">
        <w:rPr>
          <w:color w:val="000000"/>
        </w:rPr>
        <w:tab/>
        <w:t xml:space="preserve">          </w:t>
      </w:r>
      <w:r>
        <w:rPr>
          <w:color w:val="000000"/>
        </w:rPr>
        <w:tab/>
        <w:t xml:space="preserve">           Reagan Taylor – Yes</w:t>
      </w:r>
    </w:p>
    <w:bookmarkEnd w:id="18"/>
    <w:bookmarkEnd w:id="19"/>
    <w:p w14:paraId="6E7B2214" w14:textId="0F6CCC59" w:rsidR="00782516" w:rsidRDefault="00782516" w:rsidP="009E1BBE">
      <w:pPr>
        <w:jc w:val="both"/>
        <w:rPr>
          <w:color w:val="000000"/>
        </w:rPr>
      </w:pPr>
    </w:p>
    <w:p w14:paraId="6E9AB178" w14:textId="144E8432" w:rsidR="00CF55CD" w:rsidRDefault="00CF55CD" w:rsidP="00CF55CD">
      <w:pPr>
        <w:jc w:val="both"/>
        <w:rPr>
          <w:b/>
          <w:color w:val="000000"/>
          <w:sz w:val="28"/>
          <w:szCs w:val="28"/>
        </w:rPr>
      </w:pPr>
      <w:r>
        <w:rPr>
          <w:b/>
          <w:color w:val="000000"/>
          <w:sz w:val="28"/>
          <w:szCs w:val="28"/>
        </w:rPr>
        <w:t xml:space="preserve">IN RE: </w:t>
      </w:r>
      <w:r w:rsidR="00670287">
        <w:rPr>
          <w:b/>
          <w:color w:val="000000"/>
          <w:sz w:val="28"/>
          <w:szCs w:val="28"/>
        </w:rPr>
        <w:t>1</w:t>
      </w:r>
      <w:r w:rsidR="00670287" w:rsidRPr="00670287">
        <w:rPr>
          <w:b/>
          <w:color w:val="000000"/>
          <w:sz w:val="28"/>
          <w:szCs w:val="28"/>
          <w:vertAlign w:val="superscript"/>
        </w:rPr>
        <w:t>st</w:t>
      </w:r>
      <w:r w:rsidR="00670287">
        <w:rPr>
          <w:b/>
          <w:color w:val="000000"/>
          <w:sz w:val="28"/>
          <w:szCs w:val="28"/>
        </w:rPr>
        <w:t xml:space="preserve"> Reading Ordinance 19-02 – Vehicle Requirements for Constables</w:t>
      </w:r>
      <w:r>
        <w:rPr>
          <w:b/>
          <w:color w:val="000000"/>
          <w:sz w:val="28"/>
          <w:szCs w:val="28"/>
        </w:rPr>
        <w:t>:</w:t>
      </w:r>
    </w:p>
    <w:p w14:paraId="623F813B" w14:textId="3E1242DC" w:rsidR="00FA698E" w:rsidRDefault="00670287" w:rsidP="00CF55CD">
      <w:pPr>
        <w:jc w:val="both"/>
        <w:rPr>
          <w:color w:val="000000"/>
        </w:rPr>
      </w:pPr>
      <w:bookmarkStart w:id="20" w:name="_Hlk533077523"/>
      <w:r>
        <w:rPr>
          <w:color w:val="000000"/>
        </w:rPr>
        <w:t xml:space="preserve">Judge Taylor asked the court to pass ordinance 19-02 Vehicle Requirements for Constables. The constables that meet the following qualifications may have blue lights and sirens. (provide own vehicle, clearly marked on both sides and on back, reflective six-inch letters, and proof of four years of law enforcement employment. </w:t>
      </w:r>
    </w:p>
    <w:p w14:paraId="5D9BC671" w14:textId="427217EF" w:rsidR="00670287" w:rsidRDefault="00670287" w:rsidP="00CF55CD">
      <w:pPr>
        <w:jc w:val="both"/>
        <w:rPr>
          <w:color w:val="000000"/>
        </w:rPr>
      </w:pPr>
      <w:r>
        <w:rPr>
          <w:color w:val="000000"/>
        </w:rPr>
        <w:t>Motion by John Tudor seconded by Roger Barger to pass the 1</w:t>
      </w:r>
      <w:r w:rsidRPr="00670287">
        <w:rPr>
          <w:color w:val="000000"/>
          <w:vertAlign w:val="superscript"/>
        </w:rPr>
        <w:t>st</w:t>
      </w:r>
      <w:r>
        <w:rPr>
          <w:color w:val="000000"/>
        </w:rPr>
        <w:t xml:space="preserve"> reading of ordinance 19-02 Vehicle Requirements for constables which enables those that qualify to have/use blue lights with sirens. </w:t>
      </w:r>
    </w:p>
    <w:p w14:paraId="68A911C6" w14:textId="77777777" w:rsidR="00670287" w:rsidRPr="008E26DA" w:rsidRDefault="00670287" w:rsidP="00670287">
      <w:pPr>
        <w:jc w:val="both"/>
        <w:rPr>
          <w:color w:val="000000"/>
        </w:rPr>
      </w:pPr>
      <w:bookmarkStart w:id="21" w:name="_Hlk536184983"/>
      <w:r w:rsidRPr="008E26DA">
        <w:rPr>
          <w:color w:val="000000"/>
        </w:rPr>
        <w:t>Motion carried on roll call vote as follows:</w:t>
      </w:r>
    </w:p>
    <w:p w14:paraId="391BC161" w14:textId="77777777" w:rsidR="00670287" w:rsidRPr="008E26DA" w:rsidRDefault="00670287" w:rsidP="00670287">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7DB1D70E" w14:textId="2F4D616F" w:rsidR="00670287" w:rsidRPr="005160FA" w:rsidRDefault="00670287" w:rsidP="00CF55CD">
      <w:pPr>
        <w:jc w:val="both"/>
        <w:rPr>
          <w:color w:val="000000"/>
        </w:rPr>
      </w:pPr>
      <w:r>
        <w:rPr>
          <w:color w:val="000000"/>
        </w:rPr>
        <w:t>John Tudor- Yes</w:t>
      </w:r>
      <w:r w:rsidRPr="008E26DA">
        <w:rPr>
          <w:color w:val="000000"/>
        </w:rPr>
        <w:tab/>
        <w:t xml:space="preserve">          </w:t>
      </w:r>
      <w:r>
        <w:rPr>
          <w:color w:val="000000"/>
        </w:rPr>
        <w:tab/>
        <w:t xml:space="preserve">          </w:t>
      </w:r>
      <w:r w:rsidR="00C44A9E">
        <w:rPr>
          <w:color w:val="000000"/>
        </w:rPr>
        <w:t xml:space="preserve"> </w:t>
      </w:r>
      <w:r>
        <w:rPr>
          <w:color w:val="000000"/>
        </w:rPr>
        <w:t>Reagan Taylor – Yes</w:t>
      </w:r>
    </w:p>
    <w:bookmarkEnd w:id="20"/>
    <w:bookmarkEnd w:id="21"/>
    <w:p w14:paraId="5BE82C07" w14:textId="74EDDD22" w:rsidR="00CF55CD" w:rsidRDefault="00CF55CD" w:rsidP="009E1BBE">
      <w:pPr>
        <w:jc w:val="both"/>
        <w:rPr>
          <w:color w:val="000000"/>
        </w:rPr>
      </w:pPr>
    </w:p>
    <w:p w14:paraId="42C9AD79" w14:textId="5A0FC0CE" w:rsidR="00CF55CD" w:rsidRPr="005160FA" w:rsidRDefault="00CF55CD" w:rsidP="00CF55CD">
      <w:pPr>
        <w:jc w:val="both"/>
        <w:rPr>
          <w:color w:val="000000"/>
        </w:rPr>
      </w:pPr>
      <w:r>
        <w:rPr>
          <w:b/>
          <w:color w:val="000000"/>
          <w:sz w:val="28"/>
          <w:szCs w:val="28"/>
        </w:rPr>
        <w:t xml:space="preserve">IN RE: </w:t>
      </w:r>
      <w:r w:rsidR="00670287">
        <w:rPr>
          <w:b/>
          <w:color w:val="000000"/>
          <w:sz w:val="28"/>
          <w:szCs w:val="28"/>
        </w:rPr>
        <w:t>1</w:t>
      </w:r>
      <w:r w:rsidR="00670287" w:rsidRPr="00670287">
        <w:rPr>
          <w:b/>
          <w:color w:val="000000"/>
          <w:sz w:val="28"/>
          <w:szCs w:val="28"/>
          <w:vertAlign w:val="superscript"/>
        </w:rPr>
        <w:t>st</w:t>
      </w:r>
      <w:r w:rsidR="00670287">
        <w:rPr>
          <w:b/>
          <w:color w:val="000000"/>
          <w:sz w:val="28"/>
          <w:szCs w:val="28"/>
        </w:rPr>
        <w:t xml:space="preserve"> Reading Ordinance 19-03 – Budget Amendment for Road Fund</w:t>
      </w:r>
      <w:r>
        <w:rPr>
          <w:b/>
          <w:color w:val="000000"/>
          <w:sz w:val="28"/>
          <w:szCs w:val="28"/>
        </w:rPr>
        <w:t>:</w:t>
      </w:r>
    </w:p>
    <w:p w14:paraId="65B1E416" w14:textId="77777777" w:rsidR="00670287" w:rsidRDefault="00670287" w:rsidP="00FA698E">
      <w:pPr>
        <w:jc w:val="both"/>
        <w:rPr>
          <w:color w:val="000000"/>
        </w:rPr>
      </w:pPr>
      <w:r>
        <w:rPr>
          <w:color w:val="000000"/>
        </w:rPr>
        <w:t>Glenna Baker addressed the court seeking approval in the reallocation of funds. With an average of $172,595 in surplus from last year, Baker asked that the money be budgeted to be put in reserve.</w:t>
      </w:r>
    </w:p>
    <w:p w14:paraId="15261D9E" w14:textId="77777777" w:rsidR="00C44A9E" w:rsidRDefault="00670287" w:rsidP="00FA698E">
      <w:pPr>
        <w:jc w:val="both"/>
        <w:rPr>
          <w:color w:val="000000"/>
        </w:rPr>
      </w:pPr>
      <w:r>
        <w:rPr>
          <w:color w:val="000000"/>
        </w:rPr>
        <w:t xml:space="preserve">Motion by John Tudor seconded by Roger Barger, to approve ordinance 19-03 Budget Amendment for Road Fund. </w:t>
      </w:r>
    </w:p>
    <w:p w14:paraId="2C68F6F4" w14:textId="77777777" w:rsidR="00C44A9E" w:rsidRPr="008E26DA" w:rsidRDefault="00C44A9E" w:rsidP="00C44A9E">
      <w:pPr>
        <w:jc w:val="both"/>
        <w:rPr>
          <w:color w:val="000000"/>
        </w:rPr>
      </w:pPr>
      <w:bookmarkStart w:id="22" w:name="_Hlk536185184"/>
      <w:r w:rsidRPr="008E26DA">
        <w:rPr>
          <w:color w:val="000000"/>
        </w:rPr>
        <w:t>Motion carried on roll call vote as follows:</w:t>
      </w:r>
    </w:p>
    <w:p w14:paraId="51D6C675" w14:textId="77777777" w:rsidR="00C44A9E" w:rsidRPr="008E26DA" w:rsidRDefault="00C44A9E" w:rsidP="00C44A9E">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6745A5D0" w14:textId="2EB8F6E1" w:rsidR="00FA698E" w:rsidRDefault="00C44A9E" w:rsidP="009E1BBE">
      <w:pPr>
        <w:jc w:val="both"/>
        <w:rPr>
          <w:color w:val="000000"/>
        </w:rPr>
      </w:pPr>
      <w:r>
        <w:rPr>
          <w:color w:val="000000"/>
        </w:rPr>
        <w:t>John Tudor- Yes</w:t>
      </w:r>
      <w:r w:rsidRPr="008E26DA">
        <w:rPr>
          <w:color w:val="000000"/>
        </w:rPr>
        <w:tab/>
        <w:t xml:space="preserve">          </w:t>
      </w:r>
      <w:r>
        <w:rPr>
          <w:color w:val="000000"/>
        </w:rPr>
        <w:tab/>
        <w:t xml:space="preserve">           Reagan Taylor – Yes</w:t>
      </w:r>
    </w:p>
    <w:bookmarkEnd w:id="22"/>
    <w:p w14:paraId="383EEB68" w14:textId="77777777" w:rsidR="00C44A9E" w:rsidRDefault="00C44A9E" w:rsidP="009E1BBE">
      <w:pPr>
        <w:jc w:val="both"/>
        <w:rPr>
          <w:color w:val="000000"/>
        </w:rPr>
      </w:pPr>
    </w:p>
    <w:p w14:paraId="1CBC13C0" w14:textId="187B7966" w:rsidR="00C44A9E" w:rsidRPr="005160FA" w:rsidRDefault="00C44A9E" w:rsidP="00C44A9E">
      <w:pPr>
        <w:jc w:val="both"/>
        <w:rPr>
          <w:color w:val="000000"/>
        </w:rPr>
      </w:pPr>
      <w:r>
        <w:rPr>
          <w:b/>
          <w:color w:val="000000"/>
          <w:sz w:val="28"/>
          <w:szCs w:val="28"/>
        </w:rPr>
        <w:t>IN RE: Executive Session:</w:t>
      </w:r>
    </w:p>
    <w:p w14:paraId="73F6167D" w14:textId="3EAC8869" w:rsidR="00CF55CD" w:rsidRDefault="00C44A9E" w:rsidP="009E1BBE">
      <w:pPr>
        <w:jc w:val="both"/>
        <w:rPr>
          <w:color w:val="000000"/>
        </w:rPr>
      </w:pPr>
      <w:r>
        <w:rPr>
          <w:color w:val="000000"/>
        </w:rPr>
        <w:t xml:space="preserve">Motion by Roger Barger seconded by Tom Botkin to enter Executive Session at 10:15am regarding a personnel matter. </w:t>
      </w:r>
    </w:p>
    <w:p w14:paraId="6A14D811" w14:textId="77777777" w:rsidR="00C44A9E" w:rsidRPr="008E26DA" w:rsidRDefault="00C44A9E" w:rsidP="00C44A9E">
      <w:pPr>
        <w:jc w:val="both"/>
        <w:rPr>
          <w:color w:val="000000"/>
        </w:rPr>
      </w:pPr>
      <w:r w:rsidRPr="008E26DA">
        <w:rPr>
          <w:color w:val="000000"/>
        </w:rPr>
        <w:t>Motion carried on roll call vote as follows:</w:t>
      </w:r>
    </w:p>
    <w:p w14:paraId="3CB1F64B" w14:textId="77777777" w:rsidR="00C44A9E" w:rsidRPr="008E26DA" w:rsidRDefault="00C44A9E" w:rsidP="00C44A9E">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1242673A" w14:textId="77777777" w:rsidR="00C44A9E" w:rsidRDefault="00C44A9E" w:rsidP="00C44A9E">
      <w:pPr>
        <w:jc w:val="both"/>
        <w:rPr>
          <w:color w:val="000000"/>
        </w:rPr>
      </w:pPr>
      <w:r>
        <w:rPr>
          <w:color w:val="000000"/>
        </w:rPr>
        <w:t>John Tudor- Yes</w:t>
      </w:r>
      <w:r w:rsidRPr="008E26DA">
        <w:rPr>
          <w:color w:val="000000"/>
        </w:rPr>
        <w:tab/>
        <w:t xml:space="preserve">          </w:t>
      </w:r>
      <w:r>
        <w:rPr>
          <w:color w:val="000000"/>
        </w:rPr>
        <w:tab/>
        <w:t xml:space="preserve">           Reagan Taylor – Yes</w:t>
      </w:r>
    </w:p>
    <w:p w14:paraId="13C5442E" w14:textId="77777777" w:rsidR="00C44A9E" w:rsidRDefault="00C44A9E" w:rsidP="009E1BBE">
      <w:pPr>
        <w:jc w:val="both"/>
        <w:rPr>
          <w:color w:val="000000"/>
        </w:rPr>
      </w:pPr>
    </w:p>
    <w:p w14:paraId="54FB3360" w14:textId="39361C65" w:rsidR="00C44A9E" w:rsidRDefault="00C44A9E" w:rsidP="00E24269">
      <w:pPr>
        <w:jc w:val="both"/>
        <w:rPr>
          <w:b/>
          <w:color w:val="000000"/>
          <w:sz w:val="28"/>
          <w:szCs w:val="28"/>
        </w:rPr>
      </w:pPr>
    </w:p>
    <w:p w14:paraId="5DE17AD1" w14:textId="77777777" w:rsidR="00C44A9E" w:rsidRPr="005160FA" w:rsidRDefault="00C44A9E" w:rsidP="00C44A9E">
      <w:pPr>
        <w:jc w:val="both"/>
        <w:rPr>
          <w:color w:val="000000"/>
        </w:rPr>
      </w:pPr>
      <w:r>
        <w:rPr>
          <w:b/>
          <w:color w:val="000000"/>
          <w:sz w:val="28"/>
          <w:szCs w:val="28"/>
        </w:rPr>
        <w:lastRenderedPageBreak/>
        <w:t>IN RE: Executive Session:</w:t>
      </w:r>
    </w:p>
    <w:p w14:paraId="6BEC28AE" w14:textId="178CFC1D" w:rsidR="00C44A9E" w:rsidRDefault="00C44A9E" w:rsidP="00E24269">
      <w:pPr>
        <w:jc w:val="both"/>
        <w:rPr>
          <w:color w:val="000000"/>
          <w:szCs w:val="28"/>
        </w:rPr>
      </w:pPr>
      <w:r>
        <w:rPr>
          <w:color w:val="000000"/>
          <w:szCs w:val="28"/>
        </w:rPr>
        <w:t xml:space="preserve">Motion by John Tudor seconded by Tom Botkin to exit Executive Session at 10:37am. </w:t>
      </w:r>
    </w:p>
    <w:p w14:paraId="0DBCE7AE" w14:textId="77777777" w:rsidR="00C44A9E" w:rsidRPr="008E26DA" w:rsidRDefault="00C44A9E" w:rsidP="00C44A9E">
      <w:pPr>
        <w:jc w:val="both"/>
        <w:rPr>
          <w:color w:val="000000"/>
        </w:rPr>
      </w:pPr>
      <w:bookmarkStart w:id="23" w:name="_Hlk536185324"/>
      <w:r w:rsidRPr="008E26DA">
        <w:rPr>
          <w:color w:val="000000"/>
        </w:rPr>
        <w:t>Motion carried on roll call vote as follows:</w:t>
      </w:r>
    </w:p>
    <w:p w14:paraId="2310C3AC" w14:textId="77777777" w:rsidR="00C44A9E" w:rsidRPr="008E26DA" w:rsidRDefault="00C44A9E" w:rsidP="00C44A9E">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552F5F92" w14:textId="77777777" w:rsidR="00C44A9E" w:rsidRDefault="00C44A9E" w:rsidP="00C44A9E">
      <w:pPr>
        <w:jc w:val="both"/>
        <w:rPr>
          <w:color w:val="000000"/>
        </w:rPr>
      </w:pPr>
      <w:r>
        <w:rPr>
          <w:color w:val="000000"/>
        </w:rPr>
        <w:t>John Tudor- Yes</w:t>
      </w:r>
      <w:r w:rsidRPr="008E26DA">
        <w:rPr>
          <w:color w:val="000000"/>
        </w:rPr>
        <w:tab/>
        <w:t xml:space="preserve">          </w:t>
      </w:r>
      <w:r>
        <w:rPr>
          <w:color w:val="000000"/>
        </w:rPr>
        <w:tab/>
        <w:t xml:space="preserve">           Reagan Taylor – Yes</w:t>
      </w:r>
    </w:p>
    <w:bookmarkEnd w:id="23"/>
    <w:p w14:paraId="16B09F6F" w14:textId="5BED64B3" w:rsidR="00C44A9E" w:rsidRDefault="00C44A9E" w:rsidP="00E24269">
      <w:pPr>
        <w:jc w:val="both"/>
        <w:rPr>
          <w:color w:val="000000"/>
          <w:szCs w:val="28"/>
        </w:rPr>
      </w:pPr>
    </w:p>
    <w:p w14:paraId="6BCC6E7C" w14:textId="4FA85990" w:rsidR="00C44A9E" w:rsidRPr="005160FA" w:rsidRDefault="00C44A9E" w:rsidP="00C44A9E">
      <w:pPr>
        <w:jc w:val="both"/>
        <w:rPr>
          <w:color w:val="000000"/>
        </w:rPr>
      </w:pPr>
      <w:r>
        <w:rPr>
          <w:b/>
          <w:color w:val="000000"/>
          <w:sz w:val="28"/>
          <w:szCs w:val="28"/>
        </w:rPr>
        <w:t>IN RE: Personnel-Termination:</w:t>
      </w:r>
    </w:p>
    <w:p w14:paraId="44B33BB9" w14:textId="77777777" w:rsidR="00C44A9E" w:rsidRDefault="00C44A9E" w:rsidP="00E24269">
      <w:pPr>
        <w:jc w:val="both"/>
        <w:rPr>
          <w:color w:val="000000"/>
          <w:szCs w:val="28"/>
        </w:rPr>
      </w:pPr>
      <w:r>
        <w:rPr>
          <w:color w:val="000000"/>
          <w:szCs w:val="28"/>
        </w:rPr>
        <w:t>Motion by Roger Barger seconded by John Tudor to terminate Denise Williams, effective immediately.</w:t>
      </w:r>
    </w:p>
    <w:p w14:paraId="3AA80DD0" w14:textId="78E00A07" w:rsidR="00C44A9E" w:rsidRPr="008E26DA" w:rsidRDefault="00C44A9E" w:rsidP="00C44A9E">
      <w:pPr>
        <w:jc w:val="both"/>
        <w:rPr>
          <w:color w:val="000000"/>
        </w:rPr>
      </w:pPr>
      <w:r w:rsidRPr="008E26DA">
        <w:rPr>
          <w:color w:val="000000"/>
        </w:rPr>
        <w:t>Motion carried on roll call vote as follows:</w:t>
      </w:r>
    </w:p>
    <w:p w14:paraId="5C26A4D9" w14:textId="77777777" w:rsidR="00C44A9E" w:rsidRPr="008E26DA" w:rsidRDefault="00C44A9E" w:rsidP="00C44A9E">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14:paraId="518F1330" w14:textId="77777777" w:rsidR="00C44A9E" w:rsidRDefault="00C44A9E" w:rsidP="00C44A9E">
      <w:pPr>
        <w:jc w:val="both"/>
        <w:rPr>
          <w:color w:val="000000"/>
        </w:rPr>
      </w:pPr>
      <w:r>
        <w:rPr>
          <w:color w:val="000000"/>
        </w:rPr>
        <w:t>John Tudor- Yes</w:t>
      </w:r>
      <w:r w:rsidRPr="008E26DA">
        <w:rPr>
          <w:color w:val="000000"/>
        </w:rPr>
        <w:tab/>
        <w:t xml:space="preserve">          </w:t>
      </w:r>
      <w:r>
        <w:rPr>
          <w:color w:val="000000"/>
        </w:rPr>
        <w:tab/>
        <w:t xml:space="preserve">           Reagan Taylor – Yes</w:t>
      </w:r>
    </w:p>
    <w:p w14:paraId="3D3D17F2" w14:textId="033C8B28" w:rsidR="00C44A9E" w:rsidRPr="00C44A9E" w:rsidRDefault="00C44A9E" w:rsidP="00E24269">
      <w:pPr>
        <w:jc w:val="both"/>
        <w:rPr>
          <w:color w:val="000000"/>
          <w:szCs w:val="28"/>
        </w:rPr>
      </w:pPr>
    </w:p>
    <w:p w14:paraId="13961D49" w14:textId="187ED698" w:rsidR="00E24269" w:rsidRDefault="00E24269" w:rsidP="00E24269">
      <w:pPr>
        <w:jc w:val="both"/>
        <w:rPr>
          <w:b/>
          <w:color w:val="000000"/>
          <w:sz w:val="28"/>
          <w:szCs w:val="28"/>
        </w:rPr>
      </w:pPr>
      <w:r>
        <w:rPr>
          <w:b/>
          <w:color w:val="000000"/>
          <w:sz w:val="28"/>
          <w:szCs w:val="28"/>
        </w:rPr>
        <w:t>Judge’s Report</w:t>
      </w:r>
      <w:r w:rsidRPr="00F65468">
        <w:rPr>
          <w:b/>
          <w:color w:val="000000"/>
          <w:sz w:val="28"/>
          <w:szCs w:val="28"/>
        </w:rPr>
        <w:t>:</w:t>
      </w:r>
    </w:p>
    <w:p w14:paraId="0BAF37CC" w14:textId="4C5DBD64" w:rsidR="002416DD" w:rsidRDefault="00016CF2" w:rsidP="00B6030A">
      <w:pPr>
        <w:pStyle w:val="ListParagraph"/>
        <w:numPr>
          <w:ilvl w:val="0"/>
          <w:numId w:val="12"/>
        </w:numPr>
        <w:jc w:val="both"/>
        <w:rPr>
          <w:color w:val="000000"/>
          <w:szCs w:val="28"/>
        </w:rPr>
      </w:pPr>
      <w:r>
        <w:rPr>
          <w:color w:val="000000"/>
          <w:szCs w:val="28"/>
        </w:rPr>
        <w:t>Drug Prevention Efforts, Treatment and Recovery Seminar, Wednesday, January 30</w:t>
      </w:r>
      <w:r w:rsidRPr="00016CF2">
        <w:rPr>
          <w:color w:val="000000"/>
          <w:szCs w:val="28"/>
          <w:vertAlign w:val="superscript"/>
        </w:rPr>
        <w:t>th</w:t>
      </w:r>
      <w:r>
        <w:rPr>
          <w:color w:val="000000"/>
          <w:szCs w:val="28"/>
        </w:rPr>
        <w:t xml:space="preserve">, 9am-12 noon, at the Madison County Extension Office on Duncannon Lane. Registration begins at 8:30am. </w:t>
      </w:r>
    </w:p>
    <w:p w14:paraId="43378C94" w14:textId="199470D2" w:rsidR="00016CF2" w:rsidRDefault="00016CF2" w:rsidP="00B6030A">
      <w:pPr>
        <w:pStyle w:val="ListParagraph"/>
        <w:numPr>
          <w:ilvl w:val="0"/>
          <w:numId w:val="12"/>
        </w:numPr>
        <w:jc w:val="both"/>
        <w:rPr>
          <w:color w:val="000000"/>
          <w:szCs w:val="28"/>
        </w:rPr>
      </w:pPr>
      <w:r>
        <w:rPr>
          <w:color w:val="000000"/>
          <w:szCs w:val="28"/>
        </w:rPr>
        <w:t>Berea Mayor Bruce Fraley will give his State of the City of Berea address on Thursday, January 31</w:t>
      </w:r>
      <w:r w:rsidRPr="00016CF2">
        <w:rPr>
          <w:color w:val="000000"/>
          <w:szCs w:val="28"/>
          <w:vertAlign w:val="superscript"/>
        </w:rPr>
        <w:t>st</w:t>
      </w:r>
      <w:r>
        <w:rPr>
          <w:color w:val="000000"/>
          <w:szCs w:val="28"/>
        </w:rPr>
        <w:t xml:space="preserve">, at Churchill’s in Berea, beginning at 12 noon. Tickets are available through the Berea Chamber of Commerce, and no tickets will be sold at the door. </w:t>
      </w:r>
    </w:p>
    <w:p w14:paraId="6EB8F670" w14:textId="1B221CFD" w:rsidR="00016CF2" w:rsidRDefault="00016CF2" w:rsidP="00B6030A">
      <w:pPr>
        <w:pStyle w:val="ListParagraph"/>
        <w:numPr>
          <w:ilvl w:val="0"/>
          <w:numId w:val="12"/>
        </w:numPr>
        <w:jc w:val="both"/>
        <w:rPr>
          <w:color w:val="000000"/>
          <w:szCs w:val="28"/>
        </w:rPr>
      </w:pPr>
      <w:r>
        <w:rPr>
          <w:color w:val="000000"/>
          <w:szCs w:val="28"/>
        </w:rPr>
        <w:t>The Richmond Chamber of Commerce’s annual Legislative Bus trip to Frankfort will be Tuesday, February 5</w:t>
      </w:r>
      <w:r w:rsidRPr="00016CF2">
        <w:rPr>
          <w:color w:val="000000"/>
          <w:szCs w:val="28"/>
          <w:vertAlign w:val="superscript"/>
        </w:rPr>
        <w:t>th</w:t>
      </w:r>
      <w:r>
        <w:rPr>
          <w:color w:val="000000"/>
          <w:szCs w:val="28"/>
        </w:rPr>
        <w:t xml:space="preserve">. For more information, please contact the Richmond Chamber of Commerce. </w:t>
      </w:r>
    </w:p>
    <w:p w14:paraId="06BEE005" w14:textId="21C2F454" w:rsidR="00016CF2" w:rsidRDefault="00016CF2" w:rsidP="00B6030A">
      <w:pPr>
        <w:pStyle w:val="ListParagraph"/>
        <w:numPr>
          <w:ilvl w:val="0"/>
          <w:numId w:val="12"/>
        </w:numPr>
        <w:jc w:val="both"/>
        <w:rPr>
          <w:color w:val="000000"/>
          <w:szCs w:val="28"/>
        </w:rPr>
      </w:pPr>
      <w:r>
        <w:rPr>
          <w:color w:val="000000"/>
          <w:szCs w:val="28"/>
        </w:rPr>
        <w:t>Richmond Mayor Robert Blythe’s State of the City of Richmond address will be Thursday, February 7</w:t>
      </w:r>
      <w:r w:rsidRPr="00016CF2">
        <w:rPr>
          <w:color w:val="000000"/>
          <w:szCs w:val="28"/>
          <w:vertAlign w:val="superscript"/>
        </w:rPr>
        <w:t>th</w:t>
      </w:r>
      <w:r>
        <w:rPr>
          <w:color w:val="000000"/>
          <w:szCs w:val="28"/>
        </w:rPr>
        <w:t xml:space="preserve">, at 8am, at EKU’s Perkins building. </w:t>
      </w:r>
    </w:p>
    <w:p w14:paraId="4F23F482" w14:textId="1440C528" w:rsidR="00016CF2" w:rsidRDefault="00016CF2" w:rsidP="00B6030A">
      <w:pPr>
        <w:pStyle w:val="ListParagraph"/>
        <w:numPr>
          <w:ilvl w:val="0"/>
          <w:numId w:val="12"/>
        </w:numPr>
        <w:jc w:val="both"/>
        <w:rPr>
          <w:color w:val="000000"/>
          <w:szCs w:val="28"/>
        </w:rPr>
      </w:pPr>
      <w:r>
        <w:rPr>
          <w:color w:val="000000"/>
          <w:szCs w:val="28"/>
        </w:rPr>
        <w:t xml:space="preserve">A reminder to everyone about Madison County TRACKS feature on the website. This is an excellent way to keep up with road conditions and the status of snow removal. </w:t>
      </w:r>
    </w:p>
    <w:p w14:paraId="13D85A17" w14:textId="74CCBAE7" w:rsidR="00016CF2" w:rsidRPr="00B6030A" w:rsidRDefault="00016CF2" w:rsidP="00B6030A">
      <w:pPr>
        <w:pStyle w:val="ListParagraph"/>
        <w:numPr>
          <w:ilvl w:val="0"/>
          <w:numId w:val="12"/>
        </w:numPr>
        <w:jc w:val="both"/>
        <w:rPr>
          <w:color w:val="000000"/>
          <w:szCs w:val="28"/>
        </w:rPr>
      </w:pPr>
      <w:r>
        <w:rPr>
          <w:color w:val="000000"/>
          <w:szCs w:val="28"/>
        </w:rPr>
        <w:t xml:space="preserve">Warmer weather will be here soon and if your company or organization are planning a golf tournament at Battlefield Golf Club this year, now is the time to be contacting the course to see if the date you would like is available. </w:t>
      </w:r>
    </w:p>
    <w:p w14:paraId="4344A77B" w14:textId="77777777" w:rsidR="00B6030A" w:rsidRDefault="00B6030A" w:rsidP="00E24269">
      <w:pPr>
        <w:jc w:val="both"/>
        <w:rPr>
          <w:b/>
          <w:color w:val="000000"/>
          <w:sz w:val="28"/>
          <w:szCs w:val="28"/>
        </w:rPr>
      </w:pPr>
    </w:p>
    <w:bookmarkEnd w:id="15"/>
    <w:p w14:paraId="6406E2C7" w14:textId="6B6D2626" w:rsidR="005D6E1C" w:rsidRDefault="005D6E1C" w:rsidP="005D6E1C">
      <w:pPr>
        <w:jc w:val="both"/>
        <w:rPr>
          <w:b/>
          <w:color w:val="000000"/>
          <w:sz w:val="28"/>
          <w:szCs w:val="28"/>
        </w:rPr>
      </w:pPr>
      <w:r w:rsidRPr="00F65468">
        <w:rPr>
          <w:b/>
          <w:color w:val="000000"/>
          <w:sz w:val="28"/>
          <w:szCs w:val="28"/>
        </w:rPr>
        <w:t xml:space="preserve">Comments from </w:t>
      </w:r>
      <w:r>
        <w:rPr>
          <w:b/>
          <w:color w:val="000000"/>
          <w:sz w:val="28"/>
          <w:szCs w:val="28"/>
        </w:rPr>
        <w:t>Department Heads</w:t>
      </w:r>
      <w:r w:rsidRPr="00F65468">
        <w:rPr>
          <w:b/>
          <w:color w:val="000000"/>
          <w:sz w:val="28"/>
          <w:szCs w:val="28"/>
        </w:rPr>
        <w:t>:</w:t>
      </w:r>
    </w:p>
    <w:p w14:paraId="5619EE2E" w14:textId="77777777" w:rsidR="005D6E1C" w:rsidRDefault="005D6E1C" w:rsidP="009E1BBE">
      <w:pPr>
        <w:jc w:val="both"/>
        <w:rPr>
          <w:b/>
          <w:color w:val="000000"/>
          <w:sz w:val="28"/>
          <w:szCs w:val="28"/>
        </w:rPr>
      </w:pPr>
    </w:p>
    <w:p w14:paraId="106418C7" w14:textId="0F1C9201" w:rsidR="00BA0ADB" w:rsidRDefault="009E1BBE" w:rsidP="009E1BBE">
      <w:pPr>
        <w:jc w:val="both"/>
        <w:rPr>
          <w:b/>
          <w:color w:val="000000"/>
          <w:sz w:val="28"/>
          <w:szCs w:val="28"/>
        </w:rPr>
      </w:pPr>
      <w:r w:rsidRPr="00F65468">
        <w:rPr>
          <w:b/>
          <w:color w:val="000000"/>
          <w:sz w:val="28"/>
          <w:szCs w:val="28"/>
        </w:rPr>
        <w:t>Comments from Magistrates:</w:t>
      </w:r>
    </w:p>
    <w:p w14:paraId="75E9E2A9" w14:textId="77777777" w:rsidR="003F7C35" w:rsidRPr="003F7C35" w:rsidRDefault="003F7C35" w:rsidP="009E1BBE">
      <w:pPr>
        <w:jc w:val="both"/>
        <w:rPr>
          <w:color w:val="000000"/>
        </w:rPr>
      </w:pPr>
    </w:p>
    <w:p w14:paraId="6F7176A6" w14:textId="79A7C685" w:rsidR="00025324" w:rsidRDefault="009E1BBE" w:rsidP="009E1BBE">
      <w:pPr>
        <w:jc w:val="both"/>
        <w:rPr>
          <w:color w:val="000000"/>
        </w:rPr>
      </w:pPr>
      <w:r>
        <w:rPr>
          <w:b/>
          <w:color w:val="000000"/>
        </w:rPr>
        <w:t>Magistrate Barger</w:t>
      </w:r>
      <w:r w:rsidR="002F3F8E">
        <w:rPr>
          <w:b/>
          <w:color w:val="000000"/>
        </w:rPr>
        <w:t xml:space="preserve"> </w:t>
      </w:r>
      <w:r w:rsidR="00C44A9E">
        <w:rPr>
          <w:color w:val="000000"/>
        </w:rPr>
        <w:t xml:space="preserve">appreciates the road department for what they’ve done. Barger will be purchasing 2 signs for the Whitehall park. </w:t>
      </w:r>
    </w:p>
    <w:p w14:paraId="7FF3C2B5" w14:textId="77777777" w:rsidR="005D6E1C" w:rsidRDefault="005D6E1C" w:rsidP="009E1BBE">
      <w:pPr>
        <w:jc w:val="both"/>
        <w:rPr>
          <w:color w:val="000000"/>
        </w:rPr>
      </w:pPr>
    </w:p>
    <w:p w14:paraId="28CD96F8" w14:textId="38382810" w:rsidR="007C4A65" w:rsidRDefault="009E1BBE" w:rsidP="009E1BBE">
      <w:pPr>
        <w:jc w:val="both"/>
        <w:rPr>
          <w:color w:val="000000"/>
        </w:rPr>
      </w:pPr>
      <w:r w:rsidRPr="00F5205D">
        <w:rPr>
          <w:b/>
          <w:color w:val="000000"/>
        </w:rPr>
        <w:t>Magistrate Tudor</w:t>
      </w:r>
      <w:r w:rsidR="00C44A9E">
        <w:rPr>
          <w:color w:val="000000"/>
        </w:rPr>
        <w:t xml:space="preserve"> welcomed county attorney, Jenny </w:t>
      </w:r>
      <w:proofErr w:type="spellStart"/>
      <w:r w:rsidR="00C44A9E">
        <w:rPr>
          <w:color w:val="000000"/>
        </w:rPr>
        <w:t>Haymond</w:t>
      </w:r>
      <w:proofErr w:type="spellEnd"/>
      <w:r w:rsidR="00C44A9E">
        <w:rPr>
          <w:color w:val="000000"/>
        </w:rPr>
        <w:t xml:space="preserve"> and jailer, Steve Tussey. With the weather that we’ve had, be extremely cautious. </w:t>
      </w:r>
    </w:p>
    <w:p w14:paraId="282FC992" w14:textId="77777777" w:rsidR="00025324" w:rsidRDefault="00025324" w:rsidP="009E1BBE">
      <w:pPr>
        <w:jc w:val="both"/>
        <w:rPr>
          <w:b/>
          <w:color w:val="000000"/>
        </w:rPr>
      </w:pPr>
    </w:p>
    <w:p w14:paraId="313C4A14" w14:textId="67110CBD" w:rsidR="003F7C35" w:rsidRDefault="009E1BBE" w:rsidP="009E1BBE">
      <w:pPr>
        <w:jc w:val="both"/>
        <w:rPr>
          <w:color w:val="000000"/>
        </w:rPr>
      </w:pPr>
      <w:bookmarkStart w:id="24" w:name="_Hlk533077602"/>
      <w:r>
        <w:rPr>
          <w:b/>
          <w:color w:val="000000"/>
        </w:rPr>
        <w:t xml:space="preserve">Magistrate Botkin </w:t>
      </w:r>
      <w:bookmarkEnd w:id="24"/>
      <w:r w:rsidR="004706B0">
        <w:rPr>
          <w:color w:val="000000"/>
        </w:rPr>
        <w:t xml:space="preserve">reminder for the safety of snow plow drivers and residents to park cars with room for the snow plow. </w:t>
      </w:r>
    </w:p>
    <w:p w14:paraId="67B72B27" w14:textId="77777777" w:rsidR="00FA698E" w:rsidRDefault="00FA698E" w:rsidP="009E1BBE">
      <w:pPr>
        <w:jc w:val="both"/>
        <w:rPr>
          <w:b/>
          <w:color w:val="000000"/>
          <w:sz w:val="28"/>
          <w:szCs w:val="28"/>
        </w:rPr>
      </w:pPr>
    </w:p>
    <w:p w14:paraId="1CB1E5F4" w14:textId="77777777" w:rsidR="009E1BBE" w:rsidRDefault="009E1BBE" w:rsidP="009E1BBE">
      <w:pPr>
        <w:jc w:val="both"/>
        <w:rPr>
          <w:b/>
          <w:color w:val="000000"/>
          <w:sz w:val="28"/>
          <w:szCs w:val="28"/>
        </w:rPr>
      </w:pPr>
      <w:r>
        <w:rPr>
          <w:b/>
          <w:color w:val="000000"/>
          <w:sz w:val="28"/>
          <w:szCs w:val="28"/>
        </w:rPr>
        <w:t xml:space="preserve">IN RE: </w:t>
      </w:r>
      <w:r w:rsidRPr="008E26DA">
        <w:rPr>
          <w:b/>
          <w:color w:val="000000"/>
          <w:sz w:val="28"/>
          <w:szCs w:val="28"/>
        </w:rPr>
        <w:t>Pay Claims and Approve Transfers:</w:t>
      </w:r>
    </w:p>
    <w:p w14:paraId="6FCF76C3" w14:textId="6BC23ECA" w:rsidR="009E1BBE" w:rsidRDefault="009E1BBE" w:rsidP="009E1BBE">
      <w:pPr>
        <w:tabs>
          <w:tab w:val="left" w:pos="3892"/>
        </w:tabs>
        <w:jc w:val="both"/>
        <w:rPr>
          <w:color w:val="000000"/>
        </w:rPr>
      </w:pPr>
      <w:r>
        <w:rPr>
          <w:color w:val="000000"/>
        </w:rPr>
        <w:t>Motion made by</w:t>
      </w:r>
      <w:r w:rsidR="005A7FA2">
        <w:rPr>
          <w:color w:val="000000"/>
        </w:rPr>
        <w:t xml:space="preserve"> </w:t>
      </w:r>
      <w:r w:rsidR="00CF55CD">
        <w:rPr>
          <w:color w:val="000000"/>
        </w:rPr>
        <w:t>John Tudor</w:t>
      </w:r>
      <w:r w:rsidR="00BA0ADB">
        <w:rPr>
          <w:color w:val="000000"/>
        </w:rPr>
        <w:t xml:space="preserve"> </w:t>
      </w:r>
      <w:r>
        <w:rPr>
          <w:color w:val="000000"/>
        </w:rPr>
        <w:t>seconded b</w:t>
      </w:r>
      <w:r w:rsidR="005A7FA2">
        <w:rPr>
          <w:color w:val="000000"/>
        </w:rPr>
        <w:t>y</w:t>
      </w:r>
      <w:r w:rsidR="005479EB">
        <w:rPr>
          <w:color w:val="000000"/>
        </w:rPr>
        <w:t xml:space="preserve"> </w:t>
      </w:r>
      <w:r w:rsidR="00CF55CD">
        <w:rPr>
          <w:color w:val="000000"/>
        </w:rPr>
        <w:t>Tom Botkin</w:t>
      </w:r>
      <w:r w:rsidR="005A7FA2">
        <w:rPr>
          <w:color w:val="000000"/>
        </w:rPr>
        <w:t xml:space="preserve"> </w:t>
      </w:r>
      <w:r>
        <w:rPr>
          <w:color w:val="000000"/>
        </w:rPr>
        <w:t>to approve pay claims and transfers</w:t>
      </w:r>
      <w:r w:rsidR="00AA02C0">
        <w:rPr>
          <w:color w:val="000000"/>
        </w:rPr>
        <w:t>.</w:t>
      </w:r>
    </w:p>
    <w:p w14:paraId="3A9DC106" w14:textId="77777777" w:rsidR="009E1BBE" w:rsidRPr="008E26DA" w:rsidRDefault="009E1BBE" w:rsidP="009E1BBE">
      <w:pPr>
        <w:tabs>
          <w:tab w:val="left" w:pos="3892"/>
        </w:tabs>
        <w:jc w:val="both"/>
        <w:rPr>
          <w:color w:val="000000"/>
        </w:rPr>
      </w:pPr>
    </w:p>
    <w:p w14:paraId="5102D9A5" w14:textId="77777777" w:rsidR="009E1BBE" w:rsidRPr="00631886" w:rsidRDefault="009E1BBE" w:rsidP="009E1BBE">
      <w:pPr>
        <w:jc w:val="both"/>
        <w:rPr>
          <w:color w:val="000000"/>
          <w:sz w:val="25"/>
          <w:szCs w:val="25"/>
        </w:rPr>
      </w:pPr>
      <w:r w:rsidRPr="004352BE">
        <w:rPr>
          <w:b/>
          <w:color w:val="000000"/>
          <w:sz w:val="22"/>
          <w:szCs w:val="22"/>
        </w:rPr>
        <w:t>ANNOUNCE NEXT COURT DATE:</w:t>
      </w:r>
    </w:p>
    <w:p w14:paraId="7564804E" w14:textId="67038B93" w:rsidR="009E1BBE" w:rsidRDefault="009E1BBE" w:rsidP="009E1BBE">
      <w:pPr>
        <w:jc w:val="both"/>
        <w:rPr>
          <w:color w:val="000000"/>
        </w:rPr>
      </w:pPr>
      <w:r w:rsidRPr="009A3F0E">
        <w:rPr>
          <w:color w:val="000000"/>
        </w:rPr>
        <w:t xml:space="preserve">Judge </w:t>
      </w:r>
      <w:r>
        <w:rPr>
          <w:color w:val="000000"/>
        </w:rPr>
        <w:t xml:space="preserve">Taylor </w:t>
      </w:r>
      <w:r w:rsidRPr="009A3F0E">
        <w:rPr>
          <w:color w:val="000000"/>
        </w:rPr>
        <w:t>announced the next court date for</w:t>
      </w:r>
      <w:r>
        <w:rPr>
          <w:color w:val="000000"/>
        </w:rPr>
        <w:t xml:space="preserve"> </w:t>
      </w:r>
      <w:r w:rsidR="00E00FFB">
        <w:rPr>
          <w:color w:val="000000"/>
        </w:rPr>
        <w:t>Tuesday</w:t>
      </w:r>
      <w:r w:rsidR="005479EB">
        <w:rPr>
          <w:color w:val="000000"/>
        </w:rPr>
        <w:t xml:space="preserve">, </w:t>
      </w:r>
      <w:r w:rsidR="00147CB4">
        <w:rPr>
          <w:color w:val="000000"/>
        </w:rPr>
        <w:t>February</w:t>
      </w:r>
      <w:r w:rsidR="005479EB">
        <w:rPr>
          <w:color w:val="000000"/>
        </w:rPr>
        <w:t xml:space="preserve"> </w:t>
      </w:r>
      <w:r w:rsidR="00147CB4">
        <w:rPr>
          <w:color w:val="000000"/>
        </w:rPr>
        <w:t>12</w:t>
      </w:r>
      <w:r w:rsidR="00147CB4" w:rsidRPr="00147CB4">
        <w:rPr>
          <w:color w:val="000000"/>
          <w:vertAlign w:val="superscript"/>
        </w:rPr>
        <w:t>th</w:t>
      </w:r>
      <w:r w:rsidR="00147CB4">
        <w:rPr>
          <w:color w:val="000000"/>
        </w:rPr>
        <w:t xml:space="preserve"> </w:t>
      </w:r>
      <w:r>
        <w:rPr>
          <w:color w:val="000000"/>
        </w:rPr>
        <w:t xml:space="preserve">in </w:t>
      </w:r>
      <w:r w:rsidR="00147CB4">
        <w:rPr>
          <w:color w:val="000000"/>
        </w:rPr>
        <w:t>Richmond</w:t>
      </w:r>
      <w:r>
        <w:rPr>
          <w:color w:val="000000"/>
        </w:rPr>
        <w:t xml:space="preserve"> </w:t>
      </w:r>
      <w:r w:rsidRPr="009A3F0E">
        <w:rPr>
          <w:color w:val="000000"/>
        </w:rPr>
        <w:t xml:space="preserve">at 9:30AM.  </w:t>
      </w:r>
    </w:p>
    <w:p w14:paraId="2B9B29B9" w14:textId="77777777" w:rsidR="009E1BBE" w:rsidRDefault="009E1BBE" w:rsidP="009E1BBE">
      <w:pPr>
        <w:jc w:val="both"/>
        <w:rPr>
          <w:b/>
          <w:sz w:val="22"/>
          <w:szCs w:val="22"/>
        </w:rPr>
      </w:pPr>
    </w:p>
    <w:p w14:paraId="7A9C5B92" w14:textId="77777777" w:rsidR="009E1BBE" w:rsidRPr="004352BE" w:rsidRDefault="009E1BBE" w:rsidP="009E1BBE">
      <w:pPr>
        <w:jc w:val="both"/>
        <w:rPr>
          <w:b/>
          <w:sz w:val="22"/>
          <w:szCs w:val="22"/>
        </w:rPr>
      </w:pPr>
      <w:r>
        <w:rPr>
          <w:b/>
          <w:sz w:val="22"/>
          <w:szCs w:val="22"/>
        </w:rPr>
        <w:lastRenderedPageBreak/>
        <w:t>I</w:t>
      </w:r>
      <w:r w:rsidRPr="004352BE">
        <w:rPr>
          <w:b/>
          <w:sz w:val="22"/>
          <w:szCs w:val="22"/>
        </w:rPr>
        <w:t>N RE:  ADJOURNMENT</w:t>
      </w:r>
    </w:p>
    <w:p w14:paraId="5B71E72C" w14:textId="18253537" w:rsidR="009E1BBE" w:rsidRDefault="009E1BBE" w:rsidP="009E1BBE">
      <w:pPr>
        <w:jc w:val="both"/>
      </w:pPr>
      <w:r w:rsidRPr="009A3F0E">
        <w:t>Motion from</w:t>
      </w:r>
      <w:r>
        <w:t xml:space="preserve"> </w:t>
      </w:r>
      <w:r w:rsidR="00147CB4">
        <w:t>Roger Barger</w:t>
      </w:r>
      <w:r w:rsidR="00CF55CD">
        <w:t xml:space="preserve"> </w:t>
      </w:r>
      <w:r w:rsidRPr="009A3F0E">
        <w:t>to adjourn, seconded by</w:t>
      </w:r>
      <w:r w:rsidR="008561C8">
        <w:t xml:space="preserve"> </w:t>
      </w:r>
      <w:r w:rsidR="00CF55CD">
        <w:t>Tom Botkin</w:t>
      </w:r>
      <w:r w:rsidRPr="009A3F0E">
        <w:t xml:space="preserve">. </w:t>
      </w:r>
      <w:r>
        <w:t xml:space="preserve"> </w:t>
      </w:r>
      <w:r w:rsidRPr="009A3F0E">
        <w:t xml:space="preserve">Hearing no objection, the meeting adjourned </w:t>
      </w:r>
      <w:r>
        <w:t xml:space="preserve">at </w:t>
      </w:r>
      <w:r w:rsidR="0015407D" w:rsidRPr="00F61870">
        <w:t>1</w:t>
      </w:r>
      <w:r w:rsidR="00F61870" w:rsidRPr="00F61870">
        <w:t>0:3</w:t>
      </w:r>
      <w:r w:rsidR="00147CB4">
        <w:t>8</w:t>
      </w:r>
      <w:r w:rsidRPr="00F61870">
        <w:t xml:space="preserve"> am.</w:t>
      </w:r>
      <w:r>
        <w:t xml:space="preserve">       </w:t>
      </w:r>
    </w:p>
    <w:p w14:paraId="3BBE7BFF" w14:textId="77777777" w:rsidR="009E1BBE" w:rsidRPr="009A3F0E" w:rsidRDefault="009E1BBE" w:rsidP="009E1BBE">
      <w:pPr>
        <w:jc w:val="both"/>
      </w:pPr>
    </w:p>
    <w:p w14:paraId="15A7A687" w14:textId="77777777" w:rsidR="009E1BBE" w:rsidRPr="00EA5FAA" w:rsidRDefault="009E1BBE" w:rsidP="009E1BBE">
      <w:pPr>
        <w:jc w:val="both"/>
        <w:rPr>
          <w:sz w:val="22"/>
          <w:szCs w:val="22"/>
        </w:rPr>
      </w:pPr>
      <w:r>
        <w:rPr>
          <w:sz w:val="22"/>
          <w:szCs w:val="22"/>
        </w:rPr>
        <w:t xml:space="preserve">                                                                                                </w:t>
      </w:r>
      <w:r w:rsidRPr="004352BE">
        <w:rPr>
          <w:sz w:val="22"/>
          <w:szCs w:val="22"/>
        </w:rPr>
        <w:t>__________________________________</w:t>
      </w:r>
    </w:p>
    <w:p w14:paraId="6D743851" w14:textId="77777777" w:rsidR="00602D9E" w:rsidRDefault="009E1BBE" w:rsidP="009E1BBE">
      <w:pPr>
        <w:jc w:val="both"/>
        <w:rPr>
          <w:color w:val="000000"/>
          <w:sz w:val="25"/>
          <w:szCs w:val="25"/>
        </w:rPr>
      </w:pPr>
      <w:r w:rsidRPr="00104205">
        <w:rPr>
          <w:color w:val="000000"/>
          <w:sz w:val="25"/>
          <w:szCs w:val="25"/>
        </w:rPr>
        <w:t xml:space="preserve">                                </w:t>
      </w:r>
      <w:r>
        <w:rPr>
          <w:color w:val="000000"/>
          <w:sz w:val="25"/>
          <w:szCs w:val="25"/>
        </w:rPr>
        <w:t xml:space="preserve">                      </w:t>
      </w:r>
    </w:p>
    <w:p w14:paraId="1B72519E" w14:textId="1EA16BD3" w:rsidR="006F4428" w:rsidRPr="00602D9E" w:rsidRDefault="009E1BBE" w:rsidP="00602D9E">
      <w:pPr>
        <w:ind w:left="4320"/>
        <w:jc w:val="both"/>
        <w:rPr>
          <w:color w:val="000000"/>
          <w:sz w:val="25"/>
          <w:szCs w:val="25"/>
        </w:rPr>
      </w:pPr>
      <w:r w:rsidRPr="008E26DA">
        <w:t>REAGAN TAYLOR MADISON CO. JUDGE/EXECUTIVE</w:t>
      </w:r>
    </w:p>
    <w:sectPr w:rsidR="006F4428" w:rsidRPr="00602D9E" w:rsidSect="001033D2">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3F24C0" w14:textId="77777777" w:rsidR="00966567" w:rsidRDefault="00966567" w:rsidP="00814C8E">
      <w:r>
        <w:separator/>
      </w:r>
    </w:p>
  </w:endnote>
  <w:endnote w:type="continuationSeparator" w:id="0">
    <w:p w14:paraId="6C5B85B6" w14:textId="77777777" w:rsidR="00966567" w:rsidRDefault="00966567" w:rsidP="00814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BE6813" w14:textId="77777777" w:rsidR="00966567" w:rsidRDefault="00966567" w:rsidP="00814C8E">
      <w:r>
        <w:separator/>
      </w:r>
    </w:p>
  </w:footnote>
  <w:footnote w:type="continuationSeparator" w:id="0">
    <w:p w14:paraId="0FF4230C" w14:textId="77777777" w:rsidR="00966567" w:rsidRDefault="00966567" w:rsidP="00814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3B667" w14:textId="55B8362F" w:rsidR="00966567" w:rsidRDefault="00966567">
    <w:pPr>
      <w:pStyle w:val="Header"/>
    </w:pPr>
    <w:r>
      <w:t>Meeting Date; 01/2</w:t>
    </w:r>
    <w:r w:rsidR="001D06F8">
      <w:t>2</w:t>
    </w:r>
    <w:r>
      <w:t>/2019</w:t>
    </w:r>
    <w:r>
      <w:tab/>
      <w:t xml:space="preserve"> </w:t>
    </w:r>
    <w:r>
      <w:tab/>
    </w:r>
  </w:p>
  <w:p w14:paraId="44FA6BFD" w14:textId="243D9E6E" w:rsidR="00966567" w:rsidRDefault="00966567">
    <w:pPr>
      <w:pStyle w:val="Header"/>
    </w:pPr>
    <w:r>
      <w:t>Meeting of; Madison County Fiscal Court</w:t>
    </w:r>
  </w:p>
  <w:p w14:paraId="341F48A6" w14:textId="457EBBB0" w:rsidR="00966567" w:rsidRDefault="00966567">
    <w:pPr>
      <w:pStyle w:val="Header"/>
    </w:pPr>
    <w:r>
      <w:t>Meeting Type; Regular</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E4F94"/>
    <w:multiLevelType w:val="hybridMultilevel"/>
    <w:tmpl w:val="992A6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C1A80"/>
    <w:multiLevelType w:val="hybridMultilevel"/>
    <w:tmpl w:val="A22E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6C237A"/>
    <w:multiLevelType w:val="hybridMultilevel"/>
    <w:tmpl w:val="572C9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BA0D0F"/>
    <w:multiLevelType w:val="hybridMultilevel"/>
    <w:tmpl w:val="6FA8F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9C5CB6"/>
    <w:multiLevelType w:val="hybridMultilevel"/>
    <w:tmpl w:val="F8F0BB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2F5721"/>
    <w:multiLevelType w:val="hybridMultilevel"/>
    <w:tmpl w:val="AF62A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DC60F8"/>
    <w:multiLevelType w:val="hybridMultilevel"/>
    <w:tmpl w:val="AD46F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C66180"/>
    <w:multiLevelType w:val="hybridMultilevel"/>
    <w:tmpl w:val="84B47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664FC3"/>
    <w:multiLevelType w:val="hybridMultilevel"/>
    <w:tmpl w:val="88D6F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29677B"/>
    <w:multiLevelType w:val="hybridMultilevel"/>
    <w:tmpl w:val="4D204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6362CA"/>
    <w:multiLevelType w:val="hybridMultilevel"/>
    <w:tmpl w:val="6CA43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4D3518"/>
    <w:multiLevelType w:val="hybridMultilevel"/>
    <w:tmpl w:val="4620A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11"/>
  </w:num>
  <w:num w:numId="3">
    <w:abstractNumId w:val="7"/>
  </w:num>
  <w:num w:numId="4">
    <w:abstractNumId w:val="0"/>
  </w:num>
  <w:num w:numId="5">
    <w:abstractNumId w:val="1"/>
  </w:num>
  <w:num w:numId="6">
    <w:abstractNumId w:val="6"/>
  </w:num>
  <w:num w:numId="7">
    <w:abstractNumId w:val="5"/>
  </w:num>
  <w:num w:numId="8">
    <w:abstractNumId w:val="4"/>
  </w:num>
  <w:num w:numId="9">
    <w:abstractNumId w:val="3"/>
  </w:num>
  <w:num w:numId="10">
    <w:abstractNumId w:val="8"/>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BBE"/>
    <w:rsid w:val="000036AF"/>
    <w:rsid w:val="00016CF2"/>
    <w:rsid w:val="00025324"/>
    <w:rsid w:val="00037AD4"/>
    <w:rsid w:val="00091887"/>
    <w:rsid w:val="00094B22"/>
    <w:rsid w:val="000C16FF"/>
    <w:rsid w:val="000D536D"/>
    <w:rsid w:val="000E7CBE"/>
    <w:rsid w:val="001033D2"/>
    <w:rsid w:val="00106B5B"/>
    <w:rsid w:val="00107BBD"/>
    <w:rsid w:val="00111FB1"/>
    <w:rsid w:val="00121C38"/>
    <w:rsid w:val="00123DC1"/>
    <w:rsid w:val="00124FD9"/>
    <w:rsid w:val="001334F9"/>
    <w:rsid w:val="00147CB4"/>
    <w:rsid w:val="00153C8D"/>
    <w:rsid w:val="0015407D"/>
    <w:rsid w:val="00156141"/>
    <w:rsid w:val="0017287F"/>
    <w:rsid w:val="0017691A"/>
    <w:rsid w:val="0019582F"/>
    <w:rsid w:val="00196916"/>
    <w:rsid w:val="001A6CF4"/>
    <w:rsid w:val="001C4F85"/>
    <w:rsid w:val="001D06F8"/>
    <w:rsid w:val="001E5BD5"/>
    <w:rsid w:val="001E6634"/>
    <w:rsid w:val="002136C8"/>
    <w:rsid w:val="00215800"/>
    <w:rsid w:val="00216E19"/>
    <w:rsid w:val="002416DD"/>
    <w:rsid w:val="00274C7C"/>
    <w:rsid w:val="002B5E44"/>
    <w:rsid w:val="002C617B"/>
    <w:rsid w:val="002E1309"/>
    <w:rsid w:val="002E5309"/>
    <w:rsid w:val="002E60C9"/>
    <w:rsid w:val="002F32E1"/>
    <w:rsid w:val="002F3F8E"/>
    <w:rsid w:val="003074F6"/>
    <w:rsid w:val="00310214"/>
    <w:rsid w:val="00324729"/>
    <w:rsid w:val="003277A2"/>
    <w:rsid w:val="00340513"/>
    <w:rsid w:val="00352E85"/>
    <w:rsid w:val="00362FD4"/>
    <w:rsid w:val="003815F3"/>
    <w:rsid w:val="003B1E5D"/>
    <w:rsid w:val="003B6814"/>
    <w:rsid w:val="003F388E"/>
    <w:rsid w:val="003F4470"/>
    <w:rsid w:val="003F7C35"/>
    <w:rsid w:val="004058FD"/>
    <w:rsid w:val="00406BB4"/>
    <w:rsid w:val="0043350E"/>
    <w:rsid w:val="00445D6C"/>
    <w:rsid w:val="004655A4"/>
    <w:rsid w:val="004706B0"/>
    <w:rsid w:val="004944DD"/>
    <w:rsid w:val="00496D21"/>
    <w:rsid w:val="004A58D5"/>
    <w:rsid w:val="004E5F44"/>
    <w:rsid w:val="00503284"/>
    <w:rsid w:val="005066F7"/>
    <w:rsid w:val="005141AB"/>
    <w:rsid w:val="005160FA"/>
    <w:rsid w:val="00516C0A"/>
    <w:rsid w:val="00522BE7"/>
    <w:rsid w:val="005479EB"/>
    <w:rsid w:val="00551889"/>
    <w:rsid w:val="005534BE"/>
    <w:rsid w:val="00553676"/>
    <w:rsid w:val="005578B6"/>
    <w:rsid w:val="005874DD"/>
    <w:rsid w:val="005A7FA2"/>
    <w:rsid w:val="005D461D"/>
    <w:rsid w:val="005D6E1C"/>
    <w:rsid w:val="005E5B05"/>
    <w:rsid w:val="00602D9E"/>
    <w:rsid w:val="00647AB1"/>
    <w:rsid w:val="00653D76"/>
    <w:rsid w:val="0066785F"/>
    <w:rsid w:val="00670287"/>
    <w:rsid w:val="006912BE"/>
    <w:rsid w:val="006A1FD0"/>
    <w:rsid w:val="006D162B"/>
    <w:rsid w:val="006D7FF0"/>
    <w:rsid w:val="006F4428"/>
    <w:rsid w:val="00746EE6"/>
    <w:rsid w:val="00755DEF"/>
    <w:rsid w:val="00782516"/>
    <w:rsid w:val="007938D8"/>
    <w:rsid w:val="007A2ED2"/>
    <w:rsid w:val="007C2A43"/>
    <w:rsid w:val="007C4A65"/>
    <w:rsid w:val="007E593B"/>
    <w:rsid w:val="00805F82"/>
    <w:rsid w:val="00814C8E"/>
    <w:rsid w:val="0082004F"/>
    <w:rsid w:val="0084052E"/>
    <w:rsid w:val="008406D7"/>
    <w:rsid w:val="0084244F"/>
    <w:rsid w:val="00847D6A"/>
    <w:rsid w:val="008561C8"/>
    <w:rsid w:val="00861005"/>
    <w:rsid w:val="0088250B"/>
    <w:rsid w:val="00884140"/>
    <w:rsid w:val="00887833"/>
    <w:rsid w:val="008930BE"/>
    <w:rsid w:val="00893183"/>
    <w:rsid w:val="008A2185"/>
    <w:rsid w:val="008C4C99"/>
    <w:rsid w:val="008F08D6"/>
    <w:rsid w:val="00931B4E"/>
    <w:rsid w:val="009419C0"/>
    <w:rsid w:val="00941E82"/>
    <w:rsid w:val="00946D59"/>
    <w:rsid w:val="00956EF2"/>
    <w:rsid w:val="00966567"/>
    <w:rsid w:val="00973A5D"/>
    <w:rsid w:val="00990832"/>
    <w:rsid w:val="0099156E"/>
    <w:rsid w:val="009D1815"/>
    <w:rsid w:val="009D413F"/>
    <w:rsid w:val="009E1BBE"/>
    <w:rsid w:val="009E29DD"/>
    <w:rsid w:val="00A0222C"/>
    <w:rsid w:val="00A11E6D"/>
    <w:rsid w:val="00A15CBA"/>
    <w:rsid w:val="00A22A62"/>
    <w:rsid w:val="00A32251"/>
    <w:rsid w:val="00A467BC"/>
    <w:rsid w:val="00A47982"/>
    <w:rsid w:val="00A72DCB"/>
    <w:rsid w:val="00A75CA6"/>
    <w:rsid w:val="00AA02C0"/>
    <w:rsid w:val="00AA1C06"/>
    <w:rsid w:val="00AA4D62"/>
    <w:rsid w:val="00AD08AC"/>
    <w:rsid w:val="00B17876"/>
    <w:rsid w:val="00B20841"/>
    <w:rsid w:val="00B35CD6"/>
    <w:rsid w:val="00B6030A"/>
    <w:rsid w:val="00B94EF1"/>
    <w:rsid w:val="00BA0ADB"/>
    <w:rsid w:val="00BA66E0"/>
    <w:rsid w:val="00BB1933"/>
    <w:rsid w:val="00BC1596"/>
    <w:rsid w:val="00C35AC9"/>
    <w:rsid w:val="00C44A9E"/>
    <w:rsid w:val="00C5379C"/>
    <w:rsid w:val="00C81F14"/>
    <w:rsid w:val="00C84D43"/>
    <w:rsid w:val="00C97C42"/>
    <w:rsid w:val="00CB2459"/>
    <w:rsid w:val="00CB3C0F"/>
    <w:rsid w:val="00CD1239"/>
    <w:rsid w:val="00CD6EA2"/>
    <w:rsid w:val="00CF55CD"/>
    <w:rsid w:val="00D1059D"/>
    <w:rsid w:val="00D16877"/>
    <w:rsid w:val="00D53628"/>
    <w:rsid w:val="00DA5E29"/>
    <w:rsid w:val="00DB7ED0"/>
    <w:rsid w:val="00DC3A13"/>
    <w:rsid w:val="00E00FFB"/>
    <w:rsid w:val="00E2272B"/>
    <w:rsid w:val="00E24269"/>
    <w:rsid w:val="00E25477"/>
    <w:rsid w:val="00E43786"/>
    <w:rsid w:val="00E62ECD"/>
    <w:rsid w:val="00E67DD1"/>
    <w:rsid w:val="00E83697"/>
    <w:rsid w:val="00E923B0"/>
    <w:rsid w:val="00E96254"/>
    <w:rsid w:val="00EA502A"/>
    <w:rsid w:val="00ED6C3C"/>
    <w:rsid w:val="00EE3F24"/>
    <w:rsid w:val="00F012F8"/>
    <w:rsid w:val="00F02775"/>
    <w:rsid w:val="00F12BE1"/>
    <w:rsid w:val="00F164C6"/>
    <w:rsid w:val="00F46C0B"/>
    <w:rsid w:val="00F50341"/>
    <w:rsid w:val="00F51507"/>
    <w:rsid w:val="00F61658"/>
    <w:rsid w:val="00F61870"/>
    <w:rsid w:val="00F81EE7"/>
    <w:rsid w:val="00F865D2"/>
    <w:rsid w:val="00FA698E"/>
    <w:rsid w:val="00FB713D"/>
    <w:rsid w:val="00FC4F57"/>
    <w:rsid w:val="00FE78B0"/>
    <w:rsid w:val="00FF3AF2"/>
    <w:rsid w:val="00FF3B2D"/>
    <w:rsid w:val="00FF7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434D0CD8"/>
  <w15:chartTrackingRefBased/>
  <w15:docId w15:val="{F2F076BC-B5C6-4EC6-8B9D-8FAAFF5BA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1BB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6E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E19"/>
    <w:rPr>
      <w:rFonts w:ascii="Segoe UI" w:eastAsia="Times New Roman" w:hAnsi="Segoe UI" w:cs="Segoe UI"/>
      <w:sz w:val="18"/>
      <w:szCs w:val="18"/>
    </w:rPr>
  </w:style>
  <w:style w:type="paragraph" w:styleId="ListParagraph">
    <w:name w:val="List Paragraph"/>
    <w:basedOn w:val="Normal"/>
    <w:uiPriority w:val="34"/>
    <w:qFormat/>
    <w:rsid w:val="00A15CBA"/>
    <w:pPr>
      <w:ind w:left="720"/>
      <w:contextualSpacing/>
    </w:pPr>
  </w:style>
  <w:style w:type="paragraph" w:styleId="Header">
    <w:name w:val="header"/>
    <w:basedOn w:val="Normal"/>
    <w:link w:val="HeaderChar"/>
    <w:uiPriority w:val="99"/>
    <w:unhideWhenUsed/>
    <w:rsid w:val="00814C8E"/>
    <w:pPr>
      <w:tabs>
        <w:tab w:val="center" w:pos="4680"/>
        <w:tab w:val="right" w:pos="9360"/>
      </w:tabs>
    </w:pPr>
  </w:style>
  <w:style w:type="character" w:customStyle="1" w:styleId="HeaderChar">
    <w:name w:val="Header Char"/>
    <w:basedOn w:val="DefaultParagraphFont"/>
    <w:link w:val="Header"/>
    <w:uiPriority w:val="99"/>
    <w:rsid w:val="00814C8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14C8E"/>
    <w:pPr>
      <w:tabs>
        <w:tab w:val="center" w:pos="4680"/>
        <w:tab w:val="right" w:pos="9360"/>
      </w:tabs>
    </w:pPr>
  </w:style>
  <w:style w:type="character" w:customStyle="1" w:styleId="FooterChar">
    <w:name w:val="Footer Char"/>
    <w:basedOn w:val="DefaultParagraphFont"/>
    <w:link w:val="Footer"/>
    <w:uiPriority w:val="99"/>
    <w:rsid w:val="00814C8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864C9-DB59-4F5C-9BA9-E937968BB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F0B97E6F</Template>
  <TotalTime>3</TotalTime>
  <Pages>4</Pages>
  <Words>1247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Francette Durbin</cp:lastModifiedBy>
  <cp:revision>2</cp:revision>
  <cp:lastPrinted>2018-05-22T15:49:00Z</cp:lastPrinted>
  <dcterms:created xsi:type="dcterms:W3CDTF">2019-02-19T16:35:00Z</dcterms:created>
  <dcterms:modified xsi:type="dcterms:W3CDTF">2019-02-19T16:35:00Z</dcterms:modified>
</cp:coreProperties>
</file>