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D417D" w14:textId="77777777" w:rsidR="009E1BBE" w:rsidRPr="008E26DA" w:rsidRDefault="009E1BBE" w:rsidP="009E1BBE">
      <w:pPr>
        <w:rPr>
          <w:b/>
          <w:color w:val="000000"/>
          <w:sz w:val="28"/>
          <w:szCs w:val="28"/>
        </w:rPr>
      </w:pPr>
      <w:r w:rsidRPr="008E26DA">
        <w:rPr>
          <w:b/>
          <w:color w:val="000000"/>
          <w:sz w:val="28"/>
          <w:szCs w:val="28"/>
        </w:rPr>
        <w:t>HONORABLE REAGAN TAYLOR COUNTY JUDGE EXECUTIVE PRESIDING</w:t>
      </w:r>
    </w:p>
    <w:p w14:paraId="039632A1" w14:textId="77777777" w:rsidR="009E1BBE" w:rsidRPr="008E26DA" w:rsidRDefault="009E1BBE" w:rsidP="009E1BBE">
      <w:pPr>
        <w:jc w:val="both"/>
        <w:rPr>
          <w:b/>
          <w:color w:val="000000"/>
        </w:rPr>
      </w:pPr>
    </w:p>
    <w:p w14:paraId="3420F247" w14:textId="195AEC6B" w:rsidR="009E1BBE" w:rsidRDefault="009E1BBE" w:rsidP="009E1BBE">
      <w:pPr>
        <w:jc w:val="both"/>
        <w:rPr>
          <w:color w:val="000000"/>
        </w:rPr>
      </w:pPr>
      <w:r w:rsidRPr="008E26DA">
        <w:rPr>
          <w:color w:val="000000"/>
        </w:rPr>
        <w:t xml:space="preserve">The Madison County Fiscal Court convened in regular </w:t>
      </w:r>
      <w:r>
        <w:rPr>
          <w:color w:val="000000"/>
        </w:rPr>
        <w:t xml:space="preserve">session on the </w:t>
      </w:r>
      <w:r w:rsidR="004360E5">
        <w:rPr>
          <w:color w:val="000000"/>
        </w:rPr>
        <w:t>26</w:t>
      </w:r>
      <w:r w:rsidR="0017287F">
        <w:rPr>
          <w:color w:val="000000"/>
          <w:vertAlign w:val="superscript"/>
        </w:rPr>
        <w:t>th</w:t>
      </w:r>
      <w:r>
        <w:rPr>
          <w:color w:val="000000"/>
        </w:rPr>
        <w:t xml:space="preserve"> day of </w:t>
      </w:r>
      <w:r w:rsidR="004360E5">
        <w:rPr>
          <w:color w:val="000000"/>
        </w:rPr>
        <w:t>February</w:t>
      </w:r>
      <w:r>
        <w:rPr>
          <w:color w:val="000000"/>
        </w:rPr>
        <w:t xml:space="preserve"> 201</w:t>
      </w:r>
      <w:r w:rsidR="00F00694">
        <w:rPr>
          <w:color w:val="000000"/>
        </w:rPr>
        <w:t>9</w:t>
      </w:r>
      <w:r w:rsidRPr="008E26DA">
        <w:rPr>
          <w:color w:val="000000"/>
        </w:rPr>
        <w:t xml:space="preserve"> at 9:30AM in</w:t>
      </w:r>
      <w:r>
        <w:rPr>
          <w:color w:val="000000"/>
        </w:rPr>
        <w:t xml:space="preserve"> the </w:t>
      </w:r>
      <w:r w:rsidR="004360E5">
        <w:rPr>
          <w:color w:val="000000"/>
        </w:rPr>
        <w:t>Courtroom</w:t>
      </w:r>
      <w:r>
        <w:rPr>
          <w:color w:val="000000"/>
        </w:rPr>
        <w:t xml:space="preserve"> in </w:t>
      </w:r>
      <w:r w:rsidR="00701B70">
        <w:rPr>
          <w:color w:val="000000"/>
        </w:rPr>
        <w:t>Berea</w:t>
      </w:r>
      <w:r>
        <w:rPr>
          <w:color w:val="000000"/>
        </w:rPr>
        <w:t>, Ky</w:t>
      </w:r>
      <w:r w:rsidRPr="008E26DA">
        <w:rPr>
          <w:color w:val="000000"/>
        </w:rPr>
        <w:t>.</w:t>
      </w:r>
      <w:r w:rsidR="005D461D">
        <w:rPr>
          <w:color w:val="000000"/>
        </w:rPr>
        <w:t xml:space="preserve"> </w:t>
      </w:r>
      <w:r w:rsidRPr="008E26DA">
        <w:t>Present was the Honorable Reagan Taylor in the chair presiding and</w:t>
      </w:r>
      <w:r w:rsidRPr="008E26DA">
        <w:rPr>
          <w:color w:val="000000"/>
        </w:rPr>
        <w:t xml:space="preserve"> the following members of the Fiscal Court:</w:t>
      </w:r>
      <w:r>
        <w:rPr>
          <w:color w:val="000000"/>
        </w:rPr>
        <w:t xml:space="preserve"> Roger Barger,</w:t>
      </w:r>
      <w:r w:rsidRPr="008E26DA">
        <w:rPr>
          <w:color w:val="000000"/>
        </w:rPr>
        <w:t xml:space="preserve"> Tom Botkin</w:t>
      </w:r>
      <w:r w:rsidR="005D461D">
        <w:rPr>
          <w:color w:val="000000"/>
        </w:rPr>
        <w:t>,</w:t>
      </w:r>
      <w:r w:rsidR="00861005">
        <w:rPr>
          <w:color w:val="000000"/>
        </w:rPr>
        <w:t xml:space="preserve"> Larry Combs,</w:t>
      </w:r>
      <w:r w:rsidR="005D461D">
        <w:rPr>
          <w:color w:val="000000"/>
        </w:rPr>
        <w:t xml:space="preserve"> </w:t>
      </w:r>
      <w:r>
        <w:rPr>
          <w:color w:val="000000"/>
        </w:rPr>
        <w:t>and John Tudor</w:t>
      </w:r>
      <w:r w:rsidRPr="008E26DA">
        <w:rPr>
          <w:color w:val="000000"/>
        </w:rPr>
        <w:t xml:space="preserve"> were present.</w:t>
      </w:r>
      <w:r>
        <w:rPr>
          <w:color w:val="000000"/>
        </w:rPr>
        <w:t xml:space="preserve"> </w:t>
      </w:r>
      <w:r w:rsidRPr="008E26DA">
        <w:rPr>
          <w:color w:val="000000"/>
        </w:rPr>
        <w:t xml:space="preserve"> Madison County</w:t>
      </w:r>
      <w:r>
        <w:rPr>
          <w:color w:val="000000"/>
        </w:rPr>
        <w:t xml:space="preserve"> Sheriff Mike Coyle,</w:t>
      </w:r>
      <w:r w:rsidR="00882923">
        <w:rPr>
          <w:color w:val="000000"/>
        </w:rPr>
        <w:t xml:space="preserve"> Madison County Jailer Steve Tussey,</w:t>
      </w:r>
      <w:r w:rsidR="004944DD">
        <w:rPr>
          <w:color w:val="000000"/>
        </w:rPr>
        <w:t xml:space="preserve"> Madison County Attorney</w:t>
      </w:r>
      <w:r w:rsidR="006912BE">
        <w:rPr>
          <w:color w:val="000000"/>
        </w:rPr>
        <w:t xml:space="preserve"> </w:t>
      </w:r>
      <w:r w:rsidR="00F00694">
        <w:rPr>
          <w:color w:val="000000"/>
        </w:rPr>
        <w:t xml:space="preserve">Jennie </w:t>
      </w:r>
      <w:proofErr w:type="spellStart"/>
      <w:r w:rsidR="00F00694">
        <w:rPr>
          <w:color w:val="000000"/>
        </w:rPr>
        <w:t>Haymond</w:t>
      </w:r>
      <w:proofErr w:type="spellEnd"/>
      <w:r w:rsidR="004944DD">
        <w:rPr>
          <w:color w:val="000000"/>
        </w:rPr>
        <w:t>,</w:t>
      </w:r>
      <w:r>
        <w:rPr>
          <w:color w:val="000000"/>
        </w:rPr>
        <w:t xml:space="preserve"> and Madison County Clerk, Kenny Barger were also present. </w:t>
      </w:r>
    </w:p>
    <w:p w14:paraId="6EFB5293" w14:textId="77777777" w:rsidR="009E1BBE" w:rsidRDefault="009E1BBE" w:rsidP="009E1BBE">
      <w:pPr>
        <w:jc w:val="both"/>
        <w:rPr>
          <w:color w:val="000000"/>
        </w:rPr>
      </w:pPr>
    </w:p>
    <w:p w14:paraId="3A9BC7DD" w14:textId="77777777" w:rsidR="009E1BBE" w:rsidRPr="009F74BB" w:rsidRDefault="009E1BBE" w:rsidP="009E1BBE">
      <w:pPr>
        <w:jc w:val="both"/>
        <w:rPr>
          <w:color w:val="000000"/>
        </w:rPr>
      </w:pPr>
      <w:r w:rsidRPr="009F74BB">
        <w:rPr>
          <w:color w:val="000000"/>
        </w:rPr>
        <w:t>It being determined a quorum was present, the meeting was called to order.</w:t>
      </w:r>
    </w:p>
    <w:p w14:paraId="054F49DF" w14:textId="6A17ED86" w:rsidR="009E1BBE" w:rsidRPr="009F74BB" w:rsidRDefault="009E1BBE" w:rsidP="009E1BBE">
      <w:pPr>
        <w:jc w:val="both"/>
        <w:rPr>
          <w:color w:val="000000"/>
        </w:rPr>
      </w:pPr>
      <w:r w:rsidRPr="003074F6">
        <w:rPr>
          <w:color w:val="000000"/>
        </w:rPr>
        <w:t xml:space="preserve">Judge Taylor </w:t>
      </w:r>
      <w:r w:rsidR="005D461D" w:rsidRPr="003074F6">
        <w:rPr>
          <w:color w:val="000000"/>
        </w:rPr>
        <w:t>ask</w:t>
      </w:r>
      <w:r w:rsidR="005A7FA2" w:rsidRPr="003074F6">
        <w:rPr>
          <w:color w:val="000000"/>
        </w:rPr>
        <w:t>ed</w:t>
      </w:r>
      <w:r w:rsidR="006912BE">
        <w:rPr>
          <w:color w:val="000000"/>
        </w:rPr>
        <w:t xml:space="preserve"> </w:t>
      </w:r>
      <w:r w:rsidR="004360E5">
        <w:rPr>
          <w:color w:val="000000"/>
        </w:rPr>
        <w:t xml:space="preserve">Brother </w:t>
      </w:r>
      <w:r w:rsidR="007F6157">
        <w:rPr>
          <w:color w:val="000000"/>
        </w:rPr>
        <w:t>Kenny Davis</w:t>
      </w:r>
      <w:r w:rsidR="004360E5">
        <w:rPr>
          <w:color w:val="000000"/>
        </w:rPr>
        <w:t xml:space="preserve"> from </w:t>
      </w:r>
      <w:r w:rsidR="007F6157">
        <w:rPr>
          <w:color w:val="000000"/>
        </w:rPr>
        <w:t>Bethel</w:t>
      </w:r>
      <w:r w:rsidR="004360E5">
        <w:rPr>
          <w:color w:val="000000"/>
        </w:rPr>
        <w:t xml:space="preserve"> Baptist</w:t>
      </w:r>
      <w:r w:rsidR="007F6157">
        <w:rPr>
          <w:color w:val="000000"/>
        </w:rPr>
        <w:t xml:space="preserve"> Church</w:t>
      </w:r>
      <w:r w:rsidR="006912BE">
        <w:rPr>
          <w:color w:val="000000"/>
        </w:rPr>
        <w:t xml:space="preserve"> </w:t>
      </w:r>
      <w:r w:rsidR="005D461D" w:rsidRPr="003074F6">
        <w:rPr>
          <w:color w:val="000000"/>
        </w:rPr>
        <w:t xml:space="preserve">to </w:t>
      </w:r>
      <w:r w:rsidRPr="003074F6">
        <w:rPr>
          <w:color w:val="000000"/>
        </w:rPr>
        <w:t xml:space="preserve">lead the court in prayer. </w:t>
      </w:r>
      <w:r w:rsidR="003D4E37">
        <w:rPr>
          <w:color w:val="000000"/>
        </w:rPr>
        <w:t xml:space="preserve"> </w:t>
      </w:r>
      <w:r w:rsidRPr="003074F6">
        <w:rPr>
          <w:color w:val="000000"/>
        </w:rPr>
        <w:t>Judge Taylor asked Sheriff Coyle to lead the Pledge of Allegiance.</w:t>
      </w:r>
    </w:p>
    <w:p w14:paraId="4DD1A8A8" w14:textId="77777777" w:rsidR="009E1BBE" w:rsidRDefault="009E1BBE" w:rsidP="009E1BBE">
      <w:pPr>
        <w:jc w:val="both"/>
        <w:rPr>
          <w:color w:val="000000"/>
        </w:rPr>
      </w:pPr>
    </w:p>
    <w:p w14:paraId="7F401B28" w14:textId="56F50DFF" w:rsidR="009E1BBE" w:rsidRPr="008E26DA" w:rsidRDefault="009E1BBE" w:rsidP="009E1BBE">
      <w:pPr>
        <w:jc w:val="both"/>
        <w:rPr>
          <w:b/>
          <w:color w:val="000000"/>
          <w:sz w:val="28"/>
          <w:szCs w:val="28"/>
        </w:rPr>
      </w:pPr>
      <w:bookmarkStart w:id="0" w:name="_Hlk516577122"/>
      <w:r>
        <w:rPr>
          <w:b/>
          <w:color w:val="000000"/>
          <w:sz w:val="28"/>
          <w:szCs w:val="28"/>
        </w:rPr>
        <w:t xml:space="preserve">IN RE: </w:t>
      </w:r>
      <w:r w:rsidRPr="008E26DA">
        <w:rPr>
          <w:b/>
          <w:color w:val="000000"/>
          <w:sz w:val="28"/>
          <w:szCs w:val="28"/>
        </w:rPr>
        <w:t>Approval of Minutes:</w:t>
      </w:r>
    </w:p>
    <w:p w14:paraId="595EBD79" w14:textId="03FF0C67" w:rsidR="009E1BBE" w:rsidRPr="00274E3C" w:rsidRDefault="009E1BBE" w:rsidP="009E1BBE">
      <w:pPr>
        <w:jc w:val="both"/>
        <w:rPr>
          <w:color w:val="000000"/>
        </w:rPr>
      </w:pPr>
      <w:bookmarkStart w:id="1" w:name="_Hlk499631177"/>
      <w:bookmarkEnd w:id="0"/>
      <w:r>
        <w:rPr>
          <w:color w:val="000000"/>
        </w:rPr>
        <w:t xml:space="preserve">Motion by </w:t>
      </w:r>
      <w:r w:rsidR="00701B70">
        <w:rPr>
          <w:color w:val="000000"/>
        </w:rPr>
        <w:t xml:space="preserve">John Tudor </w:t>
      </w:r>
      <w:r>
        <w:rPr>
          <w:color w:val="000000"/>
        </w:rPr>
        <w:t xml:space="preserve">seconded </w:t>
      </w:r>
      <w:r w:rsidR="005A7FA2">
        <w:rPr>
          <w:color w:val="000000"/>
        </w:rPr>
        <w:t xml:space="preserve">by </w:t>
      </w:r>
      <w:r w:rsidR="00701B70">
        <w:rPr>
          <w:color w:val="000000"/>
        </w:rPr>
        <w:t>Tom Botkin</w:t>
      </w:r>
      <w:r w:rsidRPr="00274E3C">
        <w:rPr>
          <w:color w:val="000000"/>
        </w:rPr>
        <w:t>,</w:t>
      </w:r>
      <w:r w:rsidR="005A7FA2">
        <w:rPr>
          <w:color w:val="000000"/>
        </w:rPr>
        <w:t xml:space="preserve"> </w:t>
      </w:r>
      <w:r w:rsidRPr="00274E3C">
        <w:rPr>
          <w:color w:val="000000"/>
        </w:rPr>
        <w:t>to</w:t>
      </w:r>
      <w:r w:rsidR="005A7FA2">
        <w:rPr>
          <w:color w:val="000000"/>
        </w:rPr>
        <w:t xml:space="preserve"> </w:t>
      </w:r>
      <w:r w:rsidRPr="00274E3C">
        <w:rPr>
          <w:color w:val="000000"/>
        </w:rPr>
        <w:t>approve the minutes from the</w:t>
      </w:r>
      <w:r w:rsidR="006912BE">
        <w:rPr>
          <w:color w:val="000000"/>
        </w:rPr>
        <w:t xml:space="preserve"> </w:t>
      </w:r>
      <w:r w:rsidR="004360E5">
        <w:rPr>
          <w:color w:val="000000"/>
        </w:rPr>
        <w:t xml:space="preserve">February </w:t>
      </w:r>
      <w:r w:rsidR="00701B70">
        <w:rPr>
          <w:color w:val="000000"/>
        </w:rPr>
        <w:t>26</w:t>
      </w:r>
      <w:r w:rsidRPr="003E67E2">
        <w:rPr>
          <w:color w:val="000000"/>
          <w:vertAlign w:val="superscript"/>
        </w:rPr>
        <w:t>th</w:t>
      </w:r>
      <w:r>
        <w:rPr>
          <w:color w:val="000000"/>
        </w:rPr>
        <w:t>, 201</w:t>
      </w:r>
      <w:r w:rsidR="004360E5">
        <w:rPr>
          <w:color w:val="000000"/>
        </w:rPr>
        <w:t>9</w:t>
      </w:r>
      <w:r w:rsidRPr="00274E3C">
        <w:rPr>
          <w:color w:val="000000"/>
        </w:rPr>
        <w:t xml:space="preserve"> </w:t>
      </w:r>
      <w:r w:rsidR="004944DD">
        <w:rPr>
          <w:color w:val="000000"/>
        </w:rPr>
        <w:t xml:space="preserve">regularly called </w:t>
      </w:r>
      <w:r w:rsidRPr="00274E3C">
        <w:rPr>
          <w:color w:val="000000"/>
        </w:rPr>
        <w:t>meeting.</w:t>
      </w:r>
    </w:p>
    <w:p w14:paraId="2297B32F" w14:textId="77777777" w:rsidR="009E1BBE" w:rsidRPr="008E26DA" w:rsidRDefault="009E1BBE" w:rsidP="009E1BBE">
      <w:pPr>
        <w:jc w:val="both"/>
        <w:rPr>
          <w:color w:val="000000"/>
        </w:rPr>
      </w:pPr>
      <w:bookmarkStart w:id="2" w:name="_Hlk519078809"/>
      <w:bookmarkStart w:id="3" w:name="_Hlk515886827"/>
      <w:bookmarkStart w:id="4" w:name="_Hlk527109108"/>
      <w:bookmarkStart w:id="5" w:name="_Hlk4142842"/>
      <w:r w:rsidRPr="008E26DA">
        <w:rPr>
          <w:color w:val="000000"/>
        </w:rPr>
        <w:t>Motion carried on roll call vote as follows:</w:t>
      </w:r>
    </w:p>
    <w:p w14:paraId="41D830D0" w14:textId="77777777" w:rsidR="00861005" w:rsidRPr="008E26DA" w:rsidRDefault="00861005" w:rsidP="00861005">
      <w:pPr>
        <w:jc w:val="both"/>
        <w:rPr>
          <w:color w:val="000000"/>
        </w:rPr>
      </w:pPr>
      <w:bookmarkStart w:id="6" w:name="_Hlk528059177"/>
      <w:bookmarkStart w:id="7" w:name="_Hlk519079736"/>
      <w:bookmarkStart w:id="8" w:name="_Hlk519080785"/>
      <w:bookmarkEnd w:id="2"/>
      <w:bookmarkEnd w:id="1"/>
      <w:bookmarkEnd w:id="3"/>
      <w:r w:rsidRPr="008E26DA">
        <w:rPr>
          <w:color w:val="000000"/>
        </w:rPr>
        <w:t>Tom Botkin-Yes</w:t>
      </w:r>
      <w:r w:rsidRPr="008E26DA">
        <w:rPr>
          <w:color w:val="000000"/>
        </w:rPr>
        <w:tab/>
      </w:r>
      <w:r w:rsidRPr="008E26DA">
        <w:rPr>
          <w:color w:val="000000"/>
        </w:rPr>
        <w:tab/>
        <w:t xml:space="preserve">           Roger Barger-</w:t>
      </w:r>
      <w:r>
        <w:rPr>
          <w:color w:val="000000"/>
        </w:rPr>
        <w:t>Yes</w:t>
      </w:r>
    </w:p>
    <w:p w14:paraId="1DD57EB2" w14:textId="77777777" w:rsidR="00861005" w:rsidRDefault="00861005" w:rsidP="00861005">
      <w:pPr>
        <w:jc w:val="both"/>
        <w:rPr>
          <w:color w:val="000000"/>
        </w:rPr>
      </w:pPr>
      <w:r>
        <w:rPr>
          <w:color w:val="000000"/>
        </w:rPr>
        <w:t>John Tudor- Yes</w:t>
      </w:r>
      <w:r w:rsidRPr="008E26DA">
        <w:rPr>
          <w:color w:val="000000"/>
        </w:rPr>
        <w:tab/>
        <w:t xml:space="preserve">          </w:t>
      </w:r>
      <w:r>
        <w:rPr>
          <w:color w:val="000000"/>
        </w:rPr>
        <w:tab/>
        <w:t xml:space="preserve">           Larry Combs-Yes</w:t>
      </w:r>
    </w:p>
    <w:p w14:paraId="0C369856" w14:textId="6E794191" w:rsidR="003D4E37" w:rsidRPr="003D4E37" w:rsidRDefault="00861005" w:rsidP="00C35AC9">
      <w:pPr>
        <w:jc w:val="both"/>
        <w:rPr>
          <w:color w:val="000000"/>
        </w:rPr>
      </w:pPr>
      <w:r>
        <w:rPr>
          <w:color w:val="000000"/>
        </w:rPr>
        <w:t xml:space="preserve">                          Reagan Taylor – Yes</w:t>
      </w:r>
      <w:bookmarkEnd w:id="4"/>
      <w:bookmarkEnd w:id="6"/>
    </w:p>
    <w:bookmarkEnd w:id="7"/>
    <w:bookmarkEnd w:id="8"/>
    <w:bookmarkEnd w:id="5"/>
    <w:p w14:paraId="4C002F36" w14:textId="2F1D2671" w:rsidR="007F6157" w:rsidRDefault="007F6157" w:rsidP="009E1BBE">
      <w:pPr>
        <w:jc w:val="both"/>
        <w:rPr>
          <w:color w:val="000000"/>
        </w:rPr>
      </w:pPr>
    </w:p>
    <w:p w14:paraId="30EDFC31" w14:textId="3D262764" w:rsidR="007F6157" w:rsidRPr="005160FA" w:rsidRDefault="007F6157" w:rsidP="007F6157">
      <w:pPr>
        <w:jc w:val="both"/>
        <w:rPr>
          <w:color w:val="000000"/>
        </w:rPr>
      </w:pPr>
      <w:r>
        <w:rPr>
          <w:b/>
          <w:color w:val="000000"/>
          <w:sz w:val="28"/>
          <w:szCs w:val="28"/>
        </w:rPr>
        <w:t xml:space="preserve">IN RE: </w:t>
      </w:r>
      <w:r w:rsidR="00853B9A">
        <w:rPr>
          <w:b/>
          <w:color w:val="000000"/>
          <w:sz w:val="28"/>
          <w:szCs w:val="28"/>
        </w:rPr>
        <w:t>Resolution 19-03-</w:t>
      </w:r>
      <w:r>
        <w:rPr>
          <w:b/>
          <w:color w:val="000000"/>
          <w:sz w:val="28"/>
          <w:szCs w:val="28"/>
        </w:rPr>
        <w:t>Home Incarceration Agreement:</w:t>
      </w:r>
    </w:p>
    <w:p w14:paraId="0C588A61" w14:textId="00965469" w:rsidR="007F6157" w:rsidRDefault="00853B9A" w:rsidP="009E1BBE">
      <w:pPr>
        <w:jc w:val="both"/>
        <w:rPr>
          <w:color w:val="000000"/>
        </w:rPr>
      </w:pPr>
      <w:r>
        <w:rPr>
          <w:color w:val="000000"/>
        </w:rPr>
        <w:t xml:space="preserve">Judge Taylor asked the court’s permission to sign Resolution 19-03 which outlines the agreement between the Madison County Fiscal Court, Madison County Detention Center, and Madison County Sheriff’s Office for the home incarceration program. </w:t>
      </w:r>
    </w:p>
    <w:p w14:paraId="2230E709" w14:textId="399CCA04" w:rsidR="00853B9A" w:rsidRDefault="00853B9A" w:rsidP="009E1BBE">
      <w:pPr>
        <w:jc w:val="both"/>
        <w:rPr>
          <w:color w:val="000000"/>
        </w:rPr>
      </w:pPr>
      <w:r>
        <w:rPr>
          <w:color w:val="000000"/>
        </w:rPr>
        <w:t xml:space="preserve">Motion by Roger Barger seconded by Tom Botkin for Judge Taylor to sign Resolution 19-03. </w:t>
      </w:r>
    </w:p>
    <w:p w14:paraId="69F788A8" w14:textId="77777777" w:rsidR="00853B9A" w:rsidRPr="008E26DA" w:rsidRDefault="00853B9A" w:rsidP="00853B9A">
      <w:pPr>
        <w:jc w:val="both"/>
        <w:rPr>
          <w:color w:val="000000"/>
        </w:rPr>
      </w:pPr>
      <w:r w:rsidRPr="008E26DA">
        <w:rPr>
          <w:color w:val="000000"/>
        </w:rPr>
        <w:t>Motion carried on roll call vote as follows:</w:t>
      </w:r>
    </w:p>
    <w:p w14:paraId="58428247" w14:textId="77777777" w:rsidR="00853B9A" w:rsidRPr="008E26DA" w:rsidRDefault="00853B9A" w:rsidP="00853B9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0A8CB131" w14:textId="77777777" w:rsidR="00853B9A" w:rsidRDefault="00853B9A" w:rsidP="00853B9A">
      <w:pPr>
        <w:jc w:val="both"/>
        <w:rPr>
          <w:color w:val="000000"/>
        </w:rPr>
      </w:pPr>
      <w:r>
        <w:rPr>
          <w:color w:val="000000"/>
        </w:rPr>
        <w:t>John Tudor- Yes</w:t>
      </w:r>
      <w:r w:rsidRPr="008E26DA">
        <w:rPr>
          <w:color w:val="000000"/>
        </w:rPr>
        <w:tab/>
        <w:t xml:space="preserve">          </w:t>
      </w:r>
      <w:r>
        <w:rPr>
          <w:color w:val="000000"/>
        </w:rPr>
        <w:tab/>
        <w:t xml:space="preserve">           Larry Combs-Yes</w:t>
      </w:r>
    </w:p>
    <w:p w14:paraId="4EFEDC09" w14:textId="2219C279" w:rsidR="00853B9A" w:rsidRDefault="00853B9A" w:rsidP="009E1BBE">
      <w:pPr>
        <w:jc w:val="both"/>
        <w:rPr>
          <w:color w:val="000000"/>
        </w:rPr>
      </w:pPr>
      <w:r>
        <w:rPr>
          <w:color w:val="000000"/>
        </w:rPr>
        <w:t xml:space="preserve">                          Reagan Taylor – Yes</w:t>
      </w:r>
    </w:p>
    <w:p w14:paraId="5B775413" w14:textId="77777777" w:rsidR="003D4E37" w:rsidRDefault="003D4E37" w:rsidP="009E1BBE">
      <w:pPr>
        <w:jc w:val="both"/>
        <w:rPr>
          <w:color w:val="000000"/>
        </w:rPr>
      </w:pPr>
    </w:p>
    <w:p w14:paraId="62336F77" w14:textId="61D9D5B4" w:rsidR="007F6157" w:rsidRDefault="007F6157" w:rsidP="007F6157">
      <w:pPr>
        <w:jc w:val="both"/>
        <w:rPr>
          <w:b/>
          <w:color w:val="000000"/>
          <w:sz w:val="28"/>
          <w:szCs w:val="28"/>
        </w:rPr>
      </w:pPr>
      <w:r>
        <w:rPr>
          <w:b/>
          <w:color w:val="000000"/>
          <w:sz w:val="28"/>
          <w:szCs w:val="28"/>
        </w:rPr>
        <w:t>IN RE: Appointment-Madison County Ethics Board:</w:t>
      </w:r>
    </w:p>
    <w:p w14:paraId="7CE83A25" w14:textId="652022D8" w:rsidR="007F6157" w:rsidRDefault="00853B9A" w:rsidP="007F6157">
      <w:pPr>
        <w:jc w:val="both"/>
        <w:rPr>
          <w:color w:val="000000"/>
          <w:szCs w:val="28"/>
        </w:rPr>
      </w:pPr>
      <w:r>
        <w:rPr>
          <w:color w:val="000000"/>
          <w:szCs w:val="28"/>
        </w:rPr>
        <w:t xml:space="preserve">Judge Taylor recommended that the court re-appoint Mike Eckler to the Madison County Ethics Board with the term ending March 1, 2022. </w:t>
      </w:r>
    </w:p>
    <w:p w14:paraId="473DBCC2" w14:textId="5EEDFF40" w:rsidR="00853B9A" w:rsidRDefault="00853B9A" w:rsidP="007F6157">
      <w:pPr>
        <w:jc w:val="both"/>
        <w:rPr>
          <w:color w:val="000000"/>
          <w:szCs w:val="28"/>
        </w:rPr>
      </w:pPr>
      <w:r>
        <w:rPr>
          <w:color w:val="000000"/>
          <w:szCs w:val="28"/>
        </w:rPr>
        <w:t xml:space="preserve">Motion by John Tudor seconded by Roger Barger to re-appoint Mike Eckler to the Madison County Ethics Board. </w:t>
      </w:r>
    </w:p>
    <w:p w14:paraId="4E8927B7" w14:textId="77777777" w:rsidR="00853B9A" w:rsidRPr="008E26DA" w:rsidRDefault="00853B9A" w:rsidP="00853B9A">
      <w:pPr>
        <w:jc w:val="both"/>
        <w:rPr>
          <w:color w:val="000000"/>
        </w:rPr>
      </w:pPr>
      <w:r w:rsidRPr="008E26DA">
        <w:rPr>
          <w:color w:val="000000"/>
        </w:rPr>
        <w:t>Motion carried on roll call vote as follows:</w:t>
      </w:r>
    </w:p>
    <w:p w14:paraId="7EC588FE" w14:textId="77777777" w:rsidR="00853B9A" w:rsidRPr="008E26DA" w:rsidRDefault="00853B9A" w:rsidP="00853B9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7B257F97" w14:textId="77777777" w:rsidR="00853B9A" w:rsidRDefault="00853B9A" w:rsidP="00853B9A">
      <w:pPr>
        <w:jc w:val="both"/>
        <w:rPr>
          <w:color w:val="000000"/>
        </w:rPr>
      </w:pPr>
      <w:r>
        <w:rPr>
          <w:color w:val="000000"/>
        </w:rPr>
        <w:t>John Tudor- Yes</w:t>
      </w:r>
      <w:r w:rsidRPr="008E26DA">
        <w:rPr>
          <w:color w:val="000000"/>
        </w:rPr>
        <w:tab/>
        <w:t xml:space="preserve">          </w:t>
      </w:r>
      <w:r>
        <w:rPr>
          <w:color w:val="000000"/>
        </w:rPr>
        <w:tab/>
        <w:t xml:space="preserve">           Larry Combs-Yes</w:t>
      </w:r>
    </w:p>
    <w:p w14:paraId="689CC5DB" w14:textId="77777777" w:rsidR="00853B9A" w:rsidRPr="003D4E37" w:rsidRDefault="00853B9A" w:rsidP="00853B9A">
      <w:pPr>
        <w:jc w:val="both"/>
        <w:rPr>
          <w:color w:val="000000"/>
        </w:rPr>
      </w:pPr>
      <w:r>
        <w:rPr>
          <w:color w:val="000000"/>
        </w:rPr>
        <w:t xml:space="preserve">                          Reagan Taylor – Yes</w:t>
      </w:r>
    </w:p>
    <w:p w14:paraId="6B661403" w14:textId="77777777" w:rsidR="00853B9A" w:rsidRPr="00853B9A" w:rsidRDefault="00853B9A" w:rsidP="007F6157">
      <w:pPr>
        <w:jc w:val="both"/>
        <w:rPr>
          <w:color w:val="000000"/>
          <w:szCs w:val="28"/>
        </w:rPr>
      </w:pPr>
    </w:p>
    <w:p w14:paraId="04B4F8B8" w14:textId="54CDD5D9" w:rsidR="007F6157" w:rsidRDefault="007F6157" w:rsidP="007F6157">
      <w:pPr>
        <w:jc w:val="both"/>
        <w:rPr>
          <w:b/>
          <w:color w:val="000000"/>
          <w:sz w:val="28"/>
          <w:szCs w:val="28"/>
        </w:rPr>
      </w:pPr>
      <w:r>
        <w:rPr>
          <w:b/>
          <w:color w:val="000000"/>
          <w:sz w:val="28"/>
          <w:szCs w:val="28"/>
        </w:rPr>
        <w:t xml:space="preserve">IN RE: Appointment-Madison County EMS </w:t>
      </w:r>
      <w:r w:rsidRPr="007F6157">
        <w:rPr>
          <w:b/>
          <w:color w:val="000000"/>
          <w:sz w:val="28"/>
          <w:szCs w:val="28"/>
        </w:rPr>
        <w:t>Board</w:t>
      </w:r>
      <w:r>
        <w:rPr>
          <w:b/>
          <w:color w:val="000000"/>
          <w:sz w:val="28"/>
          <w:szCs w:val="28"/>
        </w:rPr>
        <w:t>:</w:t>
      </w:r>
    </w:p>
    <w:p w14:paraId="7791CDFB" w14:textId="5D90D904" w:rsidR="007F6157" w:rsidRDefault="00853B9A" w:rsidP="007F6157">
      <w:pPr>
        <w:jc w:val="both"/>
        <w:rPr>
          <w:color w:val="000000"/>
          <w:szCs w:val="28"/>
        </w:rPr>
      </w:pPr>
      <w:r>
        <w:rPr>
          <w:color w:val="000000"/>
          <w:szCs w:val="28"/>
        </w:rPr>
        <w:t xml:space="preserve">Judge Taylor recommended that the court re-appoint Jill Cornelison to the Madison County EMS Board with the term ending April 1, 2021. </w:t>
      </w:r>
    </w:p>
    <w:p w14:paraId="6099AC8B" w14:textId="02751491" w:rsidR="00853B9A" w:rsidRDefault="00853B9A" w:rsidP="007F6157">
      <w:pPr>
        <w:jc w:val="both"/>
        <w:rPr>
          <w:color w:val="000000"/>
          <w:szCs w:val="28"/>
        </w:rPr>
      </w:pPr>
      <w:r>
        <w:rPr>
          <w:color w:val="000000"/>
          <w:szCs w:val="28"/>
        </w:rPr>
        <w:t xml:space="preserve">Motion by Roger Barger seconded by Tom Botkin to re-appoint Jill Cornelison to the Madison County EMS Board. </w:t>
      </w:r>
    </w:p>
    <w:p w14:paraId="194C9B92" w14:textId="77777777" w:rsidR="00853B9A" w:rsidRPr="008E26DA" w:rsidRDefault="00853B9A" w:rsidP="00853B9A">
      <w:pPr>
        <w:jc w:val="both"/>
        <w:rPr>
          <w:color w:val="000000"/>
        </w:rPr>
      </w:pPr>
      <w:r w:rsidRPr="008E26DA">
        <w:rPr>
          <w:color w:val="000000"/>
        </w:rPr>
        <w:t>Motion carried on roll call vote as follows:</w:t>
      </w:r>
    </w:p>
    <w:p w14:paraId="2AF8F1D4" w14:textId="77777777" w:rsidR="00853B9A" w:rsidRPr="008E26DA" w:rsidRDefault="00853B9A" w:rsidP="00853B9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2B6217ED" w14:textId="77777777" w:rsidR="00853B9A" w:rsidRDefault="00853B9A" w:rsidP="00853B9A">
      <w:pPr>
        <w:jc w:val="both"/>
        <w:rPr>
          <w:color w:val="000000"/>
        </w:rPr>
      </w:pPr>
      <w:r>
        <w:rPr>
          <w:color w:val="000000"/>
        </w:rPr>
        <w:t>John Tudor- Yes</w:t>
      </w:r>
      <w:r w:rsidRPr="008E26DA">
        <w:rPr>
          <w:color w:val="000000"/>
        </w:rPr>
        <w:tab/>
        <w:t xml:space="preserve">          </w:t>
      </w:r>
      <w:r>
        <w:rPr>
          <w:color w:val="000000"/>
        </w:rPr>
        <w:tab/>
        <w:t xml:space="preserve">           Larry Combs-Yes</w:t>
      </w:r>
    </w:p>
    <w:p w14:paraId="6D3CA4A1" w14:textId="77777777" w:rsidR="00853B9A" w:rsidRPr="003D4E37" w:rsidRDefault="00853B9A" w:rsidP="00853B9A">
      <w:pPr>
        <w:jc w:val="both"/>
        <w:rPr>
          <w:color w:val="000000"/>
        </w:rPr>
      </w:pPr>
      <w:r>
        <w:rPr>
          <w:color w:val="000000"/>
        </w:rPr>
        <w:t xml:space="preserve">                          Reagan Taylor – Yes</w:t>
      </w:r>
    </w:p>
    <w:p w14:paraId="60A2A93C" w14:textId="77777777" w:rsidR="00853B9A" w:rsidRPr="00853B9A" w:rsidRDefault="00853B9A" w:rsidP="007F6157">
      <w:pPr>
        <w:jc w:val="both"/>
        <w:rPr>
          <w:color w:val="000000"/>
          <w:szCs w:val="28"/>
        </w:rPr>
      </w:pPr>
    </w:p>
    <w:p w14:paraId="0A7B1090" w14:textId="0225AF15" w:rsidR="007F6157" w:rsidRDefault="007F6157" w:rsidP="007F6157">
      <w:pPr>
        <w:jc w:val="both"/>
        <w:rPr>
          <w:b/>
          <w:color w:val="000000"/>
          <w:sz w:val="28"/>
          <w:szCs w:val="28"/>
        </w:rPr>
      </w:pPr>
      <w:r>
        <w:rPr>
          <w:b/>
          <w:color w:val="000000"/>
          <w:sz w:val="28"/>
          <w:szCs w:val="28"/>
        </w:rPr>
        <w:t>IN RE: Personnel-Battlefield Golf-Seasonal Employee:</w:t>
      </w:r>
    </w:p>
    <w:p w14:paraId="7470D20A" w14:textId="72178DDA" w:rsidR="007F6157" w:rsidRDefault="00853B9A" w:rsidP="007F6157">
      <w:pPr>
        <w:jc w:val="both"/>
        <w:rPr>
          <w:color w:val="000000"/>
          <w:szCs w:val="28"/>
        </w:rPr>
      </w:pPr>
      <w:r>
        <w:rPr>
          <w:color w:val="000000"/>
          <w:szCs w:val="28"/>
        </w:rPr>
        <w:t xml:space="preserve">Gary </w:t>
      </w:r>
      <w:proofErr w:type="spellStart"/>
      <w:r>
        <w:rPr>
          <w:color w:val="000000"/>
          <w:szCs w:val="28"/>
        </w:rPr>
        <w:t>Vanderoef</w:t>
      </w:r>
      <w:proofErr w:type="spellEnd"/>
      <w:r w:rsidR="00E00A89">
        <w:rPr>
          <w:color w:val="000000"/>
          <w:szCs w:val="28"/>
        </w:rPr>
        <w:t xml:space="preserve">, Battlefield Golf Club Director, addressed the court to recommend that they hire Aaron Hicks as Seasonal Grounds Crew at $8.50/hour, effective March 18, 2019. </w:t>
      </w:r>
    </w:p>
    <w:p w14:paraId="0CA9CA07" w14:textId="3F9710A1" w:rsidR="00E00A89" w:rsidRDefault="00E00A89" w:rsidP="007F6157">
      <w:pPr>
        <w:jc w:val="both"/>
        <w:rPr>
          <w:color w:val="000000"/>
          <w:szCs w:val="28"/>
        </w:rPr>
      </w:pPr>
      <w:r>
        <w:rPr>
          <w:color w:val="000000"/>
          <w:szCs w:val="28"/>
        </w:rPr>
        <w:t xml:space="preserve">Motion by Tom Botkin seconded by John Tudor to hire Aaron Hicks as Seasonal Grounds Crew at $8.50/hour, effective March 18, 2019. </w:t>
      </w:r>
    </w:p>
    <w:p w14:paraId="070AFC97" w14:textId="77777777" w:rsidR="00E00A89" w:rsidRPr="008E26DA" w:rsidRDefault="00E00A89" w:rsidP="00E00A89">
      <w:pPr>
        <w:jc w:val="both"/>
        <w:rPr>
          <w:color w:val="000000"/>
        </w:rPr>
      </w:pPr>
      <w:r w:rsidRPr="008E26DA">
        <w:rPr>
          <w:color w:val="000000"/>
        </w:rPr>
        <w:t>Motion carried on roll call vote as follows:</w:t>
      </w:r>
    </w:p>
    <w:p w14:paraId="4B88E354" w14:textId="77777777" w:rsidR="00E00A89" w:rsidRPr="008E26DA" w:rsidRDefault="00E00A89" w:rsidP="00E00A89">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5D85E960" w14:textId="77777777" w:rsidR="00E00A89" w:rsidRDefault="00E00A89" w:rsidP="00E00A89">
      <w:pPr>
        <w:jc w:val="both"/>
        <w:rPr>
          <w:color w:val="000000"/>
        </w:rPr>
      </w:pPr>
      <w:r>
        <w:rPr>
          <w:color w:val="000000"/>
        </w:rPr>
        <w:t>John Tudor- Yes</w:t>
      </w:r>
      <w:r w:rsidRPr="008E26DA">
        <w:rPr>
          <w:color w:val="000000"/>
        </w:rPr>
        <w:tab/>
        <w:t xml:space="preserve">          </w:t>
      </w:r>
      <w:r>
        <w:rPr>
          <w:color w:val="000000"/>
        </w:rPr>
        <w:tab/>
        <w:t xml:space="preserve">           Larry Combs-Yes</w:t>
      </w:r>
    </w:p>
    <w:p w14:paraId="7556FC3C" w14:textId="77777777" w:rsidR="00E00A89" w:rsidRPr="003D4E37" w:rsidRDefault="00E00A89" w:rsidP="00E00A89">
      <w:pPr>
        <w:jc w:val="both"/>
        <w:rPr>
          <w:color w:val="000000"/>
        </w:rPr>
      </w:pPr>
      <w:r>
        <w:rPr>
          <w:color w:val="000000"/>
        </w:rPr>
        <w:t xml:space="preserve">                          Reagan Taylor – Yes</w:t>
      </w:r>
    </w:p>
    <w:p w14:paraId="2165C370" w14:textId="77777777" w:rsidR="00E00A89" w:rsidRPr="00853B9A" w:rsidRDefault="00E00A89" w:rsidP="007F6157">
      <w:pPr>
        <w:jc w:val="both"/>
        <w:rPr>
          <w:color w:val="000000"/>
          <w:szCs w:val="28"/>
        </w:rPr>
      </w:pPr>
    </w:p>
    <w:p w14:paraId="55A1FFB4" w14:textId="790555DC" w:rsidR="007F6157" w:rsidRDefault="007F6157" w:rsidP="007F6157">
      <w:pPr>
        <w:jc w:val="both"/>
        <w:rPr>
          <w:b/>
          <w:color w:val="000000"/>
          <w:sz w:val="28"/>
          <w:szCs w:val="28"/>
        </w:rPr>
      </w:pPr>
      <w:r>
        <w:rPr>
          <w:b/>
          <w:color w:val="000000"/>
          <w:sz w:val="28"/>
          <w:szCs w:val="28"/>
        </w:rPr>
        <w:t>IN RE: Personnel-Battlefield Golf-Seasonal Employee:</w:t>
      </w:r>
    </w:p>
    <w:p w14:paraId="5CBBD4ED" w14:textId="550EC773" w:rsidR="007F6157" w:rsidRDefault="00E00A89" w:rsidP="007F6157">
      <w:pPr>
        <w:jc w:val="both"/>
        <w:rPr>
          <w:color w:val="000000"/>
          <w:szCs w:val="28"/>
        </w:rPr>
      </w:pPr>
      <w:r>
        <w:rPr>
          <w:color w:val="000000"/>
          <w:szCs w:val="28"/>
        </w:rPr>
        <w:t xml:space="preserve">Gary </w:t>
      </w:r>
      <w:proofErr w:type="spellStart"/>
      <w:r>
        <w:rPr>
          <w:color w:val="000000"/>
          <w:szCs w:val="28"/>
        </w:rPr>
        <w:t>Vanderoef</w:t>
      </w:r>
      <w:proofErr w:type="spellEnd"/>
      <w:r>
        <w:rPr>
          <w:color w:val="000000"/>
          <w:szCs w:val="28"/>
        </w:rPr>
        <w:t>, Battlefield Golf Club Director, addressed the court to recommend that they hire Ben Robinson as Seasonal Grounds Crew at $8.50/hour, effective March 18, 2019.</w:t>
      </w:r>
    </w:p>
    <w:p w14:paraId="33065D78" w14:textId="201DF8D6" w:rsidR="00E00A89" w:rsidRDefault="00E00A89" w:rsidP="007F6157">
      <w:pPr>
        <w:jc w:val="both"/>
        <w:rPr>
          <w:color w:val="000000"/>
          <w:szCs w:val="28"/>
        </w:rPr>
      </w:pPr>
      <w:r>
        <w:rPr>
          <w:color w:val="000000"/>
          <w:szCs w:val="28"/>
        </w:rPr>
        <w:t xml:space="preserve">Motion by Larry Combs seconded by John Tudor to hire Ben Robinson as Seasonal Grounds Crew at $8.50/hour, effective March 18, 2019. </w:t>
      </w:r>
    </w:p>
    <w:p w14:paraId="1903BA58" w14:textId="77777777" w:rsidR="00E00A89" w:rsidRPr="008E26DA" w:rsidRDefault="00E00A89" w:rsidP="00E00A89">
      <w:pPr>
        <w:jc w:val="both"/>
        <w:rPr>
          <w:color w:val="000000"/>
        </w:rPr>
      </w:pPr>
      <w:r w:rsidRPr="008E26DA">
        <w:rPr>
          <w:color w:val="000000"/>
        </w:rPr>
        <w:t>Motion carried on roll call vote as follows:</w:t>
      </w:r>
    </w:p>
    <w:p w14:paraId="3F107A2A" w14:textId="77777777" w:rsidR="00E00A89" w:rsidRPr="008E26DA" w:rsidRDefault="00E00A89" w:rsidP="00E00A89">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762B7FEF" w14:textId="77777777" w:rsidR="00E00A89" w:rsidRDefault="00E00A89" w:rsidP="00E00A89">
      <w:pPr>
        <w:jc w:val="both"/>
        <w:rPr>
          <w:color w:val="000000"/>
        </w:rPr>
      </w:pPr>
      <w:r>
        <w:rPr>
          <w:color w:val="000000"/>
        </w:rPr>
        <w:t>John Tudor- Yes</w:t>
      </w:r>
      <w:r w:rsidRPr="008E26DA">
        <w:rPr>
          <w:color w:val="000000"/>
        </w:rPr>
        <w:tab/>
        <w:t xml:space="preserve">          </w:t>
      </w:r>
      <w:r>
        <w:rPr>
          <w:color w:val="000000"/>
        </w:rPr>
        <w:tab/>
        <w:t xml:space="preserve">           Larry Combs-Yes</w:t>
      </w:r>
    </w:p>
    <w:p w14:paraId="7DD7FC7D" w14:textId="77777777" w:rsidR="00E00A89" w:rsidRPr="003D4E37" w:rsidRDefault="00E00A89" w:rsidP="00E00A89">
      <w:pPr>
        <w:jc w:val="both"/>
        <w:rPr>
          <w:color w:val="000000"/>
        </w:rPr>
      </w:pPr>
      <w:r>
        <w:rPr>
          <w:color w:val="000000"/>
        </w:rPr>
        <w:t xml:space="preserve">                          Reagan Taylor – Yes</w:t>
      </w:r>
    </w:p>
    <w:p w14:paraId="38DFE1DD" w14:textId="77777777" w:rsidR="00E00A89" w:rsidRPr="00E00A89" w:rsidRDefault="00E00A89" w:rsidP="007F6157">
      <w:pPr>
        <w:jc w:val="both"/>
        <w:rPr>
          <w:color w:val="000000"/>
          <w:szCs w:val="28"/>
        </w:rPr>
      </w:pPr>
    </w:p>
    <w:p w14:paraId="126E57C4" w14:textId="592755D2" w:rsidR="007F6157" w:rsidRDefault="007F6157" w:rsidP="007F6157">
      <w:pPr>
        <w:jc w:val="both"/>
        <w:rPr>
          <w:b/>
          <w:color w:val="000000"/>
          <w:sz w:val="28"/>
          <w:szCs w:val="28"/>
        </w:rPr>
      </w:pPr>
      <w:r>
        <w:rPr>
          <w:b/>
          <w:color w:val="000000"/>
          <w:sz w:val="28"/>
          <w:szCs w:val="28"/>
        </w:rPr>
        <w:t>IN RE: Personnel-Road Department-Seasonal Hire:</w:t>
      </w:r>
    </w:p>
    <w:p w14:paraId="551436CC" w14:textId="4D1681EF" w:rsidR="007F6157" w:rsidRDefault="00E00A89" w:rsidP="007F6157">
      <w:pPr>
        <w:jc w:val="both"/>
        <w:rPr>
          <w:color w:val="000000"/>
          <w:szCs w:val="28"/>
        </w:rPr>
      </w:pPr>
      <w:r>
        <w:rPr>
          <w:color w:val="000000"/>
          <w:szCs w:val="28"/>
        </w:rPr>
        <w:t xml:space="preserve">Scott Shepherd, Road Department </w:t>
      </w:r>
      <w:r w:rsidR="00944655">
        <w:rPr>
          <w:color w:val="000000"/>
          <w:szCs w:val="28"/>
        </w:rPr>
        <w:t xml:space="preserve">Administrator, addressed the court to recommend that they hire Lynn Brewer as Seasonal Road Crew at $10.50/hour, effective April 8, 2019. </w:t>
      </w:r>
    </w:p>
    <w:p w14:paraId="357E1084" w14:textId="36841BD8" w:rsidR="00944655" w:rsidRDefault="00944655" w:rsidP="007F6157">
      <w:pPr>
        <w:jc w:val="both"/>
        <w:rPr>
          <w:color w:val="000000"/>
          <w:szCs w:val="28"/>
        </w:rPr>
      </w:pPr>
      <w:r>
        <w:rPr>
          <w:color w:val="000000"/>
          <w:szCs w:val="28"/>
        </w:rPr>
        <w:t xml:space="preserve">Motion by Roger Barger seconded by Tom Botkin to hire Lynn Brewer as Seasonal Road Crew at $10.50/hour, effective April 8, 2019. </w:t>
      </w:r>
    </w:p>
    <w:p w14:paraId="0052A5D2" w14:textId="77777777" w:rsidR="00944655" w:rsidRPr="008E26DA" w:rsidRDefault="00944655" w:rsidP="00944655">
      <w:pPr>
        <w:jc w:val="both"/>
        <w:rPr>
          <w:color w:val="000000"/>
        </w:rPr>
      </w:pPr>
      <w:r w:rsidRPr="008E26DA">
        <w:rPr>
          <w:color w:val="000000"/>
        </w:rPr>
        <w:t>Motion carried on roll call vote as follows:</w:t>
      </w:r>
    </w:p>
    <w:p w14:paraId="7DB01C89" w14:textId="77777777" w:rsidR="00944655" w:rsidRPr="008E26DA" w:rsidRDefault="00944655" w:rsidP="00944655">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6843BD43" w14:textId="77777777" w:rsidR="00944655" w:rsidRDefault="00944655" w:rsidP="00944655">
      <w:pPr>
        <w:jc w:val="both"/>
        <w:rPr>
          <w:color w:val="000000"/>
        </w:rPr>
      </w:pPr>
      <w:r>
        <w:rPr>
          <w:color w:val="000000"/>
        </w:rPr>
        <w:t>John Tudor- Yes</w:t>
      </w:r>
      <w:r w:rsidRPr="008E26DA">
        <w:rPr>
          <w:color w:val="000000"/>
        </w:rPr>
        <w:tab/>
        <w:t xml:space="preserve">          </w:t>
      </w:r>
      <w:r>
        <w:rPr>
          <w:color w:val="000000"/>
        </w:rPr>
        <w:tab/>
        <w:t xml:space="preserve">           Larry Combs-Yes</w:t>
      </w:r>
    </w:p>
    <w:p w14:paraId="09C0A78F" w14:textId="77777777" w:rsidR="00944655" w:rsidRPr="003D4E37" w:rsidRDefault="00944655" w:rsidP="00944655">
      <w:pPr>
        <w:jc w:val="both"/>
        <w:rPr>
          <w:color w:val="000000"/>
        </w:rPr>
      </w:pPr>
      <w:r>
        <w:rPr>
          <w:color w:val="000000"/>
        </w:rPr>
        <w:t xml:space="preserve">                          Reagan Taylor – Yes</w:t>
      </w:r>
    </w:p>
    <w:p w14:paraId="2254EDA7" w14:textId="77777777" w:rsidR="00944655" w:rsidRPr="00E00A89" w:rsidRDefault="00944655" w:rsidP="007F6157">
      <w:pPr>
        <w:jc w:val="both"/>
        <w:rPr>
          <w:color w:val="000000"/>
          <w:szCs w:val="28"/>
        </w:rPr>
      </w:pPr>
    </w:p>
    <w:p w14:paraId="19525D2F" w14:textId="19CA24DE" w:rsidR="007F6157" w:rsidRDefault="007F6157" w:rsidP="007F6157">
      <w:pPr>
        <w:jc w:val="both"/>
        <w:rPr>
          <w:b/>
          <w:color w:val="000000"/>
          <w:sz w:val="28"/>
          <w:szCs w:val="28"/>
        </w:rPr>
      </w:pPr>
      <w:r>
        <w:rPr>
          <w:b/>
          <w:color w:val="000000"/>
          <w:sz w:val="28"/>
          <w:szCs w:val="28"/>
        </w:rPr>
        <w:t>IN RE: Personnel-Road Department-Seasonal Hire:</w:t>
      </w:r>
    </w:p>
    <w:p w14:paraId="7AF511F7" w14:textId="7D93D30E" w:rsidR="007F6157" w:rsidRDefault="00944655" w:rsidP="007F6157">
      <w:pPr>
        <w:jc w:val="both"/>
        <w:rPr>
          <w:color w:val="000000"/>
          <w:szCs w:val="28"/>
        </w:rPr>
      </w:pPr>
      <w:r>
        <w:rPr>
          <w:color w:val="000000"/>
          <w:szCs w:val="28"/>
        </w:rPr>
        <w:t>Scott Shepherd, Road Department Administrator, addressed the court to recommend that they hire Antony Morrison as Seasonal Road Crew at $13.20/hour, effective April 8, 2019.</w:t>
      </w:r>
    </w:p>
    <w:p w14:paraId="2B14BE7E" w14:textId="050BEAF3" w:rsidR="00944655" w:rsidRDefault="00944655" w:rsidP="007F6157">
      <w:pPr>
        <w:jc w:val="both"/>
        <w:rPr>
          <w:color w:val="000000"/>
          <w:szCs w:val="28"/>
        </w:rPr>
      </w:pPr>
      <w:r>
        <w:rPr>
          <w:color w:val="000000"/>
          <w:szCs w:val="28"/>
        </w:rPr>
        <w:t xml:space="preserve">Motion by Tom Botkin seconded by John Tudor to hire Antony Morrison as Seasonal Road Crew at $13.20/hour, effective April 8, 2019. </w:t>
      </w:r>
    </w:p>
    <w:p w14:paraId="343D46C7" w14:textId="77777777" w:rsidR="00944655" w:rsidRPr="008E26DA" w:rsidRDefault="00944655" w:rsidP="00944655">
      <w:pPr>
        <w:jc w:val="both"/>
        <w:rPr>
          <w:color w:val="000000"/>
        </w:rPr>
      </w:pPr>
      <w:r w:rsidRPr="008E26DA">
        <w:rPr>
          <w:color w:val="000000"/>
        </w:rPr>
        <w:t>Motion carried on roll call vote as follows:</w:t>
      </w:r>
    </w:p>
    <w:p w14:paraId="2DD101EE" w14:textId="77777777" w:rsidR="00944655" w:rsidRPr="008E26DA" w:rsidRDefault="00944655" w:rsidP="00944655">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4643E5CC" w14:textId="77777777" w:rsidR="00944655" w:rsidRDefault="00944655" w:rsidP="00944655">
      <w:pPr>
        <w:jc w:val="both"/>
        <w:rPr>
          <w:color w:val="000000"/>
        </w:rPr>
      </w:pPr>
      <w:r>
        <w:rPr>
          <w:color w:val="000000"/>
        </w:rPr>
        <w:t>John Tudor- Yes</w:t>
      </w:r>
      <w:r w:rsidRPr="008E26DA">
        <w:rPr>
          <w:color w:val="000000"/>
        </w:rPr>
        <w:tab/>
        <w:t xml:space="preserve">          </w:t>
      </w:r>
      <w:r>
        <w:rPr>
          <w:color w:val="000000"/>
        </w:rPr>
        <w:tab/>
        <w:t xml:space="preserve">           Larry Combs-Yes</w:t>
      </w:r>
    </w:p>
    <w:p w14:paraId="35D390E3" w14:textId="77777777" w:rsidR="00944655" w:rsidRPr="003D4E37" w:rsidRDefault="00944655" w:rsidP="00944655">
      <w:pPr>
        <w:jc w:val="both"/>
        <w:rPr>
          <w:color w:val="000000"/>
        </w:rPr>
      </w:pPr>
      <w:r>
        <w:rPr>
          <w:color w:val="000000"/>
        </w:rPr>
        <w:t xml:space="preserve">                          Reagan Taylor – Yes</w:t>
      </w:r>
    </w:p>
    <w:p w14:paraId="1663CE95" w14:textId="77777777" w:rsidR="004A66B8" w:rsidRDefault="004A66B8" w:rsidP="007F6157">
      <w:pPr>
        <w:jc w:val="both"/>
        <w:rPr>
          <w:b/>
          <w:color w:val="000000"/>
          <w:sz w:val="28"/>
          <w:szCs w:val="28"/>
        </w:rPr>
      </w:pPr>
    </w:p>
    <w:p w14:paraId="781D4BD3" w14:textId="72648C35" w:rsidR="007F6157" w:rsidRPr="005160FA" w:rsidRDefault="007F6157" w:rsidP="007F6157">
      <w:pPr>
        <w:jc w:val="both"/>
        <w:rPr>
          <w:color w:val="000000"/>
        </w:rPr>
      </w:pPr>
      <w:r>
        <w:rPr>
          <w:b/>
          <w:color w:val="000000"/>
          <w:sz w:val="28"/>
          <w:szCs w:val="28"/>
        </w:rPr>
        <w:t>IN RE: Personnel-EMA/CSEPP-EOC Tech:</w:t>
      </w:r>
    </w:p>
    <w:p w14:paraId="34B5EF16" w14:textId="77777777" w:rsidR="004A66B8" w:rsidRDefault="004A66B8" w:rsidP="007F6157">
      <w:pPr>
        <w:jc w:val="both"/>
        <w:rPr>
          <w:color w:val="000000"/>
        </w:rPr>
      </w:pPr>
      <w:r>
        <w:rPr>
          <w:color w:val="000000"/>
        </w:rPr>
        <w:t xml:space="preserve">Dustin </w:t>
      </w:r>
      <w:proofErr w:type="spellStart"/>
      <w:r>
        <w:rPr>
          <w:color w:val="000000"/>
        </w:rPr>
        <w:t>Heiser</w:t>
      </w:r>
      <w:proofErr w:type="spellEnd"/>
      <w:r>
        <w:rPr>
          <w:color w:val="000000"/>
        </w:rPr>
        <w:t xml:space="preserve">, Emergency Management Director, addressed the court to recommend that they hire Terry </w:t>
      </w:r>
      <w:proofErr w:type="spellStart"/>
      <w:r>
        <w:rPr>
          <w:color w:val="000000"/>
        </w:rPr>
        <w:t>Bratfish</w:t>
      </w:r>
      <w:proofErr w:type="spellEnd"/>
      <w:r>
        <w:rPr>
          <w:color w:val="000000"/>
        </w:rPr>
        <w:t xml:space="preserve"> as EOC Tech at $16.41/hour, effective March 27, 2019. </w:t>
      </w:r>
    </w:p>
    <w:p w14:paraId="0D2DC405" w14:textId="77777777" w:rsidR="004A66B8" w:rsidRDefault="004A66B8" w:rsidP="007F6157">
      <w:pPr>
        <w:jc w:val="both"/>
        <w:rPr>
          <w:color w:val="000000"/>
        </w:rPr>
      </w:pPr>
      <w:r>
        <w:rPr>
          <w:color w:val="000000"/>
        </w:rPr>
        <w:t xml:space="preserve">Motion by Tom Botkin seconded by John Tudor to hire Terry </w:t>
      </w:r>
      <w:proofErr w:type="spellStart"/>
      <w:r>
        <w:rPr>
          <w:color w:val="000000"/>
        </w:rPr>
        <w:t>Bratfish</w:t>
      </w:r>
      <w:proofErr w:type="spellEnd"/>
      <w:r>
        <w:rPr>
          <w:color w:val="000000"/>
        </w:rPr>
        <w:t xml:space="preserve"> as EOC Tech at $16.41/hour, effective March 27, 2019. </w:t>
      </w:r>
    </w:p>
    <w:p w14:paraId="04644115" w14:textId="77777777" w:rsidR="004A66B8" w:rsidRPr="008E26DA" w:rsidRDefault="004A66B8" w:rsidP="004A66B8">
      <w:pPr>
        <w:jc w:val="both"/>
        <w:rPr>
          <w:color w:val="000000"/>
        </w:rPr>
      </w:pPr>
      <w:r>
        <w:rPr>
          <w:color w:val="000000"/>
        </w:rPr>
        <w:t xml:space="preserve"> </w:t>
      </w:r>
      <w:r w:rsidRPr="008E26DA">
        <w:rPr>
          <w:color w:val="000000"/>
        </w:rPr>
        <w:t>Motion carried on roll call vote as follows:</w:t>
      </w:r>
    </w:p>
    <w:p w14:paraId="15216F97" w14:textId="77777777" w:rsidR="004A66B8" w:rsidRPr="008E26DA" w:rsidRDefault="004A66B8" w:rsidP="004A66B8">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3EC2A6BB" w14:textId="77777777" w:rsidR="004A66B8" w:rsidRDefault="004A66B8" w:rsidP="004A66B8">
      <w:pPr>
        <w:jc w:val="both"/>
        <w:rPr>
          <w:color w:val="000000"/>
        </w:rPr>
      </w:pPr>
      <w:r>
        <w:rPr>
          <w:color w:val="000000"/>
        </w:rPr>
        <w:lastRenderedPageBreak/>
        <w:t>John Tudor- Yes</w:t>
      </w:r>
      <w:r w:rsidRPr="008E26DA">
        <w:rPr>
          <w:color w:val="000000"/>
        </w:rPr>
        <w:tab/>
        <w:t xml:space="preserve">          </w:t>
      </w:r>
      <w:r>
        <w:rPr>
          <w:color w:val="000000"/>
        </w:rPr>
        <w:tab/>
        <w:t xml:space="preserve">           Larry Combs-Yes</w:t>
      </w:r>
    </w:p>
    <w:p w14:paraId="4C833A96" w14:textId="77777777" w:rsidR="004A66B8" w:rsidRPr="003D4E37" w:rsidRDefault="004A66B8" w:rsidP="004A66B8">
      <w:pPr>
        <w:jc w:val="both"/>
        <w:rPr>
          <w:color w:val="000000"/>
        </w:rPr>
      </w:pPr>
      <w:r>
        <w:rPr>
          <w:color w:val="000000"/>
        </w:rPr>
        <w:t xml:space="preserve">                          Reagan Taylor – Yes</w:t>
      </w:r>
    </w:p>
    <w:p w14:paraId="4DD82557" w14:textId="7412B81A" w:rsidR="007F6157" w:rsidRDefault="007F6157" w:rsidP="007F6157">
      <w:pPr>
        <w:jc w:val="both"/>
        <w:rPr>
          <w:color w:val="000000"/>
        </w:rPr>
      </w:pPr>
    </w:p>
    <w:p w14:paraId="4E344C4D" w14:textId="62B3803D" w:rsidR="007F6157" w:rsidRDefault="007F6157" w:rsidP="007F6157">
      <w:pPr>
        <w:jc w:val="both"/>
        <w:rPr>
          <w:b/>
          <w:color w:val="000000"/>
          <w:sz w:val="28"/>
          <w:szCs w:val="28"/>
        </w:rPr>
      </w:pPr>
      <w:r>
        <w:rPr>
          <w:b/>
          <w:color w:val="000000"/>
          <w:sz w:val="28"/>
          <w:szCs w:val="28"/>
        </w:rPr>
        <w:t>IN RE: Personnel-EMA/CSEPP-EOC Tech:</w:t>
      </w:r>
    </w:p>
    <w:p w14:paraId="1B4B9694" w14:textId="3A71DEEC" w:rsidR="007F6157" w:rsidRDefault="004A66B8" w:rsidP="007F6157">
      <w:pPr>
        <w:jc w:val="both"/>
        <w:rPr>
          <w:color w:val="000000"/>
          <w:szCs w:val="28"/>
        </w:rPr>
      </w:pPr>
      <w:r>
        <w:rPr>
          <w:color w:val="000000"/>
          <w:szCs w:val="28"/>
        </w:rPr>
        <w:t xml:space="preserve">Dustin </w:t>
      </w:r>
      <w:proofErr w:type="spellStart"/>
      <w:r>
        <w:rPr>
          <w:color w:val="000000"/>
          <w:szCs w:val="28"/>
        </w:rPr>
        <w:t>Heiser</w:t>
      </w:r>
      <w:proofErr w:type="spellEnd"/>
      <w:r>
        <w:rPr>
          <w:color w:val="000000"/>
          <w:szCs w:val="28"/>
        </w:rPr>
        <w:t xml:space="preserve">, Emergency Management Director, addressed the court to recommend that they hire Shane Brindley as EOC Tech at $16.41, effective March 27, 2019. </w:t>
      </w:r>
    </w:p>
    <w:p w14:paraId="3D81DA0D" w14:textId="0A7448C9" w:rsidR="004A66B8" w:rsidRDefault="004A66B8" w:rsidP="007F6157">
      <w:pPr>
        <w:jc w:val="both"/>
        <w:rPr>
          <w:color w:val="000000"/>
          <w:szCs w:val="28"/>
        </w:rPr>
      </w:pPr>
      <w:r>
        <w:rPr>
          <w:color w:val="000000"/>
          <w:szCs w:val="28"/>
        </w:rPr>
        <w:t xml:space="preserve">Motion by John Tudor seconded by Roger Barger to hire Shane Brindley as EOC Tech at $16.41, effective March 27, 2019. </w:t>
      </w:r>
    </w:p>
    <w:p w14:paraId="5D8D5C27" w14:textId="77777777" w:rsidR="004A66B8" w:rsidRPr="008E26DA" w:rsidRDefault="004A66B8" w:rsidP="004A66B8">
      <w:pPr>
        <w:jc w:val="both"/>
        <w:rPr>
          <w:color w:val="000000"/>
        </w:rPr>
      </w:pPr>
      <w:r w:rsidRPr="008E26DA">
        <w:rPr>
          <w:color w:val="000000"/>
        </w:rPr>
        <w:t>Motion carried on roll call vote as follows:</w:t>
      </w:r>
    </w:p>
    <w:p w14:paraId="131532EA" w14:textId="77777777" w:rsidR="004A66B8" w:rsidRPr="008E26DA" w:rsidRDefault="004A66B8" w:rsidP="004A66B8">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2F4F0051" w14:textId="77777777" w:rsidR="004A66B8" w:rsidRDefault="004A66B8" w:rsidP="004A66B8">
      <w:pPr>
        <w:jc w:val="both"/>
        <w:rPr>
          <w:color w:val="000000"/>
        </w:rPr>
      </w:pPr>
      <w:r>
        <w:rPr>
          <w:color w:val="000000"/>
        </w:rPr>
        <w:t>John Tudor- Yes</w:t>
      </w:r>
      <w:r w:rsidRPr="008E26DA">
        <w:rPr>
          <w:color w:val="000000"/>
        </w:rPr>
        <w:tab/>
        <w:t xml:space="preserve">          </w:t>
      </w:r>
      <w:r>
        <w:rPr>
          <w:color w:val="000000"/>
        </w:rPr>
        <w:tab/>
        <w:t xml:space="preserve">           Larry Combs-Yes</w:t>
      </w:r>
    </w:p>
    <w:p w14:paraId="04CBFDF1" w14:textId="77777777" w:rsidR="004A66B8" w:rsidRPr="003D4E37" w:rsidRDefault="004A66B8" w:rsidP="004A66B8">
      <w:pPr>
        <w:jc w:val="both"/>
        <w:rPr>
          <w:color w:val="000000"/>
        </w:rPr>
      </w:pPr>
      <w:r>
        <w:rPr>
          <w:color w:val="000000"/>
        </w:rPr>
        <w:t xml:space="preserve">                          Reagan Taylor – Yes</w:t>
      </w:r>
    </w:p>
    <w:p w14:paraId="2A1901EA" w14:textId="77777777" w:rsidR="004A66B8" w:rsidRPr="004A66B8" w:rsidRDefault="004A66B8" w:rsidP="007F6157">
      <w:pPr>
        <w:jc w:val="both"/>
        <w:rPr>
          <w:color w:val="000000"/>
          <w:szCs w:val="28"/>
        </w:rPr>
      </w:pPr>
    </w:p>
    <w:p w14:paraId="6CDD741B" w14:textId="334B8862" w:rsidR="007F6157" w:rsidRDefault="007F6157" w:rsidP="007F6157">
      <w:pPr>
        <w:jc w:val="both"/>
        <w:rPr>
          <w:b/>
          <w:color w:val="000000"/>
          <w:sz w:val="28"/>
          <w:szCs w:val="28"/>
        </w:rPr>
      </w:pPr>
      <w:r>
        <w:rPr>
          <w:b/>
          <w:color w:val="000000"/>
          <w:sz w:val="28"/>
          <w:szCs w:val="28"/>
        </w:rPr>
        <w:t>IN RE: Personnel-EMA/CSEPP-EOC Tech:</w:t>
      </w:r>
    </w:p>
    <w:p w14:paraId="73BBF46F" w14:textId="6A4DF554" w:rsidR="007F6157" w:rsidRDefault="004A66B8" w:rsidP="007F6157">
      <w:pPr>
        <w:jc w:val="both"/>
        <w:rPr>
          <w:color w:val="000000"/>
          <w:szCs w:val="28"/>
        </w:rPr>
      </w:pPr>
      <w:r>
        <w:rPr>
          <w:color w:val="000000"/>
          <w:szCs w:val="28"/>
        </w:rPr>
        <w:t xml:space="preserve">Dustin </w:t>
      </w:r>
      <w:proofErr w:type="spellStart"/>
      <w:r>
        <w:rPr>
          <w:color w:val="000000"/>
          <w:szCs w:val="28"/>
        </w:rPr>
        <w:t>Heiser</w:t>
      </w:r>
      <w:proofErr w:type="spellEnd"/>
      <w:r>
        <w:rPr>
          <w:color w:val="000000"/>
          <w:szCs w:val="28"/>
        </w:rPr>
        <w:t xml:space="preserve">, Emergency Management Director, addressed the court to recommend that they hire Matthew Webb as EOC Tech at $16.41, effective March 27, 2019. </w:t>
      </w:r>
    </w:p>
    <w:p w14:paraId="4BC9800A" w14:textId="279776D5" w:rsidR="004A66B8" w:rsidRDefault="004A66B8" w:rsidP="007F6157">
      <w:pPr>
        <w:jc w:val="both"/>
        <w:rPr>
          <w:color w:val="000000"/>
          <w:szCs w:val="28"/>
        </w:rPr>
      </w:pPr>
      <w:r>
        <w:rPr>
          <w:color w:val="000000"/>
          <w:szCs w:val="28"/>
        </w:rPr>
        <w:t xml:space="preserve">Motion by Roger Barger seconded by Larry Combs to hire Matthew Webb as EOC Tech at $16.41, effective March 27, 2019. </w:t>
      </w:r>
    </w:p>
    <w:p w14:paraId="0DC67961" w14:textId="77777777" w:rsidR="004A66B8" w:rsidRPr="008E26DA" w:rsidRDefault="004A66B8" w:rsidP="004A66B8">
      <w:pPr>
        <w:jc w:val="both"/>
        <w:rPr>
          <w:color w:val="000000"/>
        </w:rPr>
      </w:pPr>
      <w:r w:rsidRPr="008E26DA">
        <w:rPr>
          <w:color w:val="000000"/>
        </w:rPr>
        <w:t>Motion carried on roll call vote as follows:</w:t>
      </w:r>
    </w:p>
    <w:p w14:paraId="122B2B6C" w14:textId="77777777" w:rsidR="004A66B8" w:rsidRPr="008E26DA" w:rsidRDefault="004A66B8" w:rsidP="004A66B8">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1D2D9605" w14:textId="77777777" w:rsidR="004A66B8" w:rsidRDefault="004A66B8" w:rsidP="004A66B8">
      <w:pPr>
        <w:jc w:val="both"/>
        <w:rPr>
          <w:color w:val="000000"/>
        </w:rPr>
      </w:pPr>
      <w:r>
        <w:rPr>
          <w:color w:val="000000"/>
        </w:rPr>
        <w:t>John Tudor- Yes</w:t>
      </w:r>
      <w:r w:rsidRPr="008E26DA">
        <w:rPr>
          <w:color w:val="000000"/>
        </w:rPr>
        <w:tab/>
        <w:t xml:space="preserve">          </w:t>
      </w:r>
      <w:r>
        <w:rPr>
          <w:color w:val="000000"/>
        </w:rPr>
        <w:tab/>
        <w:t xml:space="preserve">           Larry Combs-Yes</w:t>
      </w:r>
    </w:p>
    <w:p w14:paraId="78E0F1BD" w14:textId="77777777" w:rsidR="004A66B8" w:rsidRPr="003D4E37" w:rsidRDefault="004A66B8" w:rsidP="004A66B8">
      <w:pPr>
        <w:jc w:val="both"/>
        <w:rPr>
          <w:color w:val="000000"/>
        </w:rPr>
      </w:pPr>
      <w:r>
        <w:rPr>
          <w:color w:val="000000"/>
        </w:rPr>
        <w:t xml:space="preserve">                          Reagan Taylor – Yes</w:t>
      </w:r>
    </w:p>
    <w:p w14:paraId="78B68984" w14:textId="77777777" w:rsidR="004A66B8" w:rsidRPr="004A66B8" w:rsidRDefault="004A66B8" w:rsidP="007F6157">
      <w:pPr>
        <w:jc w:val="both"/>
        <w:rPr>
          <w:color w:val="000000"/>
          <w:szCs w:val="28"/>
        </w:rPr>
      </w:pPr>
    </w:p>
    <w:p w14:paraId="3D8E82A9" w14:textId="7128F2E2" w:rsidR="007F6157" w:rsidRDefault="007F6157" w:rsidP="007F6157">
      <w:pPr>
        <w:jc w:val="both"/>
        <w:rPr>
          <w:b/>
          <w:color w:val="000000"/>
          <w:sz w:val="28"/>
          <w:szCs w:val="28"/>
        </w:rPr>
      </w:pPr>
      <w:r>
        <w:rPr>
          <w:b/>
          <w:color w:val="000000"/>
          <w:sz w:val="28"/>
          <w:szCs w:val="28"/>
        </w:rPr>
        <w:t>IN RE: Personnel-EMA/CSEPP-EOC Tech:</w:t>
      </w:r>
    </w:p>
    <w:p w14:paraId="4AFABEDD" w14:textId="6D642880" w:rsidR="007F6157" w:rsidRDefault="004A66B8" w:rsidP="007F6157">
      <w:pPr>
        <w:jc w:val="both"/>
        <w:rPr>
          <w:color w:val="000000"/>
          <w:szCs w:val="28"/>
        </w:rPr>
      </w:pPr>
      <w:r>
        <w:rPr>
          <w:color w:val="000000"/>
          <w:szCs w:val="28"/>
        </w:rPr>
        <w:t xml:space="preserve">Dustin </w:t>
      </w:r>
      <w:proofErr w:type="spellStart"/>
      <w:r>
        <w:rPr>
          <w:color w:val="000000"/>
          <w:szCs w:val="28"/>
        </w:rPr>
        <w:t>Heiser</w:t>
      </w:r>
      <w:proofErr w:type="spellEnd"/>
      <w:r>
        <w:rPr>
          <w:color w:val="000000"/>
          <w:szCs w:val="28"/>
        </w:rPr>
        <w:t>, Emergency Management Director, addressed the court to recommend that they hire William Caylor as EOC Tech at $16.41/hour, effective March 27, 2019.</w:t>
      </w:r>
    </w:p>
    <w:p w14:paraId="3672ADA3" w14:textId="648369CD" w:rsidR="004A66B8" w:rsidRDefault="004A66B8" w:rsidP="007F6157">
      <w:pPr>
        <w:jc w:val="both"/>
        <w:rPr>
          <w:color w:val="000000"/>
          <w:szCs w:val="28"/>
        </w:rPr>
      </w:pPr>
      <w:r>
        <w:rPr>
          <w:color w:val="000000"/>
          <w:szCs w:val="28"/>
        </w:rPr>
        <w:t xml:space="preserve">Motion by Tom Botkin seconded by Roger Barger to hire William Caylor as EOC Tech at $16.41/hour, effective March 27, 2019. </w:t>
      </w:r>
    </w:p>
    <w:p w14:paraId="3DF94DD3" w14:textId="77777777" w:rsidR="004A66B8" w:rsidRPr="008E26DA" w:rsidRDefault="004A66B8" w:rsidP="004A66B8">
      <w:pPr>
        <w:jc w:val="both"/>
        <w:rPr>
          <w:color w:val="000000"/>
        </w:rPr>
      </w:pPr>
      <w:r w:rsidRPr="008E26DA">
        <w:rPr>
          <w:color w:val="000000"/>
        </w:rPr>
        <w:t>Motion carried on roll call vote as follows:</w:t>
      </w:r>
    </w:p>
    <w:p w14:paraId="202B5D57" w14:textId="77777777" w:rsidR="004A66B8" w:rsidRPr="008E26DA" w:rsidRDefault="004A66B8" w:rsidP="004A66B8">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3AA8833C" w14:textId="77777777" w:rsidR="004A66B8" w:rsidRDefault="004A66B8" w:rsidP="004A66B8">
      <w:pPr>
        <w:jc w:val="both"/>
        <w:rPr>
          <w:color w:val="000000"/>
        </w:rPr>
      </w:pPr>
      <w:r>
        <w:rPr>
          <w:color w:val="000000"/>
        </w:rPr>
        <w:t>John Tudor- Yes</w:t>
      </w:r>
      <w:r w:rsidRPr="008E26DA">
        <w:rPr>
          <w:color w:val="000000"/>
        </w:rPr>
        <w:tab/>
        <w:t xml:space="preserve">          </w:t>
      </w:r>
      <w:r>
        <w:rPr>
          <w:color w:val="000000"/>
        </w:rPr>
        <w:tab/>
        <w:t xml:space="preserve">           Larry Combs-Yes</w:t>
      </w:r>
    </w:p>
    <w:p w14:paraId="6DBF6A36" w14:textId="77777777" w:rsidR="004A66B8" w:rsidRPr="003D4E37" w:rsidRDefault="004A66B8" w:rsidP="004A66B8">
      <w:pPr>
        <w:jc w:val="both"/>
        <w:rPr>
          <w:color w:val="000000"/>
        </w:rPr>
      </w:pPr>
      <w:r>
        <w:rPr>
          <w:color w:val="000000"/>
        </w:rPr>
        <w:t xml:space="preserve">                          Reagan Taylor – Yes</w:t>
      </w:r>
    </w:p>
    <w:p w14:paraId="207ED403" w14:textId="77777777" w:rsidR="004A66B8" w:rsidRPr="004A66B8" w:rsidRDefault="004A66B8" w:rsidP="007F6157">
      <w:pPr>
        <w:jc w:val="both"/>
        <w:rPr>
          <w:color w:val="000000"/>
          <w:szCs w:val="28"/>
        </w:rPr>
      </w:pPr>
    </w:p>
    <w:p w14:paraId="48910577" w14:textId="154D0C2F" w:rsidR="007F6157" w:rsidRDefault="007F6157" w:rsidP="007F6157">
      <w:pPr>
        <w:jc w:val="both"/>
        <w:rPr>
          <w:b/>
          <w:color w:val="000000"/>
          <w:sz w:val="28"/>
          <w:szCs w:val="28"/>
        </w:rPr>
      </w:pPr>
      <w:r>
        <w:rPr>
          <w:b/>
          <w:color w:val="000000"/>
          <w:sz w:val="28"/>
          <w:szCs w:val="28"/>
        </w:rPr>
        <w:t>IN RE: Personnel-EMA/CSEPP-EOC Tech:</w:t>
      </w:r>
    </w:p>
    <w:p w14:paraId="47D91142" w14:textId="25A1DDF5" w:rsidR="007F6157" w:rsidRDefault="004A66B8" w:rsidP="007F6157">
      <w:pPr>
        <w:jc w:val="both"/>
        <w:rPr>
          <w:color w:val="000000"/>
          <w:szCs w:val="28"/>
        </w:rPr>
      </w:pPr>
      <w:r>
        <w:rPr>
          <w:color w:val="000000"/>
          <w:szCs w:val="28"/>
        </w:rPr>
        <w:t xml:space="preserve">Dustin </w:t>
      </w:r>
      <w:proofErr w:type="spellStart"/>
      <w:r>
        <w:rPr>
          <w:color w:val="000000"/>
          <w:szCs w:val="28"/>
        </w:rPr>
        <w:t>Heiser</w:t>
      </w:r>
      <w:proofErr w:type="spellEnd"/>
      <w:r>
        <w:rPr>
          <w:color w:val="000000"/>
          <w:szCs w:val="28"/>
        </w:rPr>
        <w:t xml:space="preserve">, Emergency Management Director, addressed the court to recommend that they hire </w:t>
      </w:r>
      <w:r w:rsidR="0037218F">
        <w:rPr>
          <w:color w:val="000000"/>
          <w:szCs w:val="28"/>
        </w:rPr>
        <w:t xml:space="preserve">Clinton </w:t>
      </w:r>
      <w:proofErr w:type="spellStart"/>
      <w:r w:rsidR="0037218F">
        <w:rPr>
          <w:color w:val="000000"/>
          <w:szCs w:val="28"/>
        </w:rPr>
        <w:t>Diven</w:t>
      </w:r>
      <w:proofErr w:type="spellEnd"/>
      <w:r w:rsidR="0037218F">
        <w:rPr>
          <w:color w:val="000000"/>
          <w:szCs w:val="28"/>
        </w:rPr>
        <w:t xml:space="preserve"> as EOC Tech at $16.41/hour, effective March 27, 2019. </w:t>
      </w:r>
    </w:p>
    <w:p w14:paraId="4DCCCC6E" w14:textId="1A5AFA3B" w:rsidR="0037218F" w:rsidRDefault="0037218F" w:rsidP="007F6157">
      <w:pPr>
        <w:jc w:val="both"/>
        <w:rPr>
          <w:color w:val="000000"/>
          <w:szCs w:val="28"/>
        </w:rPr>
      </w:pPr>
      <w:r>
        <w:rPr>
          <w:color w:val="000000"/>
          <w:szCs w:val="28"/>
        </w:rPr>
        <w:t xml:space="preserve">Motion by John Tudor seconded by Tom Botkin to hire Clinton </w:t>
      </w:r>
      <w:proofErr w:type="spellStart"/>
      <w:r>
        <w:rPr>
          <w:color w:val="000000"/>
          <w:szCs w:val="28"/>
        </w:rPr>
        <w:t>Diven</w:t>
      </w:r>
      <w:proofErr w:type="spellEnd"/>
      <w:r>
        <w:rPr>
          <w:color w:val="000000"/>
          <w:szCs w:val="28"/>
        </w:rPr>
        <w:t xml:space="preserve"> as EOC Tech at $16.41/hour, effective March 27, 2019. </w:t>
      </w:r>
    </w:p>
    <w:p w14:paraId="06346BAF" w14:textId="77777777" w:rsidR="0037218F" w:rsidRPr="008E26DA" w:rsidRDefault="0037218F" w:rsidP="0037218F">
      <w:pPr>
        <w:jc w:val="both"/>
        <w:rPr>
          <w:color w:val="000000"/>
        </w:rPr>
      </w:pPr>
      <w:r w:rsidRPr="008E26DA">
        <w:rPr>
          <w:color w:val="000000"/>
        </w:rPr>
        <w:t>Motion carried on roll call vote as follows:</w:t>
      </w:r>
    </w:p>
    <w:p w14:paraId="2413C3A9" w14:textId="77777777" w:rsidR="0037218F" w:rsidRPr="008E26DA" w:rsidRDefault="0037218F" w:rsidP="0037218F">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2545EEE2" w14:textId="77777777" w:rsidR="0037218F" w:rsidRDefault="0037218F" w:rsidP="0037218F">
      <w:pPr>
        <w:jc w:val="both"/>
        <w:rPr>
          <w:color w:val="000000"/>
        </w:rPr>
      </w:pPr>
      <w:r>
        <w:rPr>
          <w:color w:val="000000"/>
        </w:rPr>
        <w:t>John Tudor- Yes</w:t>
      </w:r>
      <w:r w:rsidRPr="008E26DA">
        <w:rPr>
          <w:color w:val="000000"/>
        </w:rPr>
        <w:tab/>
        <w:t xml:space="preserve">          </w:t>
      </w:r>
      <w:r>
        <w:rPr>
          <w:color w:val="000000"/>
        </w:rPr>
        <w:tab/>
        <w:t xml:space="preserve">           Larry Combs-Yes</w:t>
      </w:r>
    </w:p>
    <w:p w14:paraId="06EA0855" w14:textId="77777777" w:rsidR="0037218F" w:rsidRPr="003D4E37" w:rsidRDefault="0037218F" w:rsidP="0037218F">
      <w:pPr>
        <w:jc w:val="both"/>
        <w:rPr>
          <w:color w:val="000000"/>
        </w:rPr>
      </w:pPr>
      <w:r>
        <w:rPr>
          <w:color w:val="000000"/>
        </w:rPr>
        <w:t xml:space="preserve">                          Reagan Taylor – Yes</w:t>
      </w:r>
    </w:p>
    <w:p w14:paraId="2F3E5AF6" w14:textId="77777777" w:rsidR="0037218F" w:rsidRPr="004A66B8" w:rsidRDefault="0037218F" w:rsidP="007F6157">
      <w:pPr>
        <w:jc w:val="both"/>
        <w:rPr>
          <w:color w:val="000000"/>
          <w:szCs w:val="28"/>
        </w:rPr>
      </w:pPr>
    </w:p>
    <w:p w14:paraId="3F690F49" w14:textId="6D78747F" w:rsidR="007F6157" w:rsidRDefault="007F6157" w:rsidP="007F6157">
      <w:pPr>
        <w:jc w:val="both"/>
        <w:rPr>
          <w:b/>
          <w:color w:val="000000"/>
          <w:sz w:val="28"/>
          <w:szCs w:val="28"/>
        </w:rPr>
      </w:pPr>
      <w:r>
        <w:rPr>
          <w:b/>
          <w:color w:val="000000"/>
          <w:sz w:val="28"/>
          <w:szCs w:val="28"/>
        </w:rPr>
        <w:t>IN RE: Personnel-EMA/CSEPP-EOC Tech:</w:t>
      </w:r>
    </w:p>
    <w:p w14:paraId="0D26568B" w14:textId="55777417" w:rsidR="0037218F" w:rsidRDefault="0037218F" w:rsidP="007F6157">
      <w:pPr>
        <w:jc w:val="both"/>
        <w:rPr>
          <w:color w:val="000000"/>
          <w:szCs w:val="28"/>
        </w:rPr>
      </w:pPr>
      <w:r>
        <w:rPr>
          <w:color w:val="000000"/>
          <w:szCs w:val="28"/>
        </w:rPr>
        <w:t xml:space="preserve">Dustin </w:t>
      </w:r>
      <w:proofErr w:type="spellStart"/>
      <w:r>
        <w:rPr>
          <w:color w:val="000000"/>
          <w:szCs w:val="28"/>
        </w:rPr>
        <w:t>Heiser</w:t>
      </w:r>
      <w:proofErr w:type="spellEnd"/>
      <w:r>
        <w:rPr>
          <w:color w:val="000000"/>
          <w:szCs w:val="28"/>
        </w:rPr>
        <w:t xml:space="preserve">, Emergency Management Director, addressed the court to recommend that they hire Nicholas Cole as EOC Tech at $16.41/hour, effective March 27, 2019. </w:t>
      </w:r>
    </w:p>
    <w:p w14:paraId="62AD7FB4" w14:textId="4C071BDE" w:rsidR="0037218F" w:rsidRDefault="0037218F" w:rsidP="007F6157">
      <w:pPr>
        <w:jc w:val="both"/>
        <w:rPr>
          <w:color w:val="000000"/>
          <w:szCs w:val="28"/>
        </w:rPr>
      </w:pPr>
      <w:r>
        <w:rPr>
          <w:color w:val="000000"/>
          <w:szCs w:val="28"/>
        </w:rPr>
        <w:t xml:space="preserve">Motion by Roger Barger seconded by Larry Combs to hire Nicholas Cole as EOC Tech at $16.41/hour, effective March 27, 2019. </w:t>
      </w:r>
    </w:p>
    <w:p w14:paraId="6B220BB2" w14:textId="77777777" w:rsidR="0037218F" w:rsidRPr="008E26DA" w:rsidRDefault="0037218F" w:rsidP="0037218F">
      <w:pPr>
        <w:jc w:val="both"/>
        <w:rPr>
          <w:color w:val="000000"/>
        </w:rPr>
      </w:pPr>
      <w:r w:rsidRPr="008E26DA">
        <w:rPr>
          <w:color w:val="000000"/>
        </w:rPr>
        <w:lastRenderedPageBreak/>
        <w:t>Motion carried on roll call vote as follows:</w:t>
      </w:r>
    </w:p>
    <w:p w14:paraId="1427AEB7" w14:textId="77777777" w:rsidR="0037218F" w:rsidRPr="008E26DA" w:rsidRDefault="0037218F" w:rsidP="0037218F">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5166707B" w14:textId="77777777" w:rsidR="0037218F" w:rsidRDefault="0037218F" w:rsidP="0037218F">
      <w:pPr>
        <w:jc w:val="both"/>
        <w:rPr>
          <w:color w:val="000000"/>
        </w:rPr>
      </w:pPr>
      <w:r>
        <w:rPr>
          <w:color w:val="000000"/>
        </w:rPr>
        <w:t>John Tudor- Yes</w:t>
      </w:r>
      <w:r w:rsidRPr="008E26DA">
        <w:rPr>
          <w:color w:val="000000"/>
        </w:rPr>
        <w:tab/>
        <w:t xml:space="preserve">          </w:t>
      </w:r>
      <w:r>
        <w:rPr>
          <w:color w:val="000000"/>
        </w:rPr>
        <w:tab/>
        <w:t xml:space="preserve">           Larry Combs-Yes</w:t>
      </w:r>
    </w:p>
    <w:p w14:paraId="61F5FBE5" w14:textId="77777777" w:rsidR="0037218F" w:rsidRPr="003D4E37" w:rsidRDefault="0037218F" w:rsidP="0037218F">
      <w:pPr>
        <w:jc w:val="both"/>
        <w:rPr>
          <w:color w:val="000000"/>
        </w:rPr>
      </w:pPr>
      <w:r>
        <w:rPr>
          <w:color w:val="000000"/>
        </w:rPr>
        <w:t xml:space="preserve">                          Reagan Taylor – Yes</w:t>
      </w:r>
    </w:p>
    <w:p w14:paraId="47C4FCC6" w14:textId="77777777" w:rsidR="0037218F" w:rsidRPr="0037218F" w:rsidRDefault="0037218F" w:rsidP="007F6157">
      <w:pPr>
        <w:jc w:val="both"/>
        <w:rPr>
          <w:color w:val="000000"/>
          <w:szCs w:val="28"/>
        </w:rPr>
      </w:pPr>
    </w:p>
    <w:p w14:paraId="19F9D439" w14:textId="79302627" w:rsidR="007F6157" w:rsidRDefault="007F6157" w:rsidP="007F6157">
      <w:pPr>
        <w:jc w:val="both"/>
        <w:rPr>
          <w:b/>
          <w:color w:val="000000"/>
          <w:sz w:val="28"/>
          <w:szCs w:val="28"/>
        </w:rPr>
      </w:pPr>
      <w:r>
        <w:rPr>
          <w:b/>
          <w:color w:val="000000"/>
          <w:sz w:val="28"/>
          <w:szCs w:val="28"/>
        </w:rPr>
        <w:t>IN RE: Personnel-EMA/CSEPP-EOC Tech:</w:t>
      </w:r>
    </w:p>
    <w:p w14:paraId="4734B1C2" w14:textId="148A1196" w:rsidR="007F6157" w:rsidRDefault="0037218F" w:rsidP="007F6157">
      <w:pPr>
        <w:jc w:val="both"/>
        <w:rPr>
          <w:color w:val="000000"/>
          <w:szCs w:val="28"/>
        </w:rPr>
      </w:pPr>
      <w:r>
        <w:rPr>
          <w:color w:val="000000"/>
          <w:szCs w:val="28"/>
        </w:rPr>
        <w:t xml:space="preserve">Dustin </w:t>
      </w:r>
      <w:proofErr w:type="spellStart"/>
      <w:r>
        <w:rPr>
          <w:color w:val="000000"/>
          <w:szCs w:val="28"/>
        </w:rPr>
        <w:t>Heiser</w:t>
      </w:r>
      <w:proofErr w:type="spellEnd"/>
      <w:r>
        <w:rPr>
          <w:color w:val="000000"/>
          <w:szCs w:val="28"/>
        </w:rPr>
        <w:t xml:space="preserve">, Emergency Management Director, addressed the court to recommend that they hire Terry Byrd as EOC Tech at $16.41/hour, effective March 27, 2019. </w:t>
      </w:r>
    </w:p>
    <w:p w14:paraId="0FD1537A" w14:textId="794EC644" w:rsidR="0037218F" w:rsidRDefault="0037218F" w:rsidP="007F6157">
      <w:pPr>
        <w:jc w:val="both"/>
        <w:rPr>
          <w:color w:val="000000"/>
          <w:szCs w:val="28"/>
        </w:rPr>
      </w:pPr>
      <w:r>
        <w:rPr>
          <w:color w:val="000000"/>
          <w:szCs w:val="28"/>
        </w:rPr>
        <w:t xml:space="preserve">Motion by Tom Botkin seconded by John Tudor to hire Terry Byrd as EOC Tech at $16.41/hour, effective March 27, 2019. </w:t>
      </w:r>
    </w:p>
    <w:p w14:paraId="06758894" w14:textId="77777777" w:rsidR="0037218F" w:rsidRPr="008E26DA" w:rsidRDefault="0037218F" w:rsidP="0037218F">
      <w:pPr>
        <w:jc w:val="both"/>
        <w:rPr>
          <w:color w:val="000000"/>
        </w:rPr>
      </w:pPr>
      <w:r w:rsidRPr="008E26DA">
        <w:rPr>
          <w:color w:val="000000"/>
        </w:rPr>
        <w:t>Motion carried on roll call vote as follows:</w:t>
      </w:r>
    </w:p>
    <w:p w14:paraId="66054E42" w14:textId="77777777" w:rsidR="0037218F" w:rsidRPr="008E26DA" w:rsidRDefault="0037218F" w:rsidP="0037218F">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74983887" w14:textId="77777777" w:rsidR="0037218F" w:rsidRDefault="0037218F" w:rsidP="0037218F">
      <w:pPr>
        <w:jc w:val="both"/>
        <w:rPr>
          <w:color w:val="000000"/>
        </w:rPr>
      </w:pPr>
      <w:r>
        <w:rPr>
          <w:color w:val="000000"/>
        </w:rPr>
        <w:t>John Tudor- Yes</w:t>
      </w:r>
      <w:r w:rsidRPr="008E26DA">
        <w:rPr>
          <w:color w:val="000000"/>
        </w:rPr>
        <w:tab/>
        <w:t xml:space="preserve">          </w:t>
      </w:r>
      <w:r>
        <w:rPr>
          <w:color w:val="000000"/>
        </w:rPr>
        <w:tab/>
        <w:t xml:space="preserve">           Larry Combs-Yes</w:t>
      </w:r>
    </w:p>
    <w:p w14:paraId="0EBD8B3B" w14:textId="77777777" w:rsidR="0037218F" w:rsidRPr="003D4E37" w:rsidRDefault="0037218F" w:rsidP="0037218F">
      <w:pPr>
        <w:jc w:val="both"/>
        <w:rPr>
          <w:color w:val="000000"/>
        </w:rPr>
      </w:pPr>
      <w:r>
        <w:rPr>
          <w:color w:val="000000"/>
        </w:rPr>
        <w:t xml:space="preserve">                          Reagan Taylor – Yes</w:t>
      </w:r>
    </w:p>
    <w:p w14:paraId="5E192A38" w14:textId="77777777" w:rsidR="0037218F" w:rsidRPr="0037218F" w:rsidRDefault="0037218F" w:rsidP="007F6157">
      <w:pPr>
        <w:jc w:val="both"/>
        <w:rPr>
          <w:color w:val="000000"/>
          <w:szCs w:val="28"/>
        </w:rPr>
      </w:pPr>
    </w:p>
    <w:p w14:paraId="5411BC2A" w14:textId="73F9A852" w:rsidR="007F6157" w:rsidRDefault="007F6157" w:rsidP="007F6157">
      <w:pPr>
        <w:jc w:val="both"/>
        <w:rPr>
          <w:b/>
          <w:color w:val="000000"/>
          <w:sz w:val="28"/>
          <w:szCs w:val="28"/>
        </w:rPr>
      </w:pPr>
      <w:r>
        <w:rPr>
          <w:b/>
          <w:color w:val="000000"/>
          <w:sz w:val="28"/>
          <w:szCs w:val="28"/>
        </w:rPr>
        <w:t>IN RE: Personnel-EMA/CSEPP-EOC Tech:</w:t>
      </w:r>
    </w:p>
    <w:p w14:paraId="4BBB45ED" w14:textId="7489E985" w:rsidR="007F6157" w:rsidRDefault="0037218F" w:rsidP="007F6157">
      <w:pPr>
        <w:jc w:val="both"/>
        <w:rPr>
          <w:color w:val="000000"/>
          <w:szCs w:val="28"/>
        </w:rPr>
      </w:pPr>
      <w:r>
        <w:rPr>
          <w:color w:val="000000"/>
          <w:szCs w:val="28"/>
        </w:rPr>
        <w:t xml:space="preserve">Dustin </w:t>
      </w:r>
      <w:proofErr w:type="spellStart"/>
      <w:r>
        <w:rPr>
          <w:color w:val="000000"/>
          <w:szCs w:val="28"/>
        </w:rPr>
        <w:t>Heiser</w:t>
      </w:r>
      <w:proofErr w:type="spellEnd"/>
      <w:r>
        <w:rPr>
          <w:color w:val="000000"/>
          <w:szCs w:val="28"/>
        </w:rPr>
        <w:t xml:space="preserve">, Emergency Management Director, addressed the court to recommend that they hire Matthew Reeder as EOC Tech at $16.41/hour, effective March 27, 2019. </w:t>
      </w:r>
    </w:p>
    <w:p w14:paraId="69D07ADD" w14:textId="513FD87F" w:rsidR="0037218F" w:rsidRDefault="0037218F" w:rsidP="007F6157">
      <w:pPr>
        <w:jc w:val="both"/>
        <w:rPr>
          <w:color w:val="000000"/>
          <w:szCs w:val="28"/>
        </w:rPr>
      </w:pPr>
      <w:r>
        <w:rPr>
          <w:color w:val="000000"/>
          <w:szCs w:val="28"/>
        </w:rPr>
        <w:t xml:space="preserve">Motion by John Tudor seconded by Roger Barger to hire Matthew Reeder as EOC Tech at $16.41/hour, effective March 27, 2019. </w:t>
      </w:r>
    </w:p>
    <w:p w14:paraId="4A7FF28E" w14:textId="77777777" w:rsidR="0037218F" w:rsidRPr="008E26DA" w:rsidRDefault="0037218F" w:rsidP="0037218F">
      <w:pPr>
        <w:jc w:val="both"/>
        <w:rPr>
          <w:color w:val="000000"/>
        </w:rPr>
      </w:pPr>
      <w:r w:rsidRPr="008E26DA">
        <w:rPr>
          <w:color w:val="000000"/>
        </w:rPr>
        <w:t>Motion carried on roll call vote as follows:</w:t>
      </w:r>
    </w:p>
    <w:p w14:paraId="298917DD" w14:textId="77777777" w:rsidR="0037218F" w:rsidRPr="008E26DA" w:rsidRDefault="0037218F" w:rsidP="0037218F">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0B6550CE" w14:textId="77777777" w:rsidR="0037218F" w:rsidRDefault="0037218F" w:rsidP="0037218F">
      <w:pPr>
        <w:jc w:val="both"/>
        <w:rPr>
          <w:color w:val="000000"/>
        </w:rPr>
      </w:pPr>
      <w:r>
        <w:rPr>
          <w:color w:val="000000"/>
        </w:rPr>
        <w:t>John Tudor- Yes</w:t>
      </w:r>
      <w:r w:rsidRPr="008E26DA">
        <w:rPr>
          <w:color w:val="000000"/>
        </w:rPr>
        <w:tab/>
        <w:t xml:space="preserve">          </w:t>
      </w:r>
      <w:r>
        <w:rPr>
          <w:color w:val="000000"/>
        </w:rPr>
        <w:tab/>
        <w:t xml:space="preserve">           Larry Combs-Yes</w:t>
      </w:r>
    </w:p>
    <w:p w14:paraId="48D9A84E" w14:textId="77777777" w:rsidR="0037218F" w:rsidRPr="003D4E37" w:rsidRDefault="0037218F" w:rsidP="0037218F">
      <w:pPr>
        <w:jc w:val="both"/>
        <w:rPr>
          <w:color w:val="000000"/>
        </w:rPr>
      </w:pPr>
      <w:r>
        <w:rPr>
          <w:color w:val="000000"/>
        </w:rPr>
        <w:t xml:space="preserve">                          Reagan Taylor – Yes</w:t>
      </w:r>
    </w:p>
    <w:p w14:paraId="039381DE" w14:textId="65B450B6" w:rsidR="007F6157" w:rsidRPr="0037218F" w:rsidRDefault="0037218F" w:rsidP="007F6157">
      <w:pPr>
        <w:jc w:val="both"/>
        <w:rPr>
          <w:color w:val="000000"/>
          <w:szCs w:val="28"/>
        </w:rPr>
      </w:pPr>
      <w:r>
        <w:rPr>
          <w:color w:val="000000"/>
          <w:szCs w:val="28"/>
        </w:rPr>
        <w:t xml:space="preserve"> </w:t>
      </w:r>
    </w:p>
    <w:p w14:paraId="75A3081C" w14:textId="09C673AA" w:rsidR="007F6157" w:rsidRPr="007F6157" w:rsidRDefault="007F6157" w:rsidP="007F6157">
      <w:pPr>
        <w:jc w:val="both"/>
        <w:rPr>
          <w:color w:val="000000"/>
        </w:rPr>
      </w:pPr>
      <w:bookmarkStart w:id="9" w:name="_Hlk4146178"/>
      <w:r>
        <w:rPr>
          <w:b/>
          <w:color w:val="000000"/>
          <w:sz w:val="28"/>
          <w:szCs w:val="28"/>
        </w:rPr>
        <w:t>IN RE: Service Agreement-Alarm &amp; Monitoring:</w:t>
      </w:r>
    </w:p>
    <w:bookmarkEnd w:id="9"/>
    <w:p w14:paraId="06F64627" w14:textId="100919C8" w:rsidR="007F6157" w:rsidRDefault="0037218F" w:rsidP="009E1BBE">
      <w:pPr>
        <w:jc w:val="both"/>
        <w:rPr>
          <w:color w:val="000000"/>
        </w:rPr>
      </w:pPr>
      <w:r>
        <w:rPr>
          <w:color w:val="000000"/>
        </w:rPr>
        <w:t>Judge Taylor asked the court’s permission to enter into a service agreement with Johnson Controls for the alarm and monitoring of the county’s four building</w:t>
      </w:r>
      <w:r w:rsidR="00A3313A">
        <w:rPr>
          <w:color w:val="000000"/>
        </w:rPr>
        <w:t>s</w:t>
      </w:r>
      <w:r>
        <w:rPr>
          <w:color w:val="000000"/>
        </w:rPr>
        <w:t xml:space="preserve"> downtown. </w:t>
      </w:r>
    </w:p>
    <w:p w14:paraId="103E3414" w14:textId="3991C4C0" w:rsidR="0037218F" w:rsidRDefault="0037218F" w:rsidP="009E1BBE">
      <w:pPr>
        <w:jc w:val="both"/>
        <w:rPr>
          <w:color w:val="000000"/>
        </w:rPr>
      </w:pPr>
      <w:r>
        <w:rPr>
          <w:color w:val="000000"/>
        </w:rPr>
        <w:t xml:space="preserve">Motion by </w:t>
      </w:r>
      <w:r w:rsidR="00A3313A">
        <w:rPr>
          <w:color w:val="000000"/>
        </w:rPr>
        <w:t xml:space="preserve">John Tudor seconded by Larry Combs to enter into a service agreement with Johnson Controls for the alarm and monitoring of the county’s four buildings downtown. </w:t>
      </w:r>
    </w:p>
    <w:p w14:paraId="4D1C18BD" w14:textId="77777777" w:rsidR="00A3313A" w:rsidRPr="008E26DA" w:rsidRDefault="00A3313A" w:rsidP="00A3313A">
      <w:pPr>
        <w:jc w:val="both"/>
        <w:rPr>
          <w:color w:val="000000"/>
        </w:rPr>
      </w:pPr>
      <w:bookmarkStart w:id="10" w:name="_Hlk4146256"/>
      <w:r w:rsidRPr="008E26DA">
        <w:rPr>
          <w:color w:val="000000"/>
        </w:rPr>
        <w:t>Motion carried on roll call vote as follows:</w:t>
      </w:r>
    </w:p>
    <w:p w14:paraId="49EDE16D" w14:textId="77777777" w:rsidR="00A3313A" w:rsidRPr="008E26DA" w:rsidRDefault="00A3313A" w:rsidP="00A3313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45EDF979" w14:textId="77777777" w:rsidR="00A3313A" w:rsidRDefault="00A3313A" w:rsidP="00A3313A">
      <w:pPr>
        <w:jc w:val="both"/>
        <w:rPr>
          <w:color w:val="000000"/>
        </w:rPr>
      </w:pPr>
      <w:r>
        <w:rPr>
          <w:color w:val="000000"/>
        </w:rPr>
        <w:t>John Tudor- Yes</w:t>
      </w:r>
      <w:r w:rsidRPr="008E26DA">
        <w:rPr>
          <w:color w:val="000000"/>
        </w:rPr>
        <w:tab/>
        <w:t xml:space="preserve">          </w:t>
      </w:r>
      <w:r>
        <w:rPr>
          <w:color w:val="000000"/>
        </w:rPr>
        <w:tab/>
        <w:t xml:space="preserve">           Larry Combs-Yes</w:t>
      </w:r>
    </w:p>
    <w:p w14:paraId="55887FDB" w14:textId="77777777" w:rsidR="00A3313A" w:rsidRPr="003D4E37" w:rsidRDefault="00A3313A" w:rsidP="00A3313A">
      <w:pPr>
        <w:jc w:val="both"/>
        <w:rPr>
          <w:color w:val="000000"/>
        </w:rPr>
      </w:pPr>
      <w:r>
        <w:rPr>
          <w:color w:val="000000"/>
        </w:rPr>
        <w:t xml:space="preserve">                          Reagan Taylor – Yes</w:t>
      </w:r>
    </w:p>
    <w:bookmarkEnd w:id="10"/>
    <w:p w14:paraId="2835C308" w14:textId="709DD9C9" w:rsidR="00A3313A" w:rsidRDefault="00A3313A" w:rsidP="009E1BBE">
      <w:pPr>
        <w:jc w:val="both"/>
        <w:rPr>
          <w:color w:val="000000"/>
        </w:rPr>
      </w:pPr>
    </w:p>
    <w:p w14:paraId="23F1B583" w14:textId="29F67410" w:rsidR="00A3313A" w:rsidRPr="007F6157" w:rsidRDefault="00A3313A" w:rsidP="00A3313A">
      <w:pPr>
        <w:jc w:val="both"/>
        <w:rPr>
          <w:color w:val="000000"/>
        </w:rPr>
      </w:pPr>
      <w:bookmarkStart w:id="11" w:name="_Hlk4146266"/>
      <w:r>
        <w:rPr>
          <w:b/>
          <w:color w:val="000000"/>
          <w:sz w:val="28"/>
          <w:szCs w:val="28"/>
        </w:rPr>
        <w:t>IN RE: Executive Session:</w:t>
      </w:r>
    </w:p>
    <w:bookmarkEnd w:id="11"/>
    <w:p w14:paraId="72B8DD11" w14:textId="10DA341C" w:rsidR="00A3313A" w:rsidRDefault="00A3313A" w:rsidP="009E1BBE">
      <w:pPr>
        <w:jc w:val="both"/>
        <w:rPr>
          <w:color w:val="000000"/>
        </w:rPr>
      </w:pPr>
      <w:r>
        <w:rPr>
          <w:color w:val="000000"/>
        </w:rPr>
        <w:t xml:space="preserve">Motion by Roger Barger seconded by Tom Botkin to enter Executive session for discussion regarding the potential purchase of property, and a personnel issue. The time was </w:t>
      </w:r>
      <w:r w:rsidR="00806610">
        <w:rPr>
          <w:color w:val="000000"/>
        </w:rPr>
        <w:t>9</w:t>
      </w:r>
      <w:r>
        <w:rPr>
          <w:color w:val="000000"/>
        </w:rPr>
        <w:t>:</w:t>
      </w:r>
      <w:r w:rsidR="00806610">
        <w:rPr>
          <w:color w:val="000000"/>
        </w:rPr>
        <w:t>5</w:t>
      </w:r>
      <w:r>
        <w:rPr>
          <w:color w:val="000000"/>
        </w:rPr>
        <w:t xml:space="preserve">0am. </w:t>
      </w:r>
    </w:p>
    <w:p w14:paraId="4EA6A903" w14:textId="77777777" w:rsidR="00A3313A" w:rsidRPr="008E26DA" w:rsidRDefault="00A3313A" w:rsidP="00A3313A">
      <w:pPr>
        <w:jc w:val="both"/>
        <w:rPr>
          <w:color w:val="000000"/>
        </w:rPr>
      </w:pPr>
      <w:bookmarkStart w:id="12" w:name="_Hlk4146509"/>
      <w:r w:rsidRPr="008E26DA">
        <w:rPr>
          <w:color w:val="000000"/>
        </w:rPr>
        <w:t>Motion carried on roll call vote as follows:</w:t>
      </w:r>
    </w:p>
    <w:p w14:paraId="6AAEC9FB" w14:textId="77777777" w:rsidR="00A3313A" w:rsidRPr="008E26DA" w:rsidRDefault="00A3313A" w:rsidP="00A3313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4E877F9E" w14:textId="77777777" w:rsidR="00A3313A" w:rsidRDefault="00A3313A" w:rsidP="00A3313A">
      <w:pPr>
        <w:jc w:val="both"/>
        <w:rPr>
          <w:color w:val="000000"/>
        </w:rPr>
      </w:pPr>
      <w:r>
        <w:rPr>
          <w:color w:val="000000"/>
        </w:rPr>
        <w:t>John Tudor- Yes</w:t>
      </w:r>
      <w:r w:rsidRPr="008E26DA">
        <w:rPr>
          <w:color w:val="000000"/>
        </w:rPr>
        <w:tab/>
        <w:t xml:space="preserve">          </w:t>
      </w:r>
      <w:r>
        <w:rPr>
          <w:color w:val="000000"/>
        </w:rPr>
        <w:tab/>
        <w:t xml:space="preserve">           Larry Combs-Yes</w:t>
      </w:r>
    </w:p>
    <w:p w14:paraId="3F37BDA5" w14:textId="77777777" w:rsidR="00A3313A" w:rsidRPr="003D4E37" w:rsidRDefault="00A3313A" w:rsidP="00A3313A">
      <w:pPr>
        <w:jc w:val="both"/>
        <w:rPr>
          <w:color w:val="000000"/>
        </w:rPr>
      </w:pPr>
      <w:r>
        <w:rPr>
          <w:color w:val="000000"/>
        </w:rPr>
        <w:t xml:space="preserve">                          Reagan Taylor – Yes</w:t>
      </w:r>
    </w:p>
    <w:bookmarkEnd w:id="12"/>
    <w:p w14:paraId="45F216D6" w14:textId="58733656" w:rsidR="00A3313A" w:rsidRDefault="00A3313A" w:rsidP="009E1BBE">
      <w:pPr>
        <w:jc w:val="both"/>
        <w:rPr>
          <w:color w:val="000000"/>
        </w:rPr>
      </w:pPr>
    </w:p>
    <w:p w14:paraId="2643A049" w14:textId="77777777" w:rsidR="00A3313A" w:rsidRPr="007F6157" w:rsidRDefault="00A3313A" w:rsidP="00A3313A">
      <w:pPr>
        <w:jc w:val="both"/>
        <w:rPr>
          <w:color w:val="000000"/>
        </w:rPr>
      </w:pPr>
      <w:r>
        <w:rPr>
          <w:b/>
          <w:color w:val="000000"/>
          <w:sz w:val="28"/>
          <w:szCs w:val="28"/>
        </w:rPr>
        <w:t>IN RE: Executive Session:</w:t>
      </w:r>
    </w:p>
    <w:p w14:paraId="56F86173" w14:textId="178F6778" w:rsidR="00A3313A" w:rsidRDefault="00A3313A" w:rsidP="009E1BBE">
      <w:pPr>
        <w:jc w:val="both"/>
        <w:rPr>
          <w:color w:val="000000"/>
        </w:rPr>
      </w:pPr>
      <w:r>
        <w:rPr>
          <w:color w:val="000000"/>
        </w:rPr>
        <w:t xml:space="preserve">Motion by Larry Combs seconded by Tom Botkin to exit Executive session at </w:t>
      </w:r>
      <w:r w:rsidR="00806610">
        <w:rPr>
          <w:color w:val="000000"/>
        </w:rPr>
        <w:t xml:space="preserve">10:30am. </w:t>
      </w:r>
    </w:p>
    <w:p w14:paraId="6E86F712" w14:textId="77777777" w:rsidR="00806610" w:rsidRPr="008E26DA" w:rsidRDefault="00806610" w:rsidP="00806610">
      <w:pPr>
        <w:jc w:val="both"/>
        <w:rPr>
          <w:color w:val="000000"/>
        </w:rPr>
      </w:pPr>
      <w:bookmarkStart w:id="13" w:name="_Hlk4146677"/>
      <w:r w:rsidRPr="008E26DA">
        <w:rPr>
          <w:color w:val="000000"/>
        </w:rPr>
        <w:t>Motion carried on roll call vote as follows:</w:t>
      </w:r>
    </w:p>
    <w:p w14:paraId="4AC156D0" w14:textId="77777777" w:rsidR="00806610" w:rsidRPr="008E26DA" w:rsidRDefault="00806610" w:rsidP="00806610">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762C4B57" w14:textId="77777777" w:rsidR="00806610" w:rsidRDefault="00806610" w:rsidP="00806610">
      <w:pPr>
        <w:jc w:val="both"/>
        <w:rPr>
          <w:color w:val="000000"/>
        </w:rPr>
      </w:pPr>
      <w:r>
        <w:rPr>
          <w:color w:val="000000"/>
        </w:rPr>
        <w:t>John Tudor- Yes</w:t>
      </w:r>
      <w:r w:rsidRPr="008E26DA">
        <w:rPr>
          <w:color w:val="000000"/>
        </w:rPr>
        <w:tab/>
        <w:t xml:space="preserve">          </w:t>
      </w:r>
      <w:r>
        <w:rPr>
          <w:color w:val="000000"/>
        </w:rPr>
        <w:tab/>
        <w:t xml:space="preserve">           Larry Combs-Yes</w:t>
      </w:r>
    </w:p>
    <w:p w14:paraId="1C534A62" w14:textId="77777777" w:rsidR="00806610" w:rsidRPr="003D4E37" w:rsidRDefault="00806610" w:rsidP="00806610">
      <w:pPr>
        <w:jc w:val="both"/>
        <w:rPr>
          <w:color w:val="000000"/>
        </w:rPr>
      </w:pPr>
      <w:r>
        <w:rPr>
          <w:color w:val="000000"/>
        </w:rPr>
        <w:lastRenderedPageBreak/>
        <w:t xml:space="preserve">                          Reagan Taylor – Yes</w:t>
      </w:r>
    </w:p>
    <w:bookmarkEnd w:id="13"/>
    <w:p w14:paraId="73812348" w14:textId="42595C28" w:rsidR="00806610" w:rsidRDefault="00806610" w:rsidP="009E1BBE">
      <w:pPr>
        <w:jc w:val="both"/>
        <w:rPr>
          <w:color w:val="000000"/>
        </w:rPr>
      </w:pPr>
    </w:p>
    <w:p w14:paraId="372FB385" w14:textId="03BF1F55" w:rsidR="00806610" w:rsidRPr="007F6157" w:rsidRDefault="00806610" w:rsidP="00806610">
      <w:pPr>
        <w:jc w:val="both"/>
        <w:rPr>
          <w:color w:val="000000"/>
        </w:rPr>
      </w:pPr>
      <w:r>
        <w:rPr>
          <w:b/>
          <w:color w:val="000000"/>
          <w:sz w:val="28"/>
          <w:szCs w:val="28"/>
        </w:rPr>
        <w:t>IN RE: Personnel Suspension:</w:t>
      </w:r>
    </w:p>
    <w:p w14:paraId="79313A1A" w14:textId="36DD7B2A" w:rsidR="00806610" w:rsidRDefault="00806610" w:rsidP="009E1BBE">
      <w:pPr>
        <w:jc w:val="both"/>
        <w:rPr>
          <w:color w:val="000000"/>
        </w:rPr>
      </w:pPr>
      <w:r>
        <w:rPr>
          <w:color w:val="000000"/>
        </w:rPr>
        <w:t xml:space="preserve">Motion by Larry Combs seconded by Tom Botkin to suspend Paul Green from his position at EMA/CSEPP for five days without pay. </w:t>
      </w:r>
    </w:p>
    <w:p w14:paraId="7796F760" w14:textId="77777777" w:rsidR="00806610" w:rsidRPr="008E26DA" w:rsidRDefault="00806610" w:rsidP="00806610">
      <w:pPr>
        <w:jc w:val="both"/>
        <w:rPr>
          <w:color w:val="000000"/>
        </w:rPr>
      </w:pPr>
      <w:r w:rsidRPr="008E26DA">
        <w:rPr>
          <w:color w:val="000000"/>
        </w:rPr>
        <w:t>Motion carried on roll call vote as follows:</w:t>
      </w:r>
    </w:p>
    <w:p w14:paraId="759D25F1" w14:textId="77777777" w:rsidR="00806610" w:rsidRPr="008E26DA" w:rsidRDefault="00806610" w:rsidP="00806610">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28C5895C" w14:textId="77777777" w:rsidR="00806610" w:rsidRDefault="00806610" w:rsidP="00806610">
      <w:pPr>
        <w:jc w:val="both"/>
        <w:rPr>
          <w:color w:val="000000"/>
        </w:rPr>
      </w:pPr>
      <w:r>
        <w:rPr>
          <w:color w:val="000000"/>
        </w:rPr>
        <w:t>John Tudor- Yes</w:t>
      </w:r>
      <w:r w:rsidRPr="008E26DA">
        <w:rPr>
          <w:color w:val="000000"/>
        </w:rPr>
        <w:tab/>
        <w:t xml:space="preserve">          </w:t>
      </w:r>
      <w:r>
        <w:rPr>
          <w:color w:val="000000"/>
        </w:rPr>
        <w:tab/>
        <w:t xml:space="preserve">           Larry Combs-Yes</w:t>
      </w:r>
    </w:p>
    <w:p w14:paraId="3D335D2C" w14:textId="77777777" w:rsidR="00806610" w:rsidRPr="003D4E37" w:rsidRDefault="00806610" w:rsidP="00806610">
      <w:pPr>
        <w:jc w:val="both"/>
        <w:rPr>
          <w:color w:val="000000"/>
        </w:rPr>
      </w:pPr>
      <w:r>
        <w:rPr>
          <w:color w:val="000000"/>
        </w:rPr>
        <w:t xml:space="preserve">                          Reagan Taylor – Yes</w:t>
      </w:r>
    </w:p>
    <w:p w14:paraId="69CAD42B" w14:textId="77777777" w:rsidR="00806610" w:rsidRDefault="00806610" w:rsidP="009E1BBE">
      <w:pPr>
        <w:jc w:val="both"/>
        <w:rPr>
          <w:color w:val="000000"/>
        </w:rPr>
      </w:pPr>
    </w:p>
    <w:p w14:paraId="13961D49" w14:textId="24BE4A2B" w:rsidR="00E24269" w:rsidRDefault="00E24269" w:rsidP="00E24269">
      <w:pPr>
        <w:jc w:val="both"/>
        <w:rPr>
          <w:b/>
          <w:color w:val="000000"/>
          <w:sz w:val="28"/>
          <w:szCs w:val="28"/>
        </w:rPr>
      </w:pPr>
      <w:r>
        <w:rPr>
          <w:b/>
          <w:color w:val="000000"/>
          <w:sz w:val="28"/>
          <w:szCs w:val="28"/>
        </w:rPr>
        <w:t>Judge’s Report</w:t>
      </w:r>
      <w:r w:rsidRPr="00F65468">
        <w:rPr>
          <w:b/>
          <w:color w:val="000000"/>
          <w:sz w:val="28"/>
          <w:szCs w:val="28"/>
        </w:rPr>
        <w:t>:</w:t>
      </w:r>
    </w:p>
    <w:p w14:paraId="7E0FB188" w14:textId="4311EBD1" w:rsidR="00724620" w:rsidRDefault="00701B70" w:rsidP="00701B70">
      <w:pPr>
        <w:pStyle w:val="ListParagraph"/>
        <w:numPr>
          <w:ilvl w:val="0"/>
          <w:numId w:val="14"/>
        </w:numPr>
        <w:jc w:val="both"/>
        <w:rPr>
          <w:color w:val="000000"/>
          <w:szCs w:val="28"/>
        </w:rPr>
      </w:pPr>
      <w:r>
        <w:rPr>
          <w:color w:val="000000"/>
          <w:szCs w:val="28"/>
        </w:rPr>
        <w:t xml:space="preserve">Ordinance 19-02 was given a first reading on January 22, 2019. This ordinance did not have a second reading at that time and therefore this number is unused. If a similar ordinance is brought in the future it will be given a new number. </w:t>
      </w:r>
    </w:p>
    <w:p w14:paraId="2190945C" w14:textId="07E52A34" w:rsidR="00701B70" w:rsidRDefault="00701B70" w:rsidP="00701B70">
      <w:pPr>
        <w:pStyle w:val="ListParagraph"/>
        <w:numPr>
          <w:ilvl w:val="0"/>
          <w:numId w:val="14"/>
        </w:numPr>
        <w:jc w:val="both"/>
        <w:rPr>
          <w:color w:val="000000"/>
          <w:szCs w:val="28"/>
        </w:rPr>
      </w:pPr>
      <w:r>
        <w:rPr>
          <w:color w:val="000000"/>
          <w:szCs w:val="28"/>
        </w:rPr>
        <w:t>Kentucky State Trooper Robert Purdy will host an “Ask the Trooper” interactive talk on Thursday, March 14</w:t>
      </w:r>
      <w:r w:rsidRPr="00701B70">
        <w:rPr>
          <w:color w:val="000000"/>
          <w:szCs w:val="28"/>
          <w:vertAlign w:val="superscript"/>
        </w:rPr>
        <w:t>th</w:t>
      </w:r>
      <w:r>
        <w:rPr>
          <w:color w:val="000000"/>
          <w:szCs w:val="28"/>
        </w:rPr>
        <w:t xml:space="preserve">, from 1-2:30pm, at the Madison County Extension Office. </w:t>
      </w:r>
    </w:p>
    <w:p w14:paraId="7D90CEAD" w14:textId="71BAD636" w:rsidR="00701B70" w:rsidRDefault="00701B70" w:rsidP="00701B70">
      <w:pPr>
        <w:pStyle w:val="ListParagraph"/>
        <w:numPr>
          <w:ilvl w:val="0"/>
          <w:numId w:val="14"/>
        </w:numPr>
        <w:jc w:val="both"/>
        <w:rPr>
          <w:color w:val="000000"/>
          <w:szCs w:val="28"/>
        </w:rPr>
      </w:pPr>
      <w:r>
        <w:rPr>
          <w:color w:val="000000"/>
          <w:szCs w:val="28"/>
        </w:rPr>
        <w:t>There will be a blood drive on Tuesday, March 19</w:t>
      </w:r>
      <w:r w:rsidRPr="00701B70">
        <w:rPr>
          <w:color w:val="000000"/>
          <w:szCs w:val="28"/>
          <w:vertAlign w:val="superscript"/>
        </w:rPr>
        <w:t>th</w:t>
      </w:r>
      <w:r>
        <w:rPr>
          <w:color w:val="000000"/>
          <w:szCs w:val="28"/>
        </w:rPr>
        <w:t xml:space="preserve">, from 11am-5pm at the Union Church in Berea. </w:t>
      </w:r>
    </w:p>
    <w:p w14:paraId="27B8C0FE" w14:textId="72F7EC35" w:rsidR="00701B70" w:rsidRDefault="00701B70" w:rsidP="00701B70">
      <w:pPr>
        <w:pStyle w:val="ListParagraph"/>
        <w:numPr>
          <w:ilvl w:val="0"/>
          <w:numId w:val="14"/>
        </w:numPr>
        <w:jc w:val="both"/>
        <w:rPr>
          <w:color w:val="000000"/>
          <w:szCs w:val="28"/>
        </w:rPr>
      </w:pPr>
      <w:r>
        <w:rPr>
          <w:color w:val="000000"/>
          <w:szCs w:val="28"/>
        </w:rPr>
        <w:t>The Madison County Humane Society’s annual chili supper and silent auction will be Friday, March 22</w:t>
      </w:r>
      <w:r w:rsidRPr="00701B70">
        <w:rPr>
          <w:color w:val="000000"/>
          <w:szCs w:val="28"/>
          <w:vertAlign w:val="superscript"/>
        </w:rPr>
        <w:t>nd</w:t>
      </w:r>
      <w:r>
        <w:rPr>
          <w:color w:val="000000"/>
          <w:szCs w:val="28"/>
        </w:rPr>
        <w:t xml:space="preserve">, from 5 until 8pm at the Russell Acton Folk Center in Berea. </w:t>
      </w:r>
    </w:p>
    <w:p w14:paraId="2C2D9B40" w14:textId="4AE96760" w:rsidR="00701B70" w:rsidRDefault="00701B70" w:rsidP="00701B70">
      <w:pPr>
        <w:pStyle w:val="ListParagraph"/>
        <w:numPr>
          <w:ilvl w:val="0"/>
          <w:numId w:val="14"/>
        </w:numPr>
        <w:jc w:val="both"/>
        <w:rPr>
          <w:color w:val="000000"/>
          <w:szCs w:val="28"/>
        </w:rPr>
      </w:pPr>
      <w:r>
        <w:rPr>
          <w:color w:val="000000"/>
          <w:szCs w:val="28"/>
        </w:rPr>
        <w:t>There will be a Kids Mall Madness event sponsored by Children’s Champions of Madison County on Saturday, March 23</w:t>
      </w:r>
      <w:r w:rsidRPr="00701B70">
        <w:rPr>
          <w:color w:val="000000"/>
          <w:szCs w:val="28"/>
          <w:vertAlign w:val="superscript"/>
        </w:rPr>
        <w:t>rd</w:t>
      </w:r>
      <w:r>
        <w:rPr>
          <w:color w:val="000000"/>
          <w:szCs w:val="28"/>
        </w:rPr>
        <w:t xml:space="preserve">, from 10am until 1pm at the Richmond Mall. There will be all types of activities like face painting, fire safety, petting zoo, and many, many others. </w:t>
      </w:r>
    </w:p>
    <w:p w14:paraId="5A031BFB" w14:textId="06FE597C" w:rsidR="00701B70" w:rsidRDefault="00701B70" w:rsidP="00701B70">
      <w:pPr>
        <w:pStyle w:val="ListParagraph"/>
        <w:numPr>
          <w:ilvl w:val="0"/>
          <w:numId w:val="14"/>
        </w:numPr>
        <w:jc w:val="both"/>
        <w:rPr>
          <w:color w:val="000000"/>
          <w:szCs w:val="28"/>
        </w:rPr>
      </w:pPr>
      <w:r>
        <w:rPr>
          <w:color w:val="000000"/>
          <w:szCs w:val="28"/>
        </w:rPr>
        <w:t xml:space="preserve">With nicer weather coming on, now is the time to schedule a visit for elementary schools and home schoolers to come out to Safety City. This is an excellent facility to teach youngsters about safety in different situations. </w:t>
      </w:r>
    </w:p>
    <w:p w14:paraId="66BB992D" w14:textId="1B1DF78A" w:rsidR="00701B70" w:rsidRDefault="00701B70" w:rsidP="00701B70">
      <w:pPr>
        <w:pStyle w:val="ListParagraph"/>
        <w:numPr>
          <w:ilvl w:val="0"/>
          <w:numId w:val="14"/>
        </w:numPr>
        <w:jc w:val="both"/>
        <w:rPr>
          <w:color w:val="000000"/>
          <w:szCs w:val="28"/>
        </w:rPr>
      </w:pPr>
      <w:r>
        <w:rPr>
          <w:color w:val="000000"/>
          <w:szCs w:val="28"/>
        </w:rPr>
        <w:t xml:space="preserve">Just a reminder for everyone that Madison County Solid Waste accepts and recycles all types of electronic equipment, including flat screen televisions, computers, and such at the Road Department. South offices at 208 Clarksville lane just past the US 25/421 split south of Richmond. </w:t>
      </w:r>
    </w:p>
    <w:p w14:paraId="67AE2D51" w14:textId="77777777" w:rsidR="00701B70" w:rsidRPr="00701B70" w:rsidRDefault="00701B70" w:rsidP="00701B70">
      <w:pPr>
        <w:pStyle w:val="ListParagraph"/>
        <w:ind w:left="1440"/>
        <w:jc w:val="both"/>
        <w:rPr>
          <w:color w:val="000000"/>
          <w:szCs w:val="28"/>
        </w:rPr>
      </w:pPr>
    </w:p>
    <w:p w14:paraId="106418C7" w14:textId="5D902607" w:rsidR="00BA0ADB" w:rsidRDefault="009E1BBE" w:rsidP="009E1BBE">
      <w:pPr>
        <w:jc w:val="both"/>
        <w:rPr>
          <w:b/>
          <w:color w:val="000000"/>
          <w:sz w:val="28"/>
          <w:szCs w:val="28"/>
        </w:rPr>
      </w:pPr>
      <w:r w:rsidRPr="00F65468">
        <w:rPr>
          <w:b/>
          <w:color w:val="000000"/>
          <w:sz w:val="28"/>
          <w:szCs w:val="28"/>
        </w:rPr>
        <w:t>Comments from Magistrates:</w:t>
      </w:r>
    </w:p>
    <w:p w14:paraId="76B78CD2" w14:textId="09BF4BC6" w:rsidR="003F7C35" w:rsidRPr="003F7C35" w:rsidRDefault="00BA0ADB" w:rsidP="009E1BBE">
      <w:pPr>
        <w:jc w:val="both"/>
        <w:rPr>
          <w:color w:val="000000"/>
        </w:rPr>
      </w:pPr>
      <w:r>
        <w:rPr>
          <w:b/>
          <w:color w:val="000000"/>
        </w:rPr>
        <w:t xml:space="preserve">Magistrate Combs </w:t>
      </w:r>
      <w:r w:rsidR="00F57C5F">
        <w:rPr>
          <w:color w:val="000000"/>
        </w:rPr>
        <w:t>reiterated his districts concerns regarding trash on 1016</w:t>
      </w:r>
      <w:bookmarkStart w:id="14" w:name="_GoBack"/>
      <w:bookmarkEnd w:id="14"/>
      <w:r w:rsidR="00FE78BE">
        <w:rPr>
          <w:color w:val="000000"/>
        </w:rPr>
        <w:t xml:space="preserve">. </w:t>
      </w:r>
      <w:r w:rsidR="003E4515">
        <w:rPr>
          <w:color w:val="000000"/>
        </w:rPr>
        <w:t xml:space="preserve"> </w:t>
      </w:r>
    </w:p>
    <w:p w14:paraId="75E9E2A9" w14:textId="77777777" w:rsidR="003F7C35" w:rsidRPr="003F7C35" w:rsidRDefault="003F7C35" w:rsidP="009E1BBE">
      <w:pPr>
        <w:jc w:val="both"/>
        <w:rPr>
          <w:color w:val="000000"/>
        </w:rPr>
      </w:pPr>
    </w:p>
    <w:p w14:paraId="2766F9E4" w14:textId="538BDE48" w:rsidR="004E5F44" w:rsidRDefault="009E1BBE" w:rsidP="009E1BBE">
      <w:pPr>
        <w:jc w:val="both"/>
        <w:rPr>
          <w:color w:val="000000"/>
        </w:rPr>
      </w:pPr>
      <w:r>
        <w:rPr>
          <w:b/>
          <w:color w:val="000000"/>
        </w:rPr>
        <w:t>Magistrate Barger</w:t>
      </w:r>
      <w:r w:rsidR="003F7C35">
        <w:rPr>
          <w:color w:val="000000"/>
        </w:rPr>
        <w:t xml:space="preserve"> </w:t>
      </w:r>
      <w:r w:rsidR="00970F1C">
        <w:rPr>
          <w:color w:val="000000"/>
        </w:rPr>
        <w:t xml:space="preserve">spoke on the progress at the Bridge </w:t>
      </w:r>
      <w:r w:rsidR="00F57C5F">
        <w:rPr>
          <w:color w:val="000000"/>
        </w:rPr>
        <w:t>off Tates</w:t>
      </w:r>
      <w:r w:rsidR="00970F1C">
        <w:rPr>
          <w:color w:val="000000"/>
        </w:rPr>
        <w:t xml:space="preserve"> Creek Rd. Also, noted </w:t>
      </w:r>
      <w:r w:rsidR="00F57C5F">
        <w:rPr>
          <w:color w:val="000000"/>
        </w:rPr>
        <w:t xml:space="preserve">statistics on county jails throughout the state. </w:t>
      </w:r>
    </w:p>
    <w:p w14:paraId="282FC992" w14:textId="77777777" w:rsidR="00025324" w:rsidRDefault="00025324" w:rsidP="009E1BBE">
      <w:pPr>
        <w:jc w:val="both"/>
        <w:rPr>
          <w:b/>
          <w:color w:val="000000"/>
        </w:rPr>
      </w:pPr>
    </w:p>
    <w:p w14:paraId="532C9423" w14:textId="76B1DF44" w:rsidR="003E4515" w:rsidRDefault="009E1BBE" w:rsidP="009E1BBE">
      <w:pPr>
        <w:jc w:val="both"/>
        <w:rPr>
          <w:color w:val="000000"/>
        </w:rPr>
      </w:pPr>
      <w:r>
        <w:rPr>
          <w:b/>
          <w:color w:val="000000"/>
        </w:rPr>
        <w:t xml:space="preserve">Magistrate Botkin </w:t>
      </w:r>
      <w:r w:rsidR="00806610">
        <w:rPr>
          <w:color w:val="000000"/>
        </w:rPr>
        <w:t>thanked Scott Tussey for his diligence</w:t>
      </w:r>
      <w:r w:rsidR="00970F1C">
        <w:rPr>
          <w:color w:val="000000"/>
        </w:rPr>
        <w:t xml:space="preserve"> and</w:t>
      </w:r>
      <w:r w:rsidR="00806610">
        <w:rPr>
          <w:color w:val="000000"/>
        </w:rPr>
        <w:t xml:space="preserve"> </w:t>
      </w:r>
      <w:r w:rsidR="00970F1C">
        <w:rPr>
          <w:color w:val="000000"/>
        </w:rPr>
        <w:t xml:space="preserve">Willie Willis for his help in Battlefield. Brandon McIntosh at the State Garage has been notified of issues in his district. Another </w:t>
      </w:r>
      <w:r w:rsidR="00F57C5F">
        <w:rPr>
          <w:color w:val="000000"/>
        </w:rPr>
        <w:t>thanks</w:t>
      </w:r>
      <w:r w:rsidR="00970F1C">
        <w:rPr>
          <w:color w:val="000000"/>
        </w:rPr>
        <w:t xml:space="preserve"> to </w:t>
      </w:r>
      <w:r w:rsidR="00F57C5F">
        <w:rPr>
          <w:color w:val="000000"/>
        </w:rPr>
        <w:t>all</w:t>
      </w:r>
      <w:r w:rsidR="00970F1C">
        <w:rPr>
          <w:color w:val="000000"/>
        </w:rPr>
        <w:t xml:space="preserve"> the First Responders for all that they do. </w:t>
      </w:r>
    </w:p>
    <w:p w14:paraId="221A994C" w14:textId="77777777" w:rsidR="00644639" w:rsidRDefault="00644639" w:rsidP="009E1BBE">
      <w:pPr>
        <w:jc w:val="both"/>
        <w:rPr>
          <w:color w:val="000000"/>
        </w:rPr>
      </w:pPr>
    </w:p>
    <w:p w14:paraId="313C4A14" w14:textId="4F0A161A" w:rsidR="003F7C35" w:rsidRPr="00644639" w:rsidRDefault="00025324" w:rsidP="009E1BBE">
      <w:pPr>
        <w:jc w:val="both"/>
        <w:rPr>
          <w:color w:val="000000"/>
          <w:sz w:val="28"/>
          <w:szCs w:val="28"/>
        </w:rPr>
      </w:pPr>
      <w:r>
        <w:rPr>
          <w:color w:val="000000"/>
        </w:rPr>
        <w:t xml:space="preserve"> </w:t>
      </w:r>
      <w:r w:rsidR="00644639">
        <w:rPr>
          <w:b/>
          <w:color w:val="000000"/>
        </w:rPr>
        <w:t xml:space="preserve">Magistrate Tudor </w:t>
      </w:r>
      <w:r w:rsidR="00970F1C">
        <w:rPr>
          <w:color w:val="000000"/>
        </w:rPr>
        <w:t xml:space="preserve">clarified that the cleaning of boat ramps at College Hill is the County’s responsibility, and that he would notify road department employees to get it taken care of. </w:t>
      </w:r>
    </w:p>
    <w:p w14:paraId="2F72A8AA" w14:textId="77777777" w:rsidR="00806610" w:rsidRDefault="00806610" w:rsidP="009E1BBE">
      <w:pPr>
        <w:jc w:val="both"/>
        <w:rPr>
          <w:b/>
          <w:color w:val="000000"/>
          <w:sz w:val="28"/>
          <w:szCs w:val="28"/>
        </w:rPr>
      </w:pPr>
    </w:p>
    <w:p w14:paraId="1CB1E5F4" w14:textId="768A3726" w:rsidR="009E1BBE" w:rsidRDefault="009E1BBE" w:rsidP="009E1BBE">
      <w:pPr>
        <w:jc w:val="both"/>
        <w:rPr>
          <w:b/>
          <w:color w:val="000000"/>
          <w:sz w:val="28"/>
          <w:szCs w:val="28"/>
        </w:rPr>
      </w:pPr>
      <w:r>
        <w:rPr>
          <w:b/>
          <w:color w:val="000000"/>
          <w:sz w:val="28"/>
          <w:szCs w:val="28"/>
        </w:rPr>
        <w:t xml:space="preserve">IN RE: </w:t>
      </w:r>
      <w:r w:rsidRPr="008E26DA">
        <w:rPr>
          <w:b/>
          <w:color w:val="000000"/>
          <w:sz w:val="28"/>
          <w:szCs w:val="28"/>
        </w:rPr>
        <w:t>Pay Claims and Approve Transfers:</w:t>
      </w:r>
    </w:p>
    <w:p w14:paraId="6FCF76C3" w14:textId="270FDFB5" w:rsidR="009E1BBE" w:rsidRDefault="009E1BBE" w:rsidP="009E1BBE">
      <w:pPr>
        <w:tabs>
          <w:tab w:val="left" w:pos="3892"/>
        </w:tabs>
        <w:jc w:val="both"/>
        <w:rPr>
          <w:color w:val="000000"/>
        </w:rPr>
      </w:pPr>
      <w:r>
        <w:rPr>
          <w:color w:val="000000"/>
        </w:rPr>
        <w:t>Motion made by</w:t>
      </w:r>
      <w:r w:rsidR="005A7FA2">
        <w:rPr>
          <w:color w:val="000000"/>
        </w:rPr>
        <w:t xml:space="preserve"> </w:t>
      </w:r>
      <w:r w:rsidR="00806610">
        <w:rPr>
          <w:color w:val="000000"/>
        </w:rPr>
        <w:t>Roger Barger</w:t>
      </w:r>
      <w:r w:rsidR="00BA0ADB">
        <w:rPr>
          <w:color w:val="000000"/>
        </w:rPr>
        <w:t xml:space="preserve"> </w:t>
      </w:r>
      <w:r>
        <w:rPr>
          <w:color w:val="000000"/>
        </w:rPr>
        <w:t>seconded b</w:t>
      </w:r>
      <w:r w:rsidR="005A7FA2">
        <w:rPr>
          <w:color w:val="000000"/>
        </w:rPr>
        <w:t>y</w:t>
      </w:r>
      <w:r w:rsidR="005479EB">
        <w:rPr>
          <w:color w:val="000000"/>
        </w:rPr>
        <w:t xml:space="preserve"> </w:t>
      </w:r>
      <w:r w:rsidR="00806610">
        <w:rPr>
          <w:color w:val="000000"/>
        </w:rPr>
        <w:t>Tom Botkin</w:t>
      </w:r>
      <w:r w:rsidR="005A7FA2">
        <w:rPr>
          <w:color w:val="000000"/>
        </w:rPr>
        <w:t xml:space="preserve"> </w:t>
      </w:r>
      <w:r>
        <w:rPr>
          <w:color w:val="000000"/>
        </w:rPr>
        <w:t>to approve pay claims and transfers</w:t>
      </w:r>
      <w:r w:rsidR="00AA02C0">
        <w:rPr>
          <w:color w:val="000000"/>
        </w:rPr>
        <w:t>.</w:t>
      </w:r>
    </w:p>
    <w:p w14:paraId="3A9DC106" w14:textId="77777777" w:rsidR="009E1BBE" w:rsidRPr="008E26DA" w:rsidRDefault="009E1BBE" w:rsidP="009E1BBE">
      <w:pPr>
        <w:tabs>
          <w:tab w:val="left" w:pos="3892"/>
        </w:tabs>
        <w:jc w:val="both"/>
        <w:rPr>
          <w:color w:val="000000"/>
        </w:rPr>
      </w:pPr>
    </w:p>
    <w:p w14:paraId="5102D9A5" w14:textId="77777777" w:rsidR="009E1BBE" w:rsidRPr="00631886" w:rsidRDefault="009E1BBE" w:rsidP="009E1BBE">
      <w:pPr>
        <w:jc w:val="both"/>
        <w:rPr>
          <w:color w:val="000000"/>
          <w:sz w:val="25"/>
          <w:szCs w:val="25"/>
        </w:rPr>
      </w:pPr>
      <w:r w:rsidRPr="004352BE">
        <w:rPr>
          <w:b/>
          <w:color w:val="000000"/>
          <w:sz w:val="22"/>
          <w:szCs w:val="22"/>
        </w:rPr>
        <w:t>ANNOUNCE NEXT COURT DATE:</w:t>
      </w:r>
    </w:p>
    <w:p w14:paraId="7564804E" w14:textId="51028EC8" w:rsidR="009E1BBE" w:rsidRDefault="009E1BBE" w:rsidP="009E1BBE">
      <w:pPr>
        <w:jc w:val="both"/>
        <w:rPr>
          <w:color w:val="000000"/>
        </w:rPr>
      </w:pPr>
      <w:r w:rsidRPr="009A3F0E">
        <w:rPr>
          <w:color w:val="000000"/>
        </w:rPr>
        <w:t xml:space="preserve">Judge </w:t>
      </w:r>
      <w:r>
        <w:rPr>
          <w:color w:val="000000"/>
        </w:rPr>
        <w:t xml:space="preserve">Taylor </w:t>
      </w:r>
      <w:r w:rsidRPr="009A3F0E">
        <w:rPr>
          <w:color w:val="000000"/>
        </w:rPr>
        <w:t>announced the next court date for</w:t>
      </w:r>
      <w:r>
        <w:rPr>
          <w:color w:val="000000"/>
        </w:rPr>
        <w:t xml:space="preserve"> </w:t>
      </w:r>
      <w:r w:rsidR="00E00FFB">
        <w:rPr>
          <w:color w:val="000000"/>
        </w:rPr>
        <w:t>Tuesday</w:t>
      </w:r>
      <w:r w:rsidR="005479EB">
        <w:rPr>
          <w:color w:val="000000"/>
        </w:rPr>
        <w:t xml:space="preserve">, </w:t>
      </w:r>
      <w:r w:rsidR="00AC0BD6">
        <w:rPr>
          <w:color w:val="000000"/>
        </w:rPr>
        <w:t>March</w:t>
      </w:r>
      <w:r w:rsidR="000D7C41">
        <w:rPr>
          <w:color w:val="000000"/>
        </w:rPr>
        <w:t xml:space="preserve"> </w:t>
      </w:r>
      <w:r w:rsidR="00806610">
        <w:rPr>
          <w:color w:val="000000"/>
        </w:rPr>
        <w:t>26</w:t>
      </w:r>
      <w:r w:rsidR="005479EB">
        <w:rPr>
          <w:color w:val="000000"/>
        </w:rPr>
        <w:t xml:space="preserve"> </w:t>
      </w:r>
      <w:r>
        <w:rPr>
          <w:color w:val="000000"/>
        </w:rPr>
        <w:t xml:space="preserve">in </w:t>
      </w:r>
      <w:r w:rsidR="00701B70">
        <w:rPr>
          <w:color w:val="000000"/>
        </w:rPr>
        <w:t>Richmond</w:t>
      </w:r>
      <w:r>
        <w:rPr>
          <w:color w:val="000000"/>
        </w:rPr>
        <w:t xml:space="preserve"> </w:t>
      </w:r>
      <w:r w:rsidRPr="009A3F0E">
        <w:rPr>
          <w:color w:val="000000"/>
        </w:rPr>
        <w:t xml:space="preserve">at 9:30AM.  </w:t>
      </w:r>
    </w:p>
    <w:p w14:paraId="2B9B29B9" w14:textId="77777777" w:rsidR="009E1BBE" w:rsidRDefault="009E1BBE" w:rsidP="009E1BBE">
      <w:pPr>
        <w:jc w:val="both"/>
        <w:rPr>
          <w:b/>
          <w:sz w:val="22"/>
          <w:szCs w:val="22"/>
        </w:rPr>
      </w:pPr>
    </w:p>
    <w:p w14:paraId="7A9C5B92" w14:textId="77777777" w:rsidR="009E1BBE" w:rsidRPr="004352BE" w:rsidRDefault="009E1BBE" w:rsidP="009E1BBE">
      <w:pPr>
        <w:jc w:val="both"/>
        <w:rPr>
          <w:b/>
          <w:sz w:val="22"/>
          <w:szCs w:val="22"/>
        </w:rPr>
      </w:pPr>
      <w:r>
        <w:rPr>
          <w:b/>
          <w:sz w:val="22"/>
          <w:szCs w:val="22"/>
        </w:rPr>
        <w:lastRenderedPageBreak/>
        <w:t>I</w:t>
      </w:r>
      <w:r w:rsidRPr="004352BE">
        <w:rPr>
          <w:b/>
          <w:sz w:val="22"/>
          <w:szCs w:val="22"/>
        </w:rPr>
        <w:t>N RE:  ADJOURNMENT</w:t>
      </w:r>
    </w:p>
    <w:p w14:paraId="5B71E72C" w14:textId="61BAB586" w:rsidR="009E1BBE" w:rsidRDefault="009E1BBE" w:rsidP="009E1BBE">
      <w:pPr>
        <w:jc w:val="both"/>
      </w:pPr>
      <w:r w:rsidRPr="009A3F0E">
        <w:t>Motion from</w:t>
      </w:r>
      <w:r>
        <w:t xml:space="preserve"> </w:t>
      </w:r>
      <w:r w:rsidR="00AC0BD6">
        <w:t>John Tudor</w:t>
      </w:r>
      <w:r w:rsidR="008561C8">
        <w:t xml:space="preserve"> </w:t>
      </w:r>
      <w:r w:rsidRPr="009A3F0E">
        <w:t>to adjourn, seconded by</w:t>
      </w:r>
      <w:r w:rsidR="008561C8">
        <w:t xml:space="preserve"> </w:t>
      </w:r>
      <w:r w:rsidR="00AC0BD6">
        <w:t>Tom Botkin</w:t>
      </w:r>
      <w:r w:rsidRPr="009A3F0E">
        <w:t xml:space="preserve">. </w:t>
      </w:r>
      <w:r>
        <w:t xml:space="preserve"> </w:t>
      </w:r>
      <w:r w:rsidRPr="009A3F0E">
        <w:t xml:space="preserve">Hearing no objection, the meeting adjourned </w:t>
      </w:r>
      <w:r>
        <w:t xml:space="preserve">at </w:t>
      </w:r>
      <w:r w:rsidR="00806610">
        <w:t>12</w:t>
      </w:r>
      <w:r w:rsidR="00AC0BD6">
        <w:t>:</w:t>
      </w:r>
      <w:r w:rsidR="00806610">
        <w:t>00</w:t>
      </w:r>
      <w:r>
        <w:t xml:space="preserve"> </w:t>
      </w:r>
      <w:r w:rsidR="00806610">
        <w:t>p</w:t>
      </w:r>
      <w:r>
        <w:t xml:space="preserve">m.       </w:t>
      </w:r>
    </w:p>
    <w:p w14:paraId="3BBE7BFF" w14:textId="77777777" w:rsidR="009E1BBE" w:rsidRPr="009A3F0E" w:rsidRDefault="009E1BBE" w:rsidP="009E1BBE">
      <w:pPr>
        <w:jc w:val="both"/>
      </w:pPr>
    </w:p>
    <w:p w14:paraId="15A7A687" w14:textId="77777777" w:rsidR="009E1BBE" w:rsidRPr="00EA5FAA" w:rsidRDefault="009E1BBE" w:rsidP="009E1BBE">
      <w:pPr>
        <w:jc w:val="both"/>
        <w:rPr>
          <w:sz w:val="22"/>
          <w:szCs w:val="22"/>
        </w:rPr>
      </w:pPr>
      <w:r>
        <w:rPr>
          <w:sz w:val="22"/>
          <w:szCs w:val="22"/>
        </w:rPr>
        <w:t xml:space="preserve">                                                                                                </w:t>
      </w:r>
      <w:r w:rsidRPr="004352BE">
        <w:rPr>
          <w:sz w:val="22"/>
          <w:szCs w:val="22"/>
        </w:rPr>
        <w:t>__________________________________</w:t>
      </w:r>
    </w:p>
    <w:p w14:paraId="6D743851" w14:textId="77777777" w:rsidR="00602D9E" w:rsidRDefault="009E1BBE" w:rsidP="009E1BBE">
      <w:pPr>
        <w:jc w:val="both"/>
        <w:rPr>
          <w:color w:val="000000"/>
          <w:sz w:val="25"/>
          <w:szCs w:val="25"/>
        </w:rPr>
      </w:pPr>
      <w:r w:rsidRPr="00104205">
        <w:rPr>
          <w:color w:val="000000"/>
          <w:sz w:val="25"/>
          <w:szCs w:val="25"/>
        </w:rPr>
        <w:t xml:space="preserve">                                </w:t>
      </w:r>
      <w:r>
        <w:rPr>
          <w:color w:val="000000"/>
          <w:sz w:val="25"/>
          <w:szCs w:val="25"/>
        </w:rPr>
        <w:t xml:space="preserve">                      </w:t>
      </w:r>
    </w:p>
    <w:p w14:paraId="1B72519E" w14:textId="1EA16BD3" w:rsidR="006F4428" w:rsidRPr="00602D9E" w:rsidRDefault="009E1BBE" w:rsidP="00602D9E">
      <w:pPr>
        <w:ind w:left="4320"/>
        <w:jc w:val="both"/>
        <w:rPr>
          <w:color w:val="000000"/>
          <w:sz w:val="25"/>
          <w:szCs w:val="25"/>
        </w:rPr>
      </w:pPr>
      <w:r w:rsidRPr="008E26DA">
        <w:t>REAGAN TAYLOR MADISON CO. JUDGE/EXECUTIVE</w:t>
      </w:r>
    </w:p>
    <w:sectPr w:rsidR="006F4428" w:rsidRPr="00602D9E" w:rsidSect="001033D2">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F24C0" w14:textId="77777777" w:rsidR="00970F1C" w:rsidRDefault="00970F1C" w:rsidP="00814C8E">
      <w:r>
        <w:separator/>
      </w:r>
    </w:p>
  </w:endnote>
  <w:endnote w:type="continuationSeparator" w:id="0">
    <w:p w14:paraId="6C5B85B6" w14:textId="77777777" w:rsidR="00970F1C" w:rsidRDefault="00970F1C" w:rsidP="00814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E6813" w14:textId="77777777" w:rsidR="00970F1C" w:rsidRDefault="00970F1C" w:rsidP="00814C8E">
      <w:r>
        <w:separator/>
      </w:r>
    </w:p>
  </w:footnote>
  <w:footnote w:type="continuationSeparator" w:id="0">
    <w:p w14:paraId="0FF4230C" w14:textId="77777777" w:rsidR="00970F1C" w:rsidRDefault="00970F1C" w:rsidP="00814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3B667" w14:textId="2F5B0A08" w:rsidR="00970F1C" w:rsidRDefault="00970F1C">
    <w:pPr>
      <w:pStyle w:val="Header"/>
    </w:pPr>
    <w:r>
      <w:t>Meeting Date; 03/12/2019</w:t>
    </w:r>
    <w:r>
      <w:tab/>
      <w:t xml:space="preserve"> </w:t>
    </w:r>
    <w:r>
      <w:tab/>
    </w:r>
  </w:p>
  <w:p w14:paraId="44FA6BFD" w14:textId="243D9E6E" w:rsidR="00970F1C" w:rsidRDefault="00970F1C">
    <w:pPr>
      <w:pStyle w:val="Header"/>
    </w:pPr>
    <w:r>
      <w:t>Meeting of; Madison County Fiscal Court</w:t>
    </w:r>
  </w:p>
  <w:p w14:paraId="341F48A6" w14:textId="457EBBB0" w:rsidR="00970F1C" w:rsidRDefault="00970F1C">
    <w:pPr>
      <w:pStyle w:val="Header"/>
    </w:pPr>
    <w:r>
      <w:t>Meeting Type; Regular</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E4F94"/>
    <w:multiLevelType w:val="hybridMultilevel"/>
    <w:tmpl w:val="992A6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C1A80"/>
    <w:multiLevelType w:val="hybridMultilevel"/>
    <w:tmpl w:val="A2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50761"/>
    <w:multiLevelType w:val="hybridMultilevel"/>
    <w:tmpl w:val="7A826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BA0D0F"/>
    <w:multiLevelType w:val="hybridMultilevel"/>
    <w:tmpl w:val="6FA8F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9C5CB6"/>
    <w:multiLevelType w:val="hybridMultilevel"/>
    <w:tmpl w:val="F8F0BB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2F5721"/>
    <w:multiLevelType w:val="hybridMultilevel"/>
    <w:tmpl w:val="AF62A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DC60F8"/>
    <w:multiLevelType w:val="hybridMultilevel"/>
    <w:tmpl w:val="AD46F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A08FF"/>
    <w:multiLevelType w:val="hybridMultilevel"/>
    <w:tmpl w:val="B1B29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C66180"/>
    <w:multiLevelType w:val="hybridMultilevel"/>
    <w:tmpl w:val="84B47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664FC3"/>
    <w:multiLevelType w:val="hybridMultilevel"/>
    <w:tmpl w:val="88D6F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F2396D"/>
    <w:multiLevelType w:val="hybridMultilevel"/>
    <w:tmpl w:val="91C0FF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07C59F2"/>
    <w:multiLevelType w:val="hybridMultilevel"/>
    <w:tmpl w:val="BD387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6362CA"/>
    <w:multiLevelType w:val="hybridMultilevel"/>
    <w:tmpl w:val="6CA43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4D3518"/>
    <w:multiLevelType w:val="hybridMultilevel"/>
    <w:tmpl w:val="4620A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13"/>
  </w:num>
  <w:num w:numId="3">
    <w:abstractNumId w:val="8"/>
  </w:num>
  <w:num w:numId="4">
    <w:abstractNumId w:val="0"/>
  </w:num>
  <w:num w:numId="5">
    <w:abstractNumId w:val="1"/>
  </w:num>
  <w:num w:numId="6">
    <w:abstractNumId w:val="6"/>
  </w:num>
  <w:num w:numId="7">
    <w:abstractNumId w:val="5"/>
  </w:num>
  <w:num w:numId="8">
    <w:abstractNumId w:val="4"/>
  </w:num>
  <w:num w:numId="9">
    <w:abstractNumId w:val="3"/>
  </w:num>
  <w:num w:numId="10">
    <w:abstractNumId w:val="9"/>
  </w:num>
  <w:num w:numId="11">
    <w:abstractNumId w:val="11"/>
  </w:num>
  <w:num w:numId="12">
    <w:abstractNumId w:val="7"/>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BBE"/>
    <w:rsid w:val="000036AF"/>
    <w:rsid w:val="000177BA"/>
    <w:rsid w:val="00025324"/>
    <w:rsid w:val="00037AD4"/>
    <w:rsid w:val="0005744C"/>
    <w:rsid w:val="00091887"/>
    <w:rsid w:val="00094B22"/>
    <w:rsid w:val="000B6813"/>
    <w:rsid w:val="000C16FF"/>
    <w:rsid w:val="000D536D"/>
    <w:rsid w:val="000D7C41"/>
    <w:rsid w:val="000E7CBE"/>
    <w:rsid w:val="001033D2"/>
    <w:rsid w:val="00106B5B"/>
    <w:rsid w:val="00107BBD"/>
    <w:rsid w:val="00111FB1"/>
    <w:rsid w:val="001124F9"/>
    <w:rsid w:val="00121C38"/>
    <w:rsid w:val="00124FD9"/>
    <w:rsid w:val="001334F9"/>
    <w:rsid w:val="00153C8D"/>
    <w:rsid w:val="0015407D"/>
    <w:rsid w:val="0017287F"/>
    <w:rsid w:val="0017691A"/>
    <w:rsid w:val="00196916"/>
    <w:rsid w:val="001A6CF4"/>
    <w:rsid w:val="001C4F85"/>
    <w:rsid w:val="001E5BD5"/>
    <w:rsid w:val="001E6634"/>
    <w:rsid w:val="001F3BBB"/>
    <w:rsid w:val="002061E4"/>
    <w:rsid w:val="002136C8"/>
    <w:rsid w:val="00215800"/>
    <w:rsid w:val="00216E19"/>
    <w:rsid w:val="00274C7C"/>
    <w:rsid w:val="002B5E44"/>
    <w:rsid w:val="002C617B"/>
    <w:rsid w:val="002E1309"/>
    <w:rsid w:val="002E5309"/>
    <w:rsid w:val="002E60C9"/>
    <w:rsid w:val="002F32E1"/>
    <w:rsid w:val="003074F6"/>
    <w:rsid w:val="00310214"/>
    <w:rsid w:val="00324729"/>
    <w:rsid w:val="003277A2"/>
    <w:rsid w:val="00340513"/>
    <w:rsid w:val="00352E85"/>
    <w:rsid w:val="0037218F"/>
    <w:rsid w:val="003B1E5D"/>
    <w:rsid w:val="003B6814"/>
    <w:rsid w:val="003D4E37"/>
    <w:rsid w:val="003E4515"/>
    <w:rsid w:val="003F4470"/>
    <w:rsid w:val="003F7C35"/>
    <w:rsid w:val="004058FD"/>
    <w:rsid w:val="00406BB4"/>
    <w:rsid w:val="0043350E"/>
    <w:rsid w:val="004360E5"/>
    <w:rsid w:val="00445D6C"/>
    <w:rsid w:val="004655A4"/>
    <w:rsid w:val="004944DD"/>
    <w:rsid w:val="00496D21"/>
    <w:rsid w:val="004A3C69"/>
    <w:rsid w:val="004A58D5"/>
    <w:rsid w:val="004A66B8"/>
    <w:rsid w:val="004B4324"/>
    <w:rsid w:val="004D585B"/>
    <w:rsid w:val="004E5F44"/>
    <w:rsid w:val="00503284"/>
    <w:rsid w:val="005066F7"/>
    <w:rsid w:val="005141AB"/>
    <w:rsid w:val="005160FA"/>
    <w:rsid w:val="00516C0A"/>
    <w:rsid w:val="00522BE7"/>
    <w:rsid w:val="005479EB"/>
    <w:rsid w:val="00551889"/>
    <w:rsid w:val="005578B6"/>
    <w:rsid w:val="005874DD"/>
    <w:rsid w:val="005A7FA2"/>
    <w:rsid w:val="005B6E2E"/>
    <w:rsid w:val="005D461D"/>
    <w:rsid w:val="00602D9E"/>
    <w:rsid w:val="00623B20"/>
    <w:rsid w:val="00644639"/>
    <w:rsid w:val="00663DAB"/>
    <w:rsid w:val="0066785F"/>
    <w:rsid w:val="00671831"/>
    <w:rsid w:val="006912BE"/>
    <w:rsid w:val="006D7FF0"/>
    <w:rsid w:val="006F4428"/>
    <w:rsid w:val="00701B70"/>
    <w:rsid w:val="00724620"/>
    <w:rsid w:val="007272A9"/>
    <w:rsid w:val="00746EE6"/>
    <w:rsid w:val="00755DEF"/>
    <w:rsid w:val="007938D8"/>
    <w:rsid w:val="007A2ED2"/>
    <w:rsid w:val="007C2A43"/>
    <w:rsid w:val="007C4A65"/>
    <w:rsid w:val="007E593B"/>
    <w:rsid w:val="007F6157"/>
    <w:rsid w:val="00805F82"/>
    <w:rsid w:val="00806610"/>
    <w:rsid w:val="00814C8E"/>
    <w:rsid w:val="0082004F"/>
    <w:rsid w:val="0084052E"/>
    <w:rsid w:val="008406D7"/>
    <w:rsid w:val="0084244F"/>
    <w:rsid w:val="00847D6A"/>
    <w:rsid w:val="00853B9A"/>
    <w:rsid w:val="008561C8"/>
    <w:rsid w:val="00861005"/>
    <w:rsid w:val="00877182"/>
    <w:rsid w:val="0088250B"/>
    <w:rsid w:val="00882923"/>
    <w:rsid w:val="00893183"/>
    <w:rsid w:val="008A2185"/>
    <w:rsid w:val="008C4C99"/>
    <w:rsid w:val="008C7B6E"/>
    <w:rsid w:val="008F08D6"/>
    <w:rsid w:val="00931B4E"/>
    <w:rsid w:val="009419C0"/>
    <w:rsid w:val="00941E82"/>
    <w:rsid w:val="00944655"/>
    <w:rsid w:val="00946D59"/>
    <w:rsid w:val="00956EF2"/>
    <w:rsid w:val="00970F1C"/>
    <w:rsid w:val="00973A5D"/>
    <w:rsid w:val="00990832"/>
    <w:rsid w:val="0099156E"/>
    <w:rsid w:val="009D1815"/>
    <w:rsid w:val="009E1BBE"/>
    <w:rsid w:val="009E29DD"/>
    <w:rsid w:val="00A0222C"/>
    <w:rsid w:val="00A11E6D"/>
    <w:rsid w:val="00A15CBA"/>
    <w:rsid w:val="00A22A62"/>
    <w:rsid w:val="00A3313A"/>
    <w:rsid w:val="00A467BC"/>
    <w:rsid w:val="00A47982"/>
    <w:rsid w:val="00A72DCB"/>
    <w:rsid w:val="00A75CA6"/>
    <w:rsid w:val="00AA02C0"/>
    <w:rsid w:val="00AA1C06"/>
    <w:rsid w:val="00AA4D62"/>
    <w:rsid w:val="00AC0BD6"/>
    <w:rsid w:val="00AD08AC"/>
    <w:rsid w:val="00B17876"/>
    <w:rsid w:val="00B20841"/>
    <w:rsid w:val="00B35CD6"/>
    <w:rsid w:val="00B731B9"/>
    <w:rsid w:val="00B81010"/>
    <w:rsid w:val="00B94EF1"/>
    <w:rsid w:val="00BA0ADB"/>
    <w:rsid w:val="00BB1933"/>
    <w:rsid w:val="00BC1596"/>
    <w:rsid w:val="00C35AC9"/>
    <w:rsid w:val="00C5379C"/>
    <w:rsid w:val="00C81F14"/>
    <w:rsid w:val="00C84D43"/>
    <w:rsid w:val="00C96061"/>
    <w:rsid w:val="00CB3C0F"/>
    <w:rsid w:val="00CD1239"/>
    <w:rsid w:val="00CD594B"/>
    <w:rsid w:val="00CD6EA2"/>
    <w:rsid w:val="00CE182E"/>
    <w:rsid w:val="00D1059D"/>
    <w:rsid w:val="00D16877"/>
    <w:rsid w:val="00D53628"/>
    <w:rsid w:val="00D57B80"/>
    <w:rsid w:val="00DB7ED0"/>
    <w:rsid w:val="00E00A89"/>
    <w:rsid w:val="00E00FFB"/>
    <w:rsid w:val="00E2272B"/>
    <w:rsid w:val="00E24269"/>
    <w:rsid w:val="00E25477"/>
    <w:rsid w:val="00E62ECD"/>
    <w:rsid w:val="00E67DD1"/>
    <w:rsid w:val="00E70734"/>
    <w:rsid w:val="00E83697"/>
    <w:rsid w:val="00E923B0"/>
    <w:rsid w:val="00EA502A"/>
    <w:rsid w:val="00EE3F24"/>
    <w:rsid w:val="00F00694"/>
    <w:rsid w:val="00F12BE1"/>
    <w:rsid w:val="00F16490"/>
    <w:rsid w:val="00F164C6"/>
    <w:rsid w:val="00F46C0B"/>
    <w:rsid w:val="00F50341"/>
    <w:rsid w:val="00F51507"/>
    <w:rsid w:val="00F57C5F"/>
    <w:rsid w:val="00F61658"/>
    <w:rsid w:val="00F81EE7"/>
    <w:rsid w:val="00FB713D"/>
    <w:rsid w:val="00FC4F57"/>
    <w:rsid w:val="00FD54E9"/>
    <w:rsid w:val="00FE78BE"/>
    <w:rsid w:val="00FF3AF2"/>
    <w:rsid w:val="00FF7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34D0CD8"/>
  <w15:chartTrackingRefBased/>
  <w15:docId w15:val="{F2F076BC-B5C6-4EC6-8B9D-8FAAFF5B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1BB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6E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E19"/>
    <w:rPr>
      <w:rFonts w:ascii="Segoe UI" w:eastAsia="Times New Roman" w:hAnsi="Segoe UI" w:cs="Segoe UI"/>
      <w:sz w:val="18"/>
      <w:szCs w:val="18"/>
    </w:rPr>
  </w:style>
  <w:style w:type="paragraph" w:styleId="ListParagraph">
    <w:name w:val="List Paragraph"/>
    <w:basedOn w:val="Normal"/>
    <w:uiPriority w:val="34"/>
    <w:qFormat/>
    <w:rsid w:val="00A15CBA"/>
    <w:pPr>
      <w:ind w:left="720"/>
      <w:contextualSpacing/>
    </w:pPr>
  </w:style>
  <w:style w:type="paragraph" w:styleId="Header">
    <w:name w:val="header"/>
    <w:basedOn w:val="Normal"/>
    <w:link w:val="HeaderChar"/>
    <w:uiPriority w:val="99"/>
    <w:unhideWhenUsed/>
    <w:rsid w:val="00814C8E"/>
    <w:pPr>
      <w:tabs>
        <w:tab w:val="center" w:pos="4680"/>
        <w:tab w:val="right" w:pos="9360"/>
      </w:tabs>
    </w:pPr>
  </w:style>
  <w:style w:type="character" w:customStyle="1" w:styleId="HeaderChar">
    <w:name w:val="Header Char"/>
    <w:basedOn w:val="DefaultParagraphFont"/>
    <w:link w:val="Header"/>
    <w:uiPriority w:val="99"/>
    <w:rsid w:val="00814C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14C8E"/>
    <w:pPr>
      <w:tabs>
        <w:tab w:val="center" w:pos="4680"/>
        <w:tab w:val="right" w:pos="9360"/>
      </w:tabs>
    </w:pPr>
  </w:style>
  <w:style w:type="character" w:customStyle="1" w:styleId="FooterChar">
    <w:name w:val="Footer Char"/>
    <w:basedOn w:val="DefaultParagraphFont"/>
    <w:link w:val="Footer"/>
    <w:uiPriority w:val="99"/>
    <w:rsid w:val="00814C8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15639-4F0E-4158-AE8D-B07110A7C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D4231F74</Template>
  <TotalTime>111</TotalTime>
  <Pages>6</Pages>
  <Words>1985</Words>
  <Characters>11316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Landry Luxon</cp:lastModifiedBy>
  <cp:revision>3</cp:revision>
  <cp:lastPrinted>2018-05-22T15:49:00Z</cp:lastPrinted>
  <dcterms:created xsi:type="dcterms:W3CDTF">2019-03-21T15:25:00Z</dcterms:created>
  <dcterms:modified xsi:type="dcterms:W3CDTF">2019-03-22T15:53:00Z</dcterms:modified>
</cp:coreProperties>
</file>